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725653">
      <w:pPr>
        <w:jc w:val="both"/>
      </w:pPr>
      <w:bookmarkStart w:id="0" w:name="_Hlk42011933"/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616E5A" w:rsidRDefault="00616E5A" w:rsidP="00616E5A">
      <w:pPr>
        <w:spacing w:line="360" w:lineRule="auto"/>
        <w:jc w:val="center"/>
      </w:pPr>
      <w:r>
        <w:t xml:space="preserve">FORMAZIONE DOCENTI NEOASSUNTI A.S. </w:t>
      </w:r>
      <w:r w:rsidRPr="00D94124">
        <w:t>2025/2026</w:t>
      </w:r>
    </w:p>
    <w:p w:rsidR="00616E5A" w:rsidRPr="0070310F" w:rsidRDefault="00616E5A" w:rsidP="00616E5A">
      <w:pPr>
        <w:spacing w:line="360" w:lineRule="auto"/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Cs w:val="28"/>
        </w:rPr>
        <w:t xml:space="preserve">PEER TO PEER </w:t>
      </w:r>
    </w:p>
    <w:p w:rsidR="00616E5A" w:rsidRPr="0070310F" w:rsidRDefault="00616E5A" w:rsidP="00616E5A">
      <w:pPr>
        <w:spacing w:line="360" w:lineRule="auto"/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>RELAZIONE FINALE DEL DOCENTE NEOASSUNTO</w:t>
      </w: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616E5A" w:rsidRPr="00E73619" w:rsidRDefault="00616E5A" w:rsidP="00616E5A">
      <w:pPr>
        <w:spacing w:line="360" w:lineRule="auto"/>
      </w:pPr>
      <w:r>
        <w:t xml:space="preserve"> </w:t>
      </w:r>
      <w:r w:rsidRPr="00E73619">
        <w:t>Il</w:t>
      </w:r>
      <w:r>
        <w:t>/La</w:t>
      </w:r>
      <w:r w:rsidRPr="00E73619">
        <w:t xml:space="preserve"> docente in formazione e prova</w:t>
      </w:r>
    </w:p>
    <w:p w:rsidR="00616E5A" w:rsidRDefault="00616E5A" w:rsidP="00616E5A">
      <w:pPr>
        <w:spacing w:line="360" w:lineRule="auto"/>
      </w:pPr>
      <w:r w:rsidRPr="00C67EB9">
        <w:t>NOME………………………………   COGNOME …</w:t>
      </w:r>
      <w:r>
        <w:t>…</w:t>
      </w:r>
      <w:r w:rsidRPr="00C67EB9">
        <w:t>…………</w:t>
      </w:r>
      <w:r>
        <w:t>…………</w:t>
      </w:r>
      <w:r w:rsidRPr="00C67EB9">
        <w:t>…………………</w:t>
      </w:r>
      <w:r>
        <w:t>...</w:t>
      </w:r>
    </w:p>
    <w:p w:rsidR="00616E5A" w:rsidRPr="00C67EB9" w:rsidRDefault="00616E5A" w:rsidP="00616E5A">
      <w:pPr>
        <w:spacing w:line="360" w:lineRule="auto"/>
      </w:pPr>
      <w:r w:rsidRPr="00C67EB9">
        <w:t>NATO</w:t>
      </w:r>
      <w:r>
        <w:t xml:space="preserve">/A  </w:t>
      </w:r>
      <w:r w:rsidRPr="00C67EB9">
        <w:t xml:space="preserve"> </w:t>
      </w:r>
      <w:proofErr w:type="spellStart"/>
      <w:r w:rsidRPr="00C67EB9">
        <w:t>A</w:t>
      </w:r>
      <w:proofErr w:type="spellEnd"/>
      <w:r w:rsidRPr="00C67EB9">
        <w:t>……</w:t>
      </w:r>
      <w:r>
        <w:t>………</w:t>
      </w:r>
      <w:r w:rsidRPr="00C67EB9">
        <w:t>……</w:t>
      </w:r>
      <w:r>
        <w:t>…</w:t>
      </w:r>
      <w:r w:rsidRPr="00C67EB9">
        <w:t xml:space="preserve">………………… IL </w:t>
      </w:r>
      <w:r>
        <w:t>………</w:t>
      </w:r>
      <w:r w:rsidRPr="00C67EB9">
        <w:t>………</w:t>
      </w:r>
      <w:r>
        <w:t>…………………</w:t>
      </w:r>
      <w:r w:rsidRPr="00C67EB9">
        <w:t>………</w:t>
      </w:r>
      <w:r>
        <w:t>….</w:t>
      </w:r>
    </w:p>
    <w:p w:rsidR="00616E5A" w:rsidRPr="00C67EB9" w:rsidRDefault="00616E5A" w:rsidP="00616E5A">
      <w:pPr>
        <w:spacing w:line="360" w:lineRule="auto"/>
      </w:pPr>
      <w:r w:rsidRPr="00C67EB9">
        <w:t>a</w:t>
      </w:r>
      <w:r>
        <w:t>ssunto/a</w:t>
      </w:r>
      <w:r w:rsidRPr="00C67EB9">
        <w:t xml:space="preserve"> con contratto a tempo indeterminato con decorrenza giuridica dal …</w:t>
      </w:r>
      <w:r>
        <w:t xml:space="preserve">… </w:t>
      </w:r>
      <w:r w:rsidRPr="00C67EB9">
        <w:t>………………</w:t>
      </w:r>
      <w:r>
        <w:t>...</w:t>
      </w:r>
    </w:p>
    <w:p w:rsidR="00616E5A" w:rsidRPr="00C67EB9" w:rsidRDefault="00616E5A" w:rsidP="00616E5A">
      <w:pPr>
        <w:spacing w:line="360" w:lineRule="auto"/>
      </w:pPr>
      <w:r w:rsidRPr="00C67EB9">
        <w:t>ORDINE DI SCUOLA……</w:t>
      </w:r>
      <w:r>
        <w:t>………</w:t>
      </w:r>
      <w:r w:rsidRPr="00C67EB9">
        <w:t>……………….</w:t>
      </w:r>
      <w:r>
        <w:t xml:space="preserve">  </w:t>
      </w:r>
      <w:r w:rsidRPr="00C67EB9">
        <w:t>TIPO DI POSTO……</w:t>
      </w:r>
      <w:r>
        <w:t>...</w:t>
      </w:r>
      <w:r w:rsidRPr="00C67EB9">
        <w:t>……</w:t>
      </w:r>
      <w:r>
        <w:t>……</w:t>
      </w:r>
      <w:r w:rsidRPr="00C67EB9">
        <w:t>………</w:t>
      </w:r>
      <w:r>
        <w:t>….</w:t>
      </w:r>
      <w:r w:rsidRPr="00C67EB9">
        <w:t xml:space="preserve"> CLASSE DI CONCORSO ………………………………</w:t>
      </w:r>
    </w:p>
    <w:p w:rsidR="00616E5A" w:rsidRPr="00C67EB9" w:rsidRDefault="00616E5A" w:rsidP="00616E5A">
      <w:pPr>
        <w:spacing w:line="360" w:lineRule="auto"/>
      </w:pPr>
      <w:r w:rsidRPr="00C67EB9">
        <w:t>in servizio presso ……………………………………………</w:t>
      </w:r>
      <w:r>
        <w:t xml:space="preserve">  comune………………prov. ………</w:t>
      </w:r>
    </w:p>
    <w:p w:rsidR="00616E5A" w:rsidRPr="00C67EB9" w:rsidRDefault="00616E5A" w:rsidP="00616E5A">
      <w:pPr>
        <w:spacing w:line="360" w:lineRule="auto"/>
      </w:pPr>
      <w:r>
        <w:t xml:space="preserve">dopo aver concordato con il docente tutor (NOME E COGNOME) </w:t>
      </w:r>
      <w:r w:rsidRPr="00C67EB9">
        <w:t>……………………………</w:t>
      </w:r>
      <w:r>
        <w:t xml:space="preserve">…, </w:t>
      </w:r>
    </w:p>
    <w:p w:rsidR="00616E5A" w:rsidRPr="00B179C2" w:rsidRDefault="00616E5A" w:rsidP="00616E5A">
      <w:pPr>
        <w:spacing w:line="360" w:lineRule="auto"/>
      </w:pPr>
      <w:r w:rsidRPr="00C67EB9">
        <w:t>il proto</w:t>
      </w:r>
      <w:r>
        <w:t>collo osservativo ha preso parte al</w:t>
      </w:r>
      <w:r w:rsidRPr="00C67EB9">
        <w:t>l</w:t>
      </w:r>
      <w:r>
        <w:t>e seguenti attività:</w:t>
      </w:r>
    </w:p>
    <w:p w:rsidR="00616E5A" w:rsidRDefault="00616E5A" w:rsidP="00616E5A">
      <w:pPr>
        <w:spacing w:line="360" w:lineRule="auto"/>
        <w:jc w:val="both"/>
      </w:pPr>
    </w:p>
    <w:tbl>
      <w:tblPr>
        <w:tblW w:w="93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552"/>
      </w:tblGrid>
      <w:tr w:rsidR="00616E5A" w:rsidRPr="00BE1AB2" w:rsidTr="002E3BD9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616E5A" w:rsidRPr="00BE1AB2" w:rsidRDefault="00616E5A" w:rsidP="002E3BD9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Tip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</w:rPr>
              <w:t>o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lo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</w:rPr>
              <w:t>g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position w:val="1"/>
              </w:rPr>
              <w:t>a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</w:rPr>
              <w:t xml:space="preserve"> 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At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</w:rPr>
              <w:t>t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</w:rPr>
              <w:t>v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it</w:t>
            </w:r>
            <w:r w:rsidRPr="00BE1AB2">
              <w:rPr>
                <w:rFonts w:ascii="Garamond" w:hAnsi="Garamond" w:cs="Calibri"/>
                <w:b/>
                <w:bCs/>
                <w:position w:val="1"/>
              </w:rPr>
              <w:t>à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</w:rPr>
              <w:t xml:space="preserve"> </w:t>
            </w:r>
          </w:p>
          <w:p w:rsidR="00616E5A" w:rsidRPr="00BE1AB2" w:rsidRDefault="00616E5A" w:rsidP="002E3BD9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616E5A" w:rsidRPr="00BE1AB2" w:rsidRDefault="00616E5A" w:rsidP="002E3BD9">
            <w:pPr>
              <w:adjustRightInd w:val="0"/>
              <w:jc w:val="center"/>
              <w:rPr>
                <w:rFonts w:ascii="Garamond" w:hAnsi="Garamond"/>
                <w:b/>
              </w:rPr>
            </w:pPr>
            <w:r w:rsidRPr="00BE1AB2">
              <w:rPr>
                <w:rFonts w:ascii="Garamond" w:hAnsi="Garamond"/>
                <w:b/>
              </w:rPr>
              <w:t xml:space="preserve">Tempi </w:t>
            </w:r>
          </w:p>
          <w:p w:rsidR="00616E5A" w:rsidRPr="00BE1AB2" w:rsidRDefault="00616E5A" w:rsidP="002E3BD9">
            <w:pPr>
              <w:adjustRightInd w:val="0"/>
              <w:jc w:val="center"/>
              <w:rPr>
                <w:rFonts w:ascii="Garamond" w:hAnsi="Garamond"/>
                <w:b/>
              </w:rPr>
            </w:pPr>
            <w:r w:rsidRPr="00BE1AB2">
              <w:rPr>
                <w:rFonts w:ascii="Garamond" w:hAnsi="Garamond"/>
                <w:b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616E5A" w:rsidRPr="00BE1AB2" w:rsidRDefault="00616E5A" w:rsidP="002E3BD9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 xml:space="preserve">Contesto </w:t>
            </w:r>
          </w:p>
          <w:p w:rsidR="00616E5A" w:rsidRPr="00BE1AB2" w:rsidRDefault="00616E5A" w:rsidP="002E3BD9">
            <w:pPr>
              <w:adjustRightInd w:val="0"/>
              <w:jc w:val="center"/>
              <w:rPr>
                <w:rFonts w:ascii="Garamond" w:hAnsi="Garamond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Classe / sezione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616E5A" w:rsidRPr="00BE1AB2" w:rsidRDefault="00616E5A" w:rsidP="002E3BD9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</w:rPr>
              <w:t>Strumenti utilizzati</w:t>
            </w:r>
          </w:p>
        </w:tc>
      </w:tr>
      <w:tr w:rsidR="00616E5A" w:rsidRPr="00BE1AB2" w:rsidTr="002E3BD9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</w:rPr>
            </w:pP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INCONTRO DI PR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OG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MM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NE</w:t>
            </w:r>
            <w:r w:rsidRPr="00BE1AB2">
              <w:rPr>
                <w:rFonts w:cs="Calibri"/>
                <w:b/>
                <w:bCs/>
                <w:spacing w:val="16"/>
                <w:position w:val="1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18"/>
                <w:position w:val="1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spacing w:val="-3"/>
                <w:position w:val="1"/>
                <w:sz w:val="20"/>
              </w:rPr>
              <w:t>S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LUPP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O</w:t>
            </w:r>
            <w:r w:rsidRPr="00BE1AB2">
              <w:rPr>
                <w:rFonts w:cs="Calibri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</w:rPr>
              <w:t>C</w:t>
            </w:r>
            <w:r w:rsidRPr="00BE1AB2">
              <w:rPr>
                <w:rFonts w:cs="Calibri"/>
                <w:b/>
                <w:bCs/>
                <w:spacing w:val="1"/>
                <w:sz w:val="20"/>
              </w:rPr>
              <w:t>O</w:t>
            </w:r>
            <w:r w:rsidRPr="00BE1AB2">
              <w:rPr>
                <w:rFonts w:cs="Calibri"/>
                <w:b/>
                <w:bCs/>
                <w:sz w:val="20"/>
              </w:rPr>
              <w:t>ND</w:t>
            </w:r>
            <w:r w:rsidRPr="00BE1AB2">
              <w:rPr>
                <w:rFonts w:cs="Calibri"/>
                <w:b/>
                <w:bCs/>
                <w:spacing w:val="1"/>
                <w:sz w:val="20"/>
              </w:rPr>
              <w:t>I</w:t>
            </w:r>
            <w:r w:rsidRPr="00BE1AB2">
              <w:rPr>
                <w:rFonts w:cs="Calibri"/>
                <w:b/>
                <w:bCs/>
                <w:sz w:val="20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sz w:val="20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sz w:val="20"/>
              </w:rPr>
              <w:t>S</w:t>
            </w:r>
            <w:r w:rsidRPr="00BE1AB2">
              <w:rPr>
                <w:rFonts w:cs="Calibri"/>
                <w:b/>
                <w:bCs/>
                <w:sz w:val="20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616E5A">
            <w:pPr>
              <w:pStyle w:val="Paragrafoelenco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protocollo osservativo</w:t>
            </w:r>
          </w:p>
          <w:p w:rsidR="00616E5A" w:rsidRPr="00BE1AB2" w:rsidRDefault="00616E5A" w:rsidP="00616E5A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:rsidR="00616E5A" w:rsidRPr="00BE1AB2" w:rsidRDefault="00616E5A" w:rsidP="002E3BD9">
            <w:pPr>
              <w:pStyle w:val="Paragrafoelenco"/>
              <w:widowControl w:val="0"/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616E5A" w:rsidRPr="00BE1AB2" w:rsidTr="002E3BD9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sz w:val="20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 xml:space="preserve">L 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</w:rPr>
              <w:t>NE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O</w:t>
            </w:r>
            <w:r w:rsidRPr="00BE1AB2">
              <w:rPr>
                <w:rFonts w:cs="Calibri"/>
                <w:b/>
                <w:bCs/>
                <w:spacing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sz w:val="20"/>
              </w:rPr>
              <w:t>SSU</w:t>
            </w:r>
            <w:r w:rsidRPr="00BE1AB2">
              <w:rPr>
                <w:rFonts w:cs="Calibri"/>
                <w:b/>
                <w:bCs/>
                <w:sz w:val="20"/>
              </w:rPr>
              <w:t>N</w:t>
            </w:r>
            <w:r w:rsidRPr="00BE1AB2">
              <w:rPr>
                <w:rFonts w:cs="Calibri"/>
                <w:b/>
                <w:bCs/>
                <w:spacing w:val="1"/>
                <w:sz w:val="20"/>
              </w:rPr>
              <w:t>T</w:t>
            </w:r>
            <w:r w:rsidRPr="00BE1AB2">
              <w:rPr>
                <w:rFonts w:cs="Calibri"/>
                <w:b/>
                <w:bCs/>
                <w:sz w:val="20"/>
              </w:rPr>
              <w:t>O</w:t>
            </w:r>
            <w:r w:rsidRPr="00BE1AB2">
              <w:rPr>
                <w:rFonts w:cs="Calibri"/>
                <w:b/>
                <w:bCs/>
                <w:spacing w:val="2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</w:rPr>
              <w:t>DELL’ATTIVITA’ DIDATTICA SVOLTA DAL DOCENTE TUTOR</w:t>
            </w: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</w:rPr>
            </w:pPr>
          </w:p>
          <w:p w:rsidR="00616E5A" w:rsidRPr="00BE1AB2" w:rsidRDefault="00616E5A" w:rsidP="002E3BD9">
            <w:pPr>
              <w:adjustRightInd w:val="0"/>
              <w:ind w:left="170" w:right="113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rPr>
                <w:lang w:bidi="it-IT"/>
              </w:rPr>
            </w:pPr>
            <w:r w:rsidRPr="00BE1AB2">
              <w:rPr>
                <w:lang w:bidi="it-IT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616E5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scheda di registrazione</w:t>
            </w:r>
          </w:p>
          <w:p w:rsidR="00616E5A" w:rsidRPr="00BE1AB2" w:rsidRDefault="00616E5A" w:rsidP="00616E5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616E5A" w:rsidRPr="00BE1AB2" w:rsidTr="002E3BD9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  <w:sz w:val="20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lastRenderedPageBreak/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 xml:space="preserve">L 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</w:rPr>
              <w:t>TUTOR</w:t>
            </w: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  <w:spacing w:val="1"/>
                <w:position w:val="1"/>
              </w:rPr>
            </w:pPr>
            <w:r w:rsidRPr="00BE1AB2">
              <w:rPr>
                <w:rFonts w:cs="Calibri"/>
                <w:b/>
                <w:bCs/>
                <w:sz w:val="20"/>
              </w:rPr>
              <w:t>DELL’ATTIVITA’ DIDATTICA SVOLTA DAL DOCENTE NEOASSUNTO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ind w:left="510"/>
              <w:rPr>
                <w:b/>
                <w:i/>
                <w:lang w:bidi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616E5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scheda di registrazione</w:t>
            </w:r>
          </w:p>
          <w:p w:rsidR="00616E5A" w:rsidRPr="00BE1AB2" w:rsidRDefault="00616E5A" w:rsidP="00616E5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:rsidR="00616E5A" w:rsidRPr="00BE1AB2" w:rsidRDefault="00616E5A" w:rsidP="002E3BD9">
            <w:pPr>
              <w:adjustRightInd w:val="0"/>
              <w:ind w:right="113"/>
              <w:jc w:val="center"/>
              <w:rPr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616E5A" w:rsidRPr="00BE1AB2" w:rsidTr="002E3BD9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sz w:val="20"/>
              </w:rPr>
            </w:pPr>
            <w:r w:rsidRPr="00BE1AB2">
              <w:rPr>
                <w:rFonts w:cs="Calibri"/>
                <w:b/>
                <w:bCs/>
                <w:position w:val="1"/>
                <w:sz w:val="20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LU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TA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</w:rPr>
              <w:t>O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NE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LL'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SP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</w:rPr>
              <w:t>IE</w:t>
            </w:r>
            <w:r w:rsidRPr="00BE1AB2">
              <w:rPr>
                <w:rFonts w:cs="Calibri"/>
                <w:b/>
                <w:bCs/>
                <w:position w:val="1"/>
                <w:sz w:val="20"/>
              </w:rPr>
              <w:t>NZA</w:t>
            </w:r>
          </w:p>
          <w:p w:rsidR="00616E5A" w:rsidRPr="00BE1AB2" w:rsidRDefault="00616E5A" w:rsidP="002E3BD9">
            <w:pPr>
              <w:adjustRightInd w:val="0"/>
              <w:ind w:left="170" w:right="113"/>
              <w:rPr>
                <w:rFonts w:cs="Calibri"/>
                <w:b/>
                <w:bCs/>
                <w:spacing w:val="1"/>
                <w:position w:val="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adjustRightIn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</w:p>
          <w:p w:rsidR="00616E5A" w:rsidRPr="00BE1AB2" w:rsidRDefault="00616E5A" w:rsidP="00616E5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:rsidR="00616E5A" w:rsidRPr="00BE1AB2" w:rsidRDefault="00616E5A" w:rsidP="002E3BD9">
            <w:pPr>
              <w:widowControl w:val="0"/>
              <w:autoSpaceDE w:val="0"/>
              <w:autoSpaceDN w:val="0"/>
              <w:adjustRightInd w:val="0"/>
              <w:ind w:left="720"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:rsidR="00616E5A" w:rsidRDefault="00616E5A" w:rsidP="00D43A36">
      <w:pPr>
        <w:jc w:val="both"/>
      </w:pPr>
    </w:p>
    <w:p w:rsidR="00616E5A" w:rsidRPr="0057620D" w:rsidRDefault="00616E5A" w:rsidP="00616E5A">
      <w:pPr>
        <w:tabs>
          <w:tab w:val="left" w:pos="396"/>
        </w:tabs>
        <w:spacing w:before="2"/>
        <w:rPr>
          <w:rFonts w:ascii="Garamond" w:hAnsi="Garamond"/>
          <w:b/>
        </w:rPr>
      </w:pPr>
      <w:proofErr w:type="gramStart"/>
      <w:r>
        <w:rPr>
          <w:rFonts w:ascii="Garamond" w:hAnsi="Garamond"/>
          <w:b/>
        </w:rPr>
        <w:t xml:space="preserve">I </w:t>
      </w:r>
      <w:r w:rsidRPr="0057620D">
        <w:rPr>
          <w:rFonts w:ascii="Garamond" w:hAnsi="Garamond"/>
          <w:b/>
        </w:rPr>
        <w:t>focus</w:t>
      </w:r>
      <w:proofErr w:type="gramEnd"/>
      <w:r w:rsidRPr="0057620D">
        <w:rPr>
          <w:rFonts w:ascii="Garamond" w:hAnsi="Garamond"/>
          <w:b/>
        </w:rPr>
        <w:t xml:space="preserve"> principali di osservazione sono stati:</w:t>
      </w:r>
    </w:p>
    <w:p w:rsidR="00616E5A" w:rsidRDefault="00616E5A" w:rsidP="00616E5A">
      <w:pPr>
        <w:pStyle w:val="Paragrafoelenco"/>
        <w:numPr>
          <w:ilvl w:val="0"/>
          <w:numId w:val="18"/>
        </w:numPr>
        <w:tabs>
          <w:tab w:val="left" w:pos="396"/>
        </w:tabs>
        <w:spacing w:before="2"/>
        <w:rPr>
          <w:rFonts w:ascii="Garamond" w:hAnsi="Garamond"/>
        </w:rPr>
      </w:pPr>
      <w:r>
        <w:rPr>
          <w:rFonts w:ascii="Garamond" w:hAnsi="Garamond"/>
        </w:rPr>
        <w:t xml:space="preserve">PROGETTAZIONE 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Fase ideativa della lezione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Modalità organizzative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Individuazione di strumenti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</w:p>
    <w:p w:rsidR="00616E5A" w:rsidRDefault="00616E5A" w:rsidP="00616E5A">
      <w:pPr>
        <w:pStyle w:val="Paragrafoelenco"/>
        <w:numPr>
          <w:ilvl w:val="0"/>
          <w:numId w:val="18"/>
        </w:numPr>
        <w:tabs>
          <w:tab w:val="left" w:pos="396"/>
        </w:tabs>
        <w:spacing w:before="2"/>
        <w:rPr>
          <w:rFonts w:ascii="Garamond" w:hAnsi="Garamond"/>
        </w:rPr>
      </w:pPr>
      <w:r>
        <w:rPr>
          <w:rFonts w:ascii="Garamond" w:hAnsi="Garamond"/>
        </w:rPr>
        <w:t>REALIZZAZIONE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Introduzione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Motivazione, coinvolgimento degli alunni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Scelte metodologiche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Selezione dei contenuti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Scelta dei materiali multimediali e di risorse didattiche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Strategie individualizzate, attenzione alle differenze, supporto personalizzato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Gestione dei tempi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</w:p>
    <w:p w:rsidR="00616E5A" w:rsidRDefault="00616E5A" w:rsidP="00616E5A">
      <w:pPr>
        <w:pStyle w:val="Paragrafoelenco"/>
        <w:numPr>
          <w:ilvl w:val="0"/>
          <w:numId w:val="18"/>
        </w:numPr>
        <w:tabs>
          <w:tab w:val="left" w:pos="396"/>
        </w:tabs>
        <w:spacing w:before="2"/>
        <w:rPr>
          <w:rFonts w:ascii="Garamond" w:hAnsi="Garamond"/>
        </w:rPr>
      </w:pPr>
      <w:r>
        <w:rPr>
          <w:rFonts w:ascii="Garamond" w:hAnsi="Garamond"/>
        </w:rPr>
        <w:t>INTERAZIONE E FEEDBACK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presentazione della tematica 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creazione di un clima d’aula coinvolgente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comunicazione e impiego di strumenti iconici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promozione dell’interazione tra alunni</w:t>
      </w:r>
    </w:p>
    <w:p w:rsidR="00616E5A" w:rsidRPr="0057620D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</w:p>
    <w:p w:rsidR="00616E5A" w:rsidRDefault="00616E5A" w:rsidP="00616E5A">
      <w:pPr>
        <w:pStyle w:val="Paragrafoelenco"/>
        <w:numPr>
          <w:ilvl w:val="0"/>
          <w:numId w:val="18"/>
        </w:numPr>
        <w:tabs>
          <w:tab w:val="left" w:pos="396"/>
        </w:tabs>
        <w:spacing w:before="2"/>
        <w:rPr>
          <w:rFonts w:ascii="Garamond" w:hAnsi="Garamond"/>
        </w:rPr>
      </w:pPr>
      <w:r>
        <w:rPr>
          <w:rFonts w:ascii="Garamond" w:hAnsi="Garamond"/>
        </w:rPr>
        <w:t>VERIFICA E DOCUMENTAZIONE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scelta degli strumenti di verifica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modalità e tempi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condivisione degli esiti</w:t>
      </w:r>
    </w:p>
    <w:p w:rsidR="00616E5A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  <w:r>
        <w:rPr>
          <w:rFonts w:ascii="Garamond" w:hAnsi="Garamond"/>
        </w:rPr>
        <w:sym w:font="Wingdings 2" w:char="F0A3"/>
      </w:r>
      <w:r>
        <w:rPr>
          <w:rFonts w:ascii="Garamond" w:hAnsi="Garamond"/>
        </w:rPr>
        <w:t xml:space="preserve"> condivisione dei prodotti realizzati</w:t>
      </w:r>
    </w:p>
    <w:p w:rsidR="00616E5A" w:rsidRPr="0057620D" w:rsidRDefault="00616E5A" w:rsidP="00616E5A">
      <w:pPr>
        <w:pStyle w:val="Paragrafoelenco"/>
        <w:tabs>
          <w:tab w:val="left" w:pos="396"/>
        </w:tabs>
        <w:spacing w:before="2"/>
        <w:ind w:left="420"/>
        <w:rPr>
          <w:rFonts w:ascii="Garamond" w:hAnsi="Garamond"/>
        </w:rPr>
      </w:pPr>
    </w:p>
    <w:p w:rsidR="00616E5A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</w:p>
    <w:p w:rsidR="00616E5A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</w:p>
    <w:p w:rsidR="00616E5A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</w:p>
    <w:p w:rsidR="00616E5A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</w:p>
    <w:p w:rsidR="00616E5A" w:rsidRPr="003F2CE0" w:rsidRDefault="00616E5A" w:rsidP="00616E5A">
      <w:pPr>
        <w:tabs>
          <w:tab w:val="left" w:pos="396"/>
        </w:tabs>
        <w:spacing w:before="2"/>
        <w:rPr>
          <w:rFonts w:ascii="Garamond" w:hAnsi="Garamond"/>
        </w:rPr>
      </w:pPr>
      <w:r>
        <w:rPr>
          <w:rFonts w:ascii="Garamond" w:hAnsi="Garamond"/>
        </w:rPr>
        <w:t>R</w:t>
      </w:r>
      <w:r w:rsidRPr="003F2CE0">
        <w:rPr>
          <w:rFonts w:ascii="Garamond" w:hAnsi="Garamond"/>
        </w:rPr>
        <w:t>elazione discorsiva sull’attività di peer to peer svolt</w:t>
      </w:r>
      <w:r>
        <w:rPr>
          <w:rFonts w:ascii="Garamond" w:hAnsi="Garamond"/>
        </w:rPr>
        <w:t>a e valutazione dell’esperienza su due</w:t>
      </w:r>
      <w:r w:rsidRPr="0057620D">
        <w:rPr>
          <w:rFonts w:ascii="Garamond" w:hAnsi="Garamond"/>
          <w:b/>
        </w:rPr>
        <w:t xml:space="preserve"> focus</w:t>
      </w:r>
      <w:r>
        <w:rPr>
          <w:rFonts w:ascii="Garamond" w:hAnsi="Garamond"/>
        </w:rPr>
        <w:t>:</w:t>
      </w:r>
    </w:p>
    <w:p w:rsidR="00616E5A" w:rsidRDefault="00616E5A" w:rsidP="00616E5A">
      <w:pPr>
        <w:spacing w:line="360" w:lineRule="auto"/>
        <w:jc w:val="both"/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E5A" w:rsidRDefault="00616E5A" w:rsidP="00616E5A">
      <w:pPr>
        <w:spacing w:line="360" w:lineRule="auto"/>
        <w:jc w:val="both"/>
      </w:pPr>
    </w:p>
    <w:p w:rsidR="00616E5A" w:rsidRDefault="00616E5A" w:rsidP="00616E5A">
      <w:pPr>
        <w:jc w:val="both"/>
      </w:pPr>
      <w:r>
        <w:t>Data ________________</w:t>
      </w:r>
    </w:p>
    <w:p w:rsidR="00616E5A" w:rsidRPr="00581ACD" w:rsidRDefault="00616E5A" w:rsidP="00616E5A">
      <w:pPr>
        <w:jc w:val="right"/>
        <w:rPr>
          <w:b/>
          <w:sz w:val="28"/>
        </w:rPr>
      </w:pPr>
      <w:r w:rsidRPr="00581ACD">
        <w:rPr>
          <w:b/>
          <w:sz w:val="28"/>
        </w:rPr>
        <w:t xml:space="preserve">            Il docente neoassunto                                                                 </w:t>
      </w:r>
    </w:p>
    <w:p w:rsidR="00616E5A" w:rsidRDefault="00616E5A" w:rsidP="00616E5A">
      <w:pPr>
        <w:jc w:val="both"/>
      </w:pPr>
      <w:r w:rsidRPr="00A829AA">
        <w:rPr>
          <w:b/>
        </w:rPr>
        <w:t xml:space="preserve">                                                                                                                         </w:t>
      </w:r>
    </w:p>
    <w:p w:rsidR="00616E5A" w:rsidRDefault="00616E5A" w:rsidP="00D43A36">
      <w:pPr>
        <w:jc w:val="both"/>
      </w:pPr>
    </w:p>
    <w:p w:rsidR="00616E5A" w:rsidRDefault="00616E5A" w:rsidP="00D43A36">
      <w:pPr>
        <w:jc w:val="both"/>
      </w:pPr>
    </w:p>
    <w:p w:rsidR="00616E5A" w:rsidRDefault="00616E5A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5B4FF7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Il D</w:t>
      </w:r>
      <w:r>
        <w:rPr>
          <w:rFonts w:eastAsia="Calibri"/>
          <w:b/>
          <w:color w:val="000000"/>
          <w:sz w:val="22"/>
          <w:szCs w:val="22"/>
        </w:rPr>
        <w:t xml:space="preserve">IRIGENTE </w:t>
      </w:r>
      <w:r w:rsidRPr="00875150">
        <w:rPr>
          <w:rFonts w:eastAsia="Calibri"/>
          <w:b/>
          <w:color w:val="000000"/>
          <w:sz w:val="22"/>
          <w:szCs w:val="22"/>
        </w:rPr>
        <w:t>S</w:t>
      </w:r>
      <w:r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772266" w:rsidRDefault="005B4FF7" w:rsidP="00616E5A">
      <w:pPr>
        <w:ind w:left="10" w:right="183" w:hanging="10"/>
        <w:jc w:val="right"/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  <w:bookmarkStart w:id="1" w:name="_GoBack"/>
      <w:bookmarkEnd w:id="1"/>
    </w:p>
    <w:bookmarkEnd w:id="0"/>
    <w:p w:rsidR="00772266" w:rsidRPr="0027310E" w:rsidRDefault="00772266" w:rsidP="00772266">
      <w:pPr>
        <w:jc w:val="both"/>
      </w:pPr>
    </w:p>
    <w:sectPr w:rsidR="00772266" w:rsidRPr="0027310E" w:rsidSect="00836C1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B37" w:rsidRDefault="00604B37" w:rsidP="00B100ED">
      <w:r>
        <w:separator/>
      </w:r>
    </w:p>
  </w:endnote>
  <w:endnote w:type="continuationSeparator" w:id="0">
    <w:p w:rsidR="00604B37" w:rsidRDefault="00604B37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B37" w:rsidRDefault="00604B37" w:rsidP="00B100ED">
      <w:r>
        <w:separator/>
      </w:r>
    </w:p>
  </w:footnote>
  <w:footnote w:type="continuationSeparator" w:id="0">
    <w:p w:rsidR="00604B37" w:rsidRDefault="00604B37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273F66" w:rsidP="00E346EA">
    <w:pPr>
      <w:jc w:val="right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margin">
            <wp:posOffset>2442210</wp:posOffset>
          </wp:positionH>
          <wp:positionV relativeFrom="paragraph">
            <wp:posOffset>-201930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19" cy="963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4CC4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5366385</wp:posOffset>
          </wp:positionH>
          <wp:positionV relativeFrom="paragraph">
            <wp:posOffset>-78105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36C3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4261485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5D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1832610</wp:posOffset>
          </wp:positionH>
          <wp:positionV relativeFrom="paragraph">
            <wp:posOffset>-40005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5F3A"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51436</wp:posOffset>
          </wp:positionH>
          <wp:positionV relativeFrom="paragraph">
            <wp:posOffset>7620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46EA"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3509010</wp:posOffset>
          </wp:positionH>
          <wp:positionV relativeFrom="paragraph">
            <wp:posOffset>-1905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604B37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Default="003D4F83" w:rsidP="002F2312">
    <w:pPr>
      <w:spacing w:before="16" w:line="247" w:lineRule="auto"/>
      <w:ind w:right="-143"/>
      <w:jc w:val="center"/>
      <w:rPr>
        <w:color w:val="2F2D2D"/>
        <w:w w:val="105"/>
        <w:sz w:val="18"/>
        <w:szCs w:val="18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  <w:p w:rsidR="00616E5A" w:rsidRPr="00E346EA" w:rsidRDefault="00616E5A" w:rsidP="00616E5A">
    <w:pPr>
      <w:spacing w:before="16" w:line="247" w:lineRule="auto"/>
      <w:ind w:right="-143"/>
      <w:rPr>
        <w:rFonts w:ascii="Tahoma" w:hAnsi="Tahoma" w:cs="Tahoma"/>
        <w:color w:val="0563C1"/>
        <w:sz w:val="20"/>
        <w:szCs w:val="20"/>
        <w:u w:val="single"/>
        <w:lang w:val="en-US"/>
      </w:rPr>
    </w:pPr>
    <w:r>
      <w:rPr>
        <w:color w:val="2F2D2D"/>
        <w:w w:val="105"/>
        <w:sz w:val="18"/>
        <w:szCs w:val="18"/>
        <w:lang w:val="en-US"/>
      </w:rPr>
      <w:t>MODELLO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7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8"/>
  </w:num>
  <w:num w:numId="5">
    <w:abstractNumId w:val="6"/>
  </w:num>
  <w:num w:numId="6">
    <w:abstractNumId w:val="9"/>
  </w:num>
  <w:num w:numId="7">
    <w:abstractNumId w:val="2"/>
  </w:num>
  <w:num w:numId="8">
    <w:abstractNumId w:val="11"/>
  </w:num>
  <w:num w:numId="9">
    <w:abstractNumId w:val="0"/>
  </w:num>
  <w:num w:numId="10">
    <w:abstractNumId w:val="15"/>
  </w:num>
  <w:num w:numId="11">
    <w:abstractNumId w:val="4"/>
  </w:num>
  <w:num w:numId="12">
    <w:abstractNumId w:val="13"/>
  </w:num>
  <w:num w:numId="13">
    <w:abstractNumId w:val="5"/>
  </w:num>
  <w:num w:numId="14">
    <w:abstractNumId w:val="3"/>
  </w:num>
  <w:num w:numId="15">
    <w:abstractNumId w:val="16"/>
  </w:num>
  <w:num w:numId="16">
    <w:abstractNumId w:val="7"/>
  </w:num>
  <w:num w:numId="17">
    <w:abstractNumId w:val="10"/>
  </w:num>
  <w:num w:numId="18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4B37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6E5A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50964"/>
    <w:rsid w:val="00953889"/>
    <w:rsid w:val="0095630D"/>
    <w:rsid w:val="00956FC4"/>
    <w:rsid w:val="009604CC"/>
    <w:rsid w:val="0096114E"/>
    <w:rsid w:val="00962A1C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F43E7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6B6CF-21F8-45E1-9DE5-276C6BEC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23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4</cp:revision>
  <cp:lastPrinted>2025-09-05T08:14:00Z</cp:lastPrinted>
  <dcterms:created xsi:type="dcterms:W3CDTF">2025-09-11T11:10:00Z</dcterms:created>
  <dcterms:modified xsi:type="dcterms:W3CDTF">2026-03-12T21:05:00Z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