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F8" w:rsidRDefault="00A458F8" w:rsidP="00725653">
      <w:pPr>
        <w:jc w:val="both"/>
      </w:pPr>
      <w:bookmarkStart w:id="1" w:name="_Hlk42011933"/>
    </w:p>
    <w:p w:rsidR="00DD23FF" w:rsidRDefault="00DD23FF" w:rsidP="00725653">
      <w:pPr>
        <w:jc w:val="both"/>
      </w:pPr>
    </w:p>
    <w:p w:rsidR="00DD23FF" w:rsidRDefault="00DD23FF" w:rsidP="00DD23FF">
      <w:pPr>
        <w:spacing w:line="360" w:lineRule="auto"/>
        <w:jc w:val="center"/>
      </w:pPr>
      <w:r>
        <w:t xml:space="preserve">FORMAZIONE DOCENTI </w:t>
      </w:r>
      <w:r w:rsidRPr="00E53136">
        <w:t>NEOASSUNTI A.S. 2025/2026</w:t>
      </w:r>
    </w:p>
    <w:p w:rsidR="00DD23FF" w:rsidRDefault="00DD23FF" w:rsidP="00DD23FF">
      <w:pPr>
        <w:spacing w:line="360" w:lineRule="auto"/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Cs w:val="28"/>
        </w:rPr>
        <w:t xml:space="preserve">PEER TO PEER </w:t>
      </w:r>
    </w:p>
    <w:p w:rsidR="00DD23FF" w:rsidRPr="00F6184D" w:rsidRDefault="00DD23FF" w:rsidP="00DD23FF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color w:val="0000CC"/>
          <w:szCs w:val="28"/>
        </w:rPr>
        <w:t>REGISTRO ATTIVITA’</w:t>
      </w:r>
    </w:p>
    <w:tbl>
      <w:tblPr>
        <w:tblpPr w:leftFromText="141" w:rightFromText="141" w:vertAnchor="text" w:horzAnchor="margin" w:tblpXSpec="center" w:tblpY="210"/>
        <w:tblW w:w="157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4"/>
        <w:gridCol w:w="5278"/>
        <w:gridCol w:w="5342"/>
      </w:tblGrid>
      <w:tr w:rsidR="00DD23FF" w:rsidRPr="003E5A2E" w:rsidTr="00DD23FF">
        <w:trPr>
          <w:trHeight w:hRule="exact" w:val="75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:rsidR="00DD23FF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  <w:rPr>
                <w:rFonts w:cs="Calibri"/>
                <w:b/>
                <w:bCs/>
                <w:spacing w:val="1"/>
                <w:position w:val="1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ISTITUZIONE SCOLASTICA DI SERVIZIO</w:t>
            </w:r>
          </w:p>
          <w:p w:rsidR="00DD23FF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  <w:rPr>
                <w:rFonts w:cs="Calibri"/>
                <w:b/>
                <w:bCs/>
                <w:spacing w:val="1"/>
                <w:position w:val="1"/>
              </w:rPr>
            </w:pPr>
          </w:p>
          <w:p w:rsidR="00DD23FF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  <w:rPr>
                <w:rFonts w:cs="Calibri"/>
                <w:b/>
                <w:bCs/>
                <w:spacing w:val="1"/>
                <w:position w:val="1"/>
              </w:rPr>
            </w:pPr>
          </w:p>
          <w:p w:rsidR="00DD23FF" w:rsidRPr="003E5A2E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:rsidR="00DD23FF" w:rsidRPr="003E5A2E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586"/>
            </w:pPr>
            <w:r w:rsidRPr="003E5A2E">
              <w:rPr>
                <w:rFonts w:cs="Calibri"/>
                <w:b/>
                <w:bCs/>
                <w:position w:val="1"/>
              </w:rPr>
              <w:t>NOME E COGNOME DOCENTE NEOASSUNTO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:rsidR="00DD23FF" w:rsidRPr="003E5A2E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</w:pPr>
            <w:r w:rsidRPr="003E5A2E">
              <w:rPr>
                <w:rFonts w:cs="Calibri"/>
                <w:b/>
                <w:bCs/>
                <w:spacing w:val="-1"/>
                <w:position w:val="1"/>
              </w:rPr>
              <w:t xml:space="preserve">  NOME E COGNOME TUTOR SCOLASTICO</w:t>
            </w:r>
          </w:p>
        </w:tc>
      </w:tr>
      <w:tr w:rsidR="00DD23FF" w:rsidRPr="003E5A2E" w:rsidTr="00DD23FF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  <w:rPr>
                <w:rFonts w:cs="Calibri"/>
                <w:b/>
                <w:bCs/>
                <w:spacing w:val="1"/>
                <w:position w:val="1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ind w:left="586"/>
              <w:rPr>
                <w:rFonts w:cs="Calibri"/>
                <w:b/>
                <w:bCs/>
                <w:position w:val="1"/>
              </w:rPr>
            </w:pP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DD23FF">
            <w:pPr>
              <w:widowControl w:val="0"/>
              <w:autoSpaceDE w:val="0"/>
              <w:autoSpaceDN w:val="0"/>
              <w:adjustRightInd w:val="0"/>
              <w:spacing w:line="291" w:lineRule="exact"/>
              <w:rPr>
                <w:rFonts w:cs="Calibri"/>
                <w:b/>
                <w:bCs/>
                <w:spacing w:val="-1"/>
                <w:position w:val="1"/>
              </w:rPr>
            </w:pPr>
          </w:p>
        </w:tc>
      </w:tr>
    </w:tbl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p w:rsidR="00DD23FF" w:rsidRDefault="00DD23FF" w:rsidP="00DD23FF">
      <w:pPr>
        <w:jc w:val="center"/>
      </w:pPr>
    </w:p>
    <w:tbl>
      <w:tblPr>
        <w:tblW w:w="15775" w:type="dxa"/>
        <w:tblInd w:w="-6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416"/>
        <w:gridCol w:w="1418"/>
        <w:gridCol w:w="2770"/>
        <w:gridCol w:w="2977"/>
        <w:gridCol w:w="3685"/>
      </w:tblGrid>
      <w:tr w:rsidR="00DD23FF" w:rsidRPr="003E5A2E" w:rsidTr="00DD23FF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lastRenderedPageBreak/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103"/>
            </w:pPr>
            <w:r w:rsidRPr="003E5A2E">
              <w:rPr>
                <w:rFonts w:cs="Calibri"/>
                <w:b/>
                <w:bCs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103"/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position w:val="1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586"/>
            </w:pPr>
            <w:r w:rsidRPr="003E5A2E">
              <w:rPr>
                <w:rFonts w:cs="Calibri"/>
                <w:b/>
                <w:bCs/>
                <w:position w:val="1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position w:val="1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732"/>
            </w:pPr>
            <w:r w:rsidRPr="003E5A2E">
              <w:rPr>
                <w:rFonts w:cs="Calibri"/>
                <w:b/>
                <w:bCs/>
                <w:position w:val="1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position w:val="1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</w:pPr>
            <w:r w:rsidRPr="003E5A2E">
              <w:rPr>
                <w:rFonts w:cs="Calibri"/>
                <w:b/>
                <w:bCs/>
                <w:spacing w:val="-1"/>
                <w:position w:val="1"/>
              </w:rPr>
              <w:t xml:space="preserve">  A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</w:rPr>
              <w:t>à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</w:rPr>
              <w:t>s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</w:p>
        </w:tc>
      </w:tr>
      <w:tr w:rsidR="00DD23FF" w:rsidRPr="003E5A2E" w:rsidTr="00DD23FF">
        <w:trPr>
          <w:trHeight w:hRule="exact" w:val="133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/>
              <w:rPr>
                <w:rFonts w:cs="Calibri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</w:rPr>
              <w:t>PR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OG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MM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position w:val="1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</w:rPr>
              <w:t>NE</w:t>
            </w:r>
            <w:r w:rsidRPr="003E5A2E">
              <w:rPr>
                <w:rFonts w:cs="Calibri"/>
                <w:b/>
                <w:bCs/>
                <w:spacing w:val="16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18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-3"/>
                <w:position w:val="1"/>
              </w:rPr>
              <w:t>S</w:t>
            </w:r>
            <w:r w:rsidRPr="003E5A2E">
              <w:rPr>
                <w:rFonts w:cs="Calibri"/>
                <w:b/>
                <w:bCs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LUPP</w:t>
            </w:r>
            <w:r w:rsidRPr="003E5A2E">
              <w:rPr>
                <w:rFonts w:cs="Calibri"/>
                <w:b/>
                <w:bCs/>
                <w:position w:val="1"/>
              </w:rPr>
              <w:t>O</w:t>
            </w:r>
          </w:p>
          <w:p w:rsidR="00DD23FF" w:rsidRPr="003E5A2E" w:rsidRDefault="00DD23FF" w:rsidP="00677A7D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ind w:left="102" w:right="56"/>
            </w:pPr>
            <w:r w:rsidRPr="003E5A2E">
              <w:rPr>
                <w:rFonts w:cs="Calibri"/>
                <w:b/>
                <w:bCs/>
              </w:rPr>
              <w:t>C</w:t>
            </w:r>
            <w:r w:rsidRPr="003E5A2E">
              <w:rPr>
                <w:rFonts w:cs="Calibri"/>
                <w:b/>
                <w:bCs/>
                <w:spacing w:val="1"/>
              </w:rPr>
              <w:t>O</w:t>
            </w:r>
            <w:r w:rsidRPr="003E5A2E">
              <w:rPr>
                <w:rFonts w:cs="Calibri"/>
                <w:b/>
                <w:bCs/>
              </w:rPr>
              <w:t>ND</w:t>
            </w:r>
            <w:r w:rsidRPr="003E5A2E">
              <w:rPr>
                <w:rFonts w:cs="Calibri"/>
                <w:b/>
                <w:bCs/>
                <w:spacing w:val="1"/>
              </w:rPr>
              <w:t>I</w:t>
            </w:r>
            <w:r w:rsidRPr="003E5A2E">
              <w:rPr>
                <w:rFonts w:cs="Calibri"/>
                <w:b/>
                <w:bCs/>
              </w:rPr>
              <w:t>V</w:t>
            </w:r>
            <w:r w:rsidRPr="003E5A2E">
              <w:rPr>
                <w:rFonts w:cs="Calibri"/>
                <w:b/>
                <w:bCs/>
                <w:spacing w:val="1"/>
              </w:rPr>
              <w:t>I</w:t>
            </w:r>
            <w:r w:rsidRPr="003E5A2E">
              <w:rPr>
                <w:rFonts w:cs="Calibri"/>
                <w:b/>
                <w:bCs/>
                <w:spacing w:val="-1"/>
              </w:rPr>
              <w:t>S</w:t>
            </w:r>
            <w:r w:rsidRPr="003E5A2E">
              <w:rPr>
                <w:rFonts w:cs="Calibri"/>
                <w:b/>
                <w:bCs/>
              </w:rPr>
              <w:t>O</w:t>
            </w:r>
            <w:r w:rsidRPr="003E5A2E">
              <w:rPr>
                <w:rFonts w:cs="Calibri"/>
                <w:b/>
                <w:bCs/>
              </w:rPr>
              <w:tab/>
              <w:t>-</w:t>
            </w:r>
            <w:r w:rsidRPr="003E5A2E">
              <w:rPr>
                <w:rFonts w:cs="Calibri"/>
                <w:b/>
                <w:bCs/>
                <w:spacing w:val="-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  <w:spacing w:val="-2"/>
              </w:rPr>
              <w:t>o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  <w:spacing w:val="-1"/>
              </w:rPr>
              <w:t>a</w:t>
            </w:r>
            <w:r w:rsidRPr="003E5A2E">
              <w:rPr>
                <w:rFonts w:cs="Calibri"/>
                <w:b/>
                <w:bCs/>
                <w:spacing w:val="1"/>
              </w:rPr>
              <w:t>l</w:t>
            </w:r>
            <w:r w:rsidRPr="003E5A2E">
              <w:rPr>
                <w:rFonts w:cs="Calibri"/>
                <w:b/>
                <w:bCs/>
              </w:rPr>
              <w:t>e 3</w:t>
            </w:r>
            <w:r w:rsidRPr="003E5A2E">
              <w:rPr>
                <w:rFonts w:cs="Calibri"/>
                <w:b/>
                <w:bCs/>
                <w:spacing w:val="-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or</w:t>
            </w:r>
            <w:r w:rsidRPr="003E5A2E">
              <w:rPr>
                <w:rFonts w:cs="Calibri"/>
                <w:b/>
                <w:bCs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  <w:r w:rsidRPr="003E5A2E">
              <w:t xml:space="preserve"> </w:t>
            </w: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D23FF" w:rsidRPr="003E5A2E" w:rsidTr="00DD23FF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892"/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103"/>
            </w:pPr>
            <w:r w:rsidRPr="003E5A2E">
              <w:rPr>
                <w:rFonts w:cs="Calibri"/>
                <w:b/>
                <w:bCs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103"/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position w:val="1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586"/>
            </w:pPr>
            <w:r w:rsidRPr="003E5A2E">
              <w:rPr>
                <w:rFonts w:cs="Calibri"/>
                <w:b/>
                <w:bCs/>
                <w:position w:val="1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position w:val="1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732"/>
            </w:pPr>
            <w:r w:rsidRPr="003E5A2E">
              <w:rPr>
                <w:rFonts w:cs="Calibri"/>
                <w:b/>
                <w:bCs/>
                <w:position w:val="1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position w:val="1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</w:pPr>
            <w:r w:rsidRPr="003E5A2E">
              <w:rPr>
                <w:rFonts w:cs="Calibri"/>
                <w:b/>
                <w:bCs/>
                <w:spacing w:val="-1"/>
                <w:position w:val="1"/>
              </w:rPr>
              <w:t xml:space="preserve">  A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</w:rPr>
              <w:t>à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</w:rPr>
              <w:t>s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</w:p>
        </w:tc>
      </w:tr>
      <w:tr w:rsidR="00DD23FF" w:rsidRPr="003E5A2E" w:rsidTr="00DD23FF">
        <w:trPr>
          <w:trHeight w:hRule="exact" w:val="126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/>
              <w:rPr>
                <w:rFonts w:cs="Calibri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SS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position w:val="1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</w:rPr>
              <w:t>NE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NE</w:t>
            </w:r>
            <w:r w:rsidRPr="003E5A2E">
              <w:rPr>
                <w:rFonts w:cs="Calibri"/>
                <w:b/>
                <w:bCs/>
                <w:position w:val="1"/>
              </w:rPr>
              <w:t>O</w:t>
            </w: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  <w:r w:rsidRPr="003E5A2E">
              <w:rPr>
                <w:rFonts w:cs="Calibri"/>
                <w:b/>
                <w:bCs/>
                <w:spacing w:val="1"/>
              </w:rPr>
              <w:t>A</w:t>
            </w:r>
            <w:r w:rsidRPr="003E5A2E">
              <w:rPr>
                <w:rFonts w:cs="Calibri"/>
                <w:b/>
                <w:bCs/>
                <w:spacing w:val="-1"/>
              </w:rPr>
              <w:t>SSU</w:t>
            </w:r>
            <w:r w:rsidRPr="003E5A2E">
              <w:rPr>
                <w:rFonts w:cs="Calibri"/>
                <w:b/>
                <w:bCs/>
              </w:rPr>
              <w:t>N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</w:rPr>
              <w:t>O</w:t>
            </w:r>
            <w:r w:rsidRPr="003E5A2E">
              <w:rPr>
                <w:rFonts w:cs="Calibri"/>
                <w:b/>
                <w:bCs/>
                <w:spacing w:val="2"/>
              </w:rPr>
              <w:t xml:space="preserve"> </w:t>
            </w:r>
            <w:r w:rsidRPr="003E5A2E">
              <w:rPr>
                <w:rFonts w:cs="Calibri"/>
                <w:b/>
                <w:bCs/>
              </w:rPr>
              <w:t>N</w:t>
            </w:r>
            <w:r w:rsidRPr="003E5A2E">
              <w:rPr>
                <w:rFonts w:cs="Calibri"/>
                <w:b/>
                <w:bCs/>
                <w:spacing w:val="1"/>
              </w:rPr>
              <w:t>E</w:t>
            </w:r>
            <w:r w:rsidRPr="003E5A2E">
              <w:rPr>
                <w:rFonts w:cs="Calibri"/>
                <w:b/>
                <w:bCs/>
                <w:spacing w:val="-1"/>
              </w:rPr>
              <w:t>LL</w:t>
            </w:r>
            <w:r w:rsidRPr="003E5A2E">
              <w:rPr>
                <w:rFonts w:cs="Calibri"/>
                <w:b/>
                <w:bCs/>
              </w:rPr>
              <w:t>A</w:t>
            </w:r>
            <w:r w:rsidRPr="003E5A2E">
              <w:rPr>
                <w:rFonts w:cs="Calibri"/>
                <w:b/>
                <w:bCs/>
                <w:spacing w:val="-1"/>
              </w:rPr>
              <w:t xml:space="preserve"> </w:t>
            </w:r>
            <w:r w:rsidRPr="003E5A2E">
              <w:rPr>
                <w:rFonts w:cs="Calibri"/>
                <w:b/>
                <w:bCs/>
              </w:rPr>
              <w:t>C</w:t>
            </w:r>
            <w:r w:rsidRPr="003E5A2E">
              <w:rPr>
                <w:rFonts w:cs="Calibri"/>
                <w:b/>
                <w:bCs/>
                <w:spacing w:val="-1"/>
              </w:rPr>
              <w:t>L</w:t>
            </w:r>
            <w:r w:rsidRPr="003E5A2E">
              <w:rPr>
                <w:rFonts w:cs="Calibri"/>
                <w:b/>
                <w:bCs/>
                <w:spacing w:val="1"/>
              </w:rPr>
              <w:t>A</w:t>
            </w:r>
            <w:r w:rsidRPr="003E5A2E">
              <w:rPr>
                <w:rFonts w:cs="Calibri"/>
                <w:b/>
                <w:bCs/>
                <w:spacing w:val="-1"/>
              </w:rPr>
              <w:t>SS</w:t>
            </w:r>
            <w:r w:rsidRPr="003E5A2E">
              <w:rPr>
                <w:rFonts w:cs="Calibri"/>
                <w:b/>
                <w:bCs/>
              </w:rPr>
              <w:t>E</w:t>
            </w:r>
            <w:r w:rsidRPr="003E5A2E">
              <w:rPr>
                <w:rFonts w:cs="Calibri"/>
                <w:b/>
                <w:bCs/>
                <w:spacing w:val="1"/>
              </w:rPr>
              <w:t xml:space="preserve"> </w:t>
            </w:r>
            <w:r w:rsidRPr="003E5A2E">
              <w:rPr>
                <w:rFonts w:cs="Calibri"/>
                <w:b/>
                <w:bCs/>
              </w:rPr>
              <w:t>D</w:t>
            </w:r>
            <w:r w:rsidRPr="003E5A2E">
              <w:rPr>
                <w:rFonts w:cs="Calibri"/>
                <w:b/>
                <w:bCs/>
                <w:spacing w:val="1"/>
              </w:rPr>
              <w:t>E</w:t>
            </w:r>
            <w:r w:rsidRPr="003E5A2E">
              <w:rPr>
                <w:rFonts w:cs="Calibri"/>
                <w:b/>
                <w:bCs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  <w:spacing w:val="-1"/>
              </w:rPr>
              <w:t>U</w:t>
            </w:r>
            <w:r w:rsidRPr="003E5A2E">
              <w:rPr>
                <w:rFonts w:cs="Calibri"/>
                <w:b/>
                <w:bCs/>
                <w:spacing w:val="1"/>
              </w:rPr>
              <w:t>TO</w:t>
            </w:r>
            <w:r w:rsidRPr="003E5A2E">
              <w:rPr>
                <w:rFonts w:cs="Calibri"/>
                <w:b/>
                <w:bCs/>
              </w:rPr>
              <w:t>R</w:t>
            </w:r>
            <w:r w:rsidRPr="003E5A2E">
              <w:rPr>
                <w:rFonts w:cs="Calibri"/>
                <w:b/>
                <w:bCs/>
                <w:spacing w:val="-2"/>
              </w:rPr>
              <w:t xml:space="preserve"> </w:t>
            </w:r>
            <w:r w:rsidRPr="003E5A2E">
              <w:rPr>
                <w:rFonts w:cs="Calibri"/>
                <w:b/>
                <w:bCs/>
              </w:rPr>
              <w:t>-</w:t>
            </w:r>
            <w:r w:rsidRPr="003E5A2E">
              <w:rPr>
                <w:rFonts w:cs="Calibri"/>
                <w:b/>
                <w:bCs/>
                <w:spacing w:val="2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  <w:spacing w:val="-2"/>
              </w:rPr>
              <w:t>o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  <w:spacing w:val="-1"/>
              </w:rPr>
              <w:t>a</w:t>
            </w:r>
            <w:r w:rsidRPr="003E5A2E">
              <w:rPr>
                <w:rFonts w:cs="Calibri"/>
                <w:b/>
                <w:bCs/>
                <w:spacing w:val="1"/>
              </w:rPr>
              <w:t>l</w:t>
            </w:r>
            <w:r w:rsidRPr="003E5A2E">
              <w:rPr>
                <w:rFonts w:cs="Calibri"/>
                <w:b/>
                <w:bCs/>
              </w:rPr>
              <w:t>e 4</w:t>
            </w:r>
            <w:r w:rsidRPr="003E5A2E">
              <w:rPr>
                <w:rFonts w:cs="Calibri"/>
                <w:b/>
                <w:bCs/>
                <w:spacing w:val="-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or</w:t>
            </w:r>
            <w:r w:rsidRPr="003E5A2E">
              <w:rPr>
                <w:rFonts w:cs="Calibri"/>
                <w:b/>
                <w:bCs/>
              </w:rPr>
              <w:t>e</w:t>
            </w: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  <w:rPr>
                <w:rFonts w:cs="Calibri"/>
                <w:b/>
                <w:bCs/>
              </w:rPr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 w:right="506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tbl>
      <w:tblPr>
        <w:tblW w:w="1566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283"/>
        <w:gridCol w:w="1361"/>
        <w:gridCol w:w="2861"/>
        <w:gridCol w:w="2856"/>
        <w:gridCol w:w="3193"/>
      </w:tblGrid>
      <w:tr w:rsidR="00DD23FF" w:rsidRPr="003E5A2E" w:rsidTr="00677A7D">
        <w:trPr>
          <w:trHeight w:hRule="exact" w:val="40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892"/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103"/>
            </w:pPr>
            <w:r w:rsidRPr="003E5A2E">
              <w:rPr>
                <w:rFonts w:cs="Calibri"/>
                <w:b/>
                <w:bCs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103"/>
            </w:pPr>
            <w:r w:rsidRPr="003E5A2E">
              <w:rPr>
                <w:rFonts w:cs="Calibri"/>
                <w:b/>
                <w:bCs/>
                <w:spacing w:val="1"/>
                <w:position w:val="1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position w:val="1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586"/>
            </w:pPr>
            <w:r w:rsidRPr="003E5A2E">
              <w:rPr>
                <w:rFonts w:cs="Calibri"/>
                <w:b/>
                <w:bCs/>
                <w:position w:val="1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position w:val="1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732"/>
            </w:pPr>
            <w:r w:rsidRPr="003E5A2E">
              <w:rPr>
                <w:rFonts w:cs="Calibri"/>
                <w:b/>
                <w:bCs/>
                <w:position w:val="1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m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position w:val="1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position w:val="1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line="291" w:lineRule="exact"/>
              <w:ind w:left="256"/>
            </w:pPr>
            <w:r w:rsidRPr="003E5A2E">
              <w:rPr>
                <w:rFonts w:cs="Calibri"/>
                <w:b/>
                <w:bCs/>
                <w:spacing w:val="-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</w:rPr>
              <w:t>à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</w:rPr>
              <w:t>s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</w:rPr>
              <w:t>a</w:t>
            </w:r>
          </w:p>
        </w:tc>
      </w:tr>
      <w:tr w:rsidR="00DD23FF" w:rsidRPr="003E5A2E" w:rsidTr="00677A7D">
        <w:trPr>
          <w:trHeight w:hRule="exact" w:val="10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/>
              <w:rPr>
                <w:rFonts w:cs="Calibri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</w:rPr>
              <w:t>OSSERVAZIONE DEL TUTOR NELLA CLASSE DEL NEOASSUNTO</w:t>
            </w:r>
            <w:r w:rsidRPr="003E5A2E">
              <w:rPr>
                <w:rFonts w:cs="Calibri"/>
                <w:b/>
                <w:bCs/>
                <w:spacing w:val="-1"/>
              </w:rPr>
              <w:t xml:space="preserve"> – </w:t>
            </w:r>
            <w:r w:rsidRPr="003E5A2E">
              <w:rPr>
                <w:rFonts w:cs="Calibri"/>
                <w:b/>
                <w:bCs/>
                <w:spacing w:val="1"/>
              </w:rPr>
              <w:t>tot</w:t>
            </w:r>
            <w:r w:rsidRPr="003E5A2E">
              <w:rPr>
                <w:rFonts w:cs="Calibri"/>
                <w:b/>
                <w:bCs/>
                <w:spacing w:val="-1"/>
              </w:rPr>
              <w:t>a</w:t>
            </w:r>
            <w:r w:rsidRPr="003E5A2E">
              <w:rPr>
                <w:rFonts w:cs="Calibri"/>
                <w:b/>
                <w:bCs/>
                <w:spacing w:val="1"/>
              </w:rPr>
              <w:t>l</w:t>
            </w:r>
            <w:r w:rsidRPr="003E5A2E">
              <w:rPr>
                <w:rFonts w:cs="Calibri"/>
                <w:b/>
                <w:bCs/>
              </w:rPr>
              <w:t>e</w:t>
            </w:r>
            <w:r w:rsidRPr="003E5A2E">
              <w:rPr>
                <w:rFonts w:cs="Calibri"/>
                <w:b/>
                <w:bCs/>
                <w:spacing w:val="-2"/>
              </w:rPr>
              <w:t xml:space="preserve"> 4 </w:t>
            </w:r>
            <w:bookmarkStart w:id="2" w:name="_GoBack"/>
            <w:bookmarkEnd w:id="2"/>
            <w:r w:rsidRPr="003E5A2E">
              <w:rPr>
                <w:rFonts w:cs="Calibri"/>
                <w:b/>
                <w:bCs/>
                <w:spacing w:val="1"/>
              </w:rPr>
              <w:t>or</w:t>
            </w:r>
            <w:r w:rsidRPr="003E5A2E">
              <w:rPr>
                <w:rFonts w:cs="Calibri"/>
                <w:b/>
                <w:bCs/>
              </w:rPr>
              <w:t>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D23FF" w:rsidRPr="003E5A2E" w:rsidTr="00DD23FF">
        <w:trPr>
          <w:trHeight w:hRule="exact" w:val="4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892"/>
            </w:pPr>
            <w:r w:rsidRPr="003E5A2E">
              <w:rPr>
                <w:rFonts w:cs="Calibri"/>
                <w:b/>
                <w:bCs/>
                <w:spacing w:val="1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</w:rPr>
              <w:t>o</w:t>
            </w:r>
            <w:r w:rsidRPr="003E5A2E">
              <w:rPr>
                <w:rFonts w:cs="Calibri"/>
                <w:b/>
                <w:bCs/>
                <w:spacing w:val="1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</w:rPr>
              <w:t>g</w:t>
            </w:r>
            <w:r w:rsidRPr="003E5A2E">
              <w:rPr>
                <w:rFonts w:cs="Calibri"/>
                <w:b/>
                <w:bCs/>
                <w:spacing w:val="1"/>
              </w:rPr>
              <w:t>i</w:t>
            </w:r>
            <w:r w:rsidRPr="003E5A2E">
              <w:rPr>
                <w:rFonts w:cs="Calibri"/>
                <w:b/>
                <w:bCs/>
              </w:rPr>
              <w:t>a</w:t>
            </w:r>
            <w:r w:rsidRPr="003E5A2E">
              <w:rPr>
                <w:rFonts w:cs="Calibri"/>
                <w:b/>
                <w:bCs/>
                <w:spacing w:val="-2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</w:rPr>
              <w:t>t</w:t>
            </w:r>
            <w:r w:rsidRPr="003E5A2E">
              <w:rPr>
                <w:rFonts w:cs="Calibri"/>
                <w:b/>
                <w:bCs/>
                <w:spacing w:val="1"/>
              </w:rPr>
              <w:t>i</w:t>
            </w:r>
            <w:r w:rsidRPr="003E5A2E">
              <w:rPr>
                <w:rFonts w:cs="Calibri"/>
                <w:b/>
                <w:bCs/>
                <w:spacing w:val="-1"/>
              </w:rPr>
              <w:t>v</w:t>
            </w:r>
            <w:r w:rsidRPr="003E5A2E">
              <w:rPr>
                <w:rFonts w:cs="Calibri"/>
                <w:b/>
                <w:bCs/>
                <w:spacing w:val="1"/>
              </w:rPr>
              <w:t>it</w:t>
            </w:r>
            <w:r w:rsidRPr="003E5A2E">
              <w:rPr>
                <w:rFonts w:cs="Calibri"/>
                <w:b/>
                <w:bCs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before="1"/>
              <w:ind w:left="103"/>
            </w:pPr>
            <w:r w:rsidRPr="003E5A2E">
              <w:rPr>
                <w:rFonts w:cs="Calibri"/>
                <w:b/>
                <w:bCs/>
              </w:rPr>
              <w:t>D</w:t>
            </w:r>
            <w:r w:rsidRPr="003E5A2E">
              <w:rPr>
                <w:rFonts w:cs="Calibri"/>
                <w:b/>
                <w:bCs/>
                <w:spacing w:val="-1"/>
              </w:rPr>
              <w:t>a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before="1"/>
              <w:ind w:left="103"/>
            </w:pPr>
            <w:r w:rsidRPr="003E5A2E">
              <w:rPr>
                <w:rFonts w:cs="Calibri"/>
                <w:b/>
                <w:bCs/>
                <w:spacing w:val="1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</w:rPr>
              <w:t>a</w:t>
            </w:r>
            <w:r w:rsidRPr="003E5A2E">
              <w:rPr>
                <w:rFonts w:cs="Calibri"/>
                <w:b/>
                <w:bCs/>
                <w:spacing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</w:rPr>
              <w:t>i</w:t>
            </w:r>
            <w:r w:rsidRPr="003E5A2E">
              <w:rPr>
                <w:rFonts w:cs="Calibri"/>
                <w:b/>
                <w:bCs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before="1"/>
              <w:ind w:left="586"/>
            </w:pPr>
            <w:r w:rsidRPr="003E5A2E">
              <w:rPr>
                <w:rFonts w:cs="Calibri"/>
                <w:b/>
                <w:bCs/>
              </w:rPr>
              <w:t>F</w:t>
            </w:r>
            <w:r w:rsidRPr="003E5A2E">
              <w:rPr>
                <w:rFonts w:cs="Calibri"/>
                <w:b/>
                <w:bCs/>
                <w:spacing w:val="1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</w:rPr>
              <w:t>m</w:t>
            </w:r>
            <w:r w:rsidRPr="003E5A2E">
              <w:rPr>
                <w:rFonts w:cs="Calibri"/>
                <w:b/>
                <w:bCs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</w:rPr>
              <w:t>e</w:t>
            </w:r>
            <w:r w:rsidRPr="003E5A2E">
              <w:rPr>
                <w:rFonts w:cs="Calibri"/>
                <w:b/>
                <w:bCs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</w:rPr>
              <w:t>do</w:t>
            </w:r>
            <w:r w:rsidRPr="003E5A2E">
              <w:rPr>
                <w:rFonts w:cs="Calibri"/>
                <w:b/>
                <w:bCs/>
              </w:rPr>
              <w:t>c</w:t>
            </w:r>
            <w:r w:rsidRPr="003E5A2E">
              <w:rPr>
                <w:rFonts w:cs="Calibri"/>
                <w:b/>
                <w:bCs/>
                <w:spacing w:val="-1"/>
              </w:rPr>
              <w:t>e</w:t>
            </w:r>
            <w:r w:rsidRPr="003E5A2E">
              <w:rPr>
                <w:rFonts w:cs="Calibri"/>
                <w:b/>
                <w:bCs/>
                <w:spacing w:val="-2"/>
              </w:rPr>
              <w:t>n</w:t>
            </w:r>
            <w:r w:rsidRPr="003E5A2E">
              <w:rPr>
                <w:rFonts w:cs="Calibri"/>
                <w:b/>
                <w:bCs/>
                <w:spacing w:val="1"/>
              </w:rPr>
              <w:t>t</w:t>
            </w:r>
            <w:r w:rsidRPr="003E5A2E">
              <w:rPr>
                <w:rFonts w:cs="Calibri"/>
                <w:b/>
                <w:bCs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before="1"/>
              <w:ind w:left="732"/>
            </w:pPr>
            <w:r w:rsidRPr="003E5A2E">
              <w:rPr>
                <w:rFonts w:cs="Calibri"/>
                <w:b/>
                <w:bCs/>
              </w:rPr>
              <w:t>Fi</w:t>
            </w:r>
            <w:r w:rsidRPr="003E5A2E">
              <w:rPr>
                <w:rFonts w:cs="Calibri"/>
                <w:b/>
                <w:bCs/>
                <w:spacing w:val="1"/>
              </w:rPr>
              <w:t>r</w:t>
            </w:r>
            <w:r w:rsidRPr="003E5A2E">
              <w:rPr>
                <w:rFonts w:cs="Calibri"/>
                <w:b/>
                <w:bCs/>
                <w:spacing w:val="-1"/>
              </w:rPr>
              <w:t>m</w:t>
            </w:r>
            <w:r w:rsidRPr="003E5A2E">
              <w:rPr>
                <w:rFonts w:cs="Calibri"/>
                <w:b/>
                <w:bCs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</w:rPr>
              <w:t>d</w:t>
            </w:r>
            <w:r w:rsidRPr="003E5A2E">
              <w:rPr>
                <w:rFonts w:cs="Calibri"/>
                <w:b/>
                <w:bCs/>
                <w:spacing w:val="-1"/>
              </w:rPr>
              <w:t>e</w:t>
            </w:r>
            <w:r w:rsidRPr="003E5A2E">
              <w:rPr>
                <w:rFonts w:cs="Calibri"/>
                <w:b/>
                <w:bCs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</w:rPr>
              <w:t>t</w:t>
            </w:r>
            <w:r w:rsidRPr="003E5A2E">
              <w:rPr>
                <w:rFonts w:cs="Calibri"/>
                <w:b/>
                <w:bCs/>
                <w:spacing w:val="1"/>
              </w:rPr>
              <w:t>o</w:t>
            </w:r>
            <w:r w:rsidRPr="003E5A2E">
              <w:rPr>
                <w:rFonts w:cs="Calibri"/>
                <w:b/>
                <w:bCs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spacing w:before="1"/>
            </w:pPr>
            <w:r w:rsidRPr="003E5A2E">
              <w:rPr>
                <w:rFonts w:cs="Calibri"/>
                <w:b/>
                <w:bCs/>
                <w:spacing w:val="-1"/>
              </w:rPr>
              <w:t xml:space="preserve">      A</w:t>
            </w:r>
            <w:r w:rsidRPr="003E5A2E">
              <w:rPr>
                <w:rFonts w:cs="Calibri"/>
                <w:b/>
                <w:bCs/>
                <w:spacing w:val="-2"/>
              </w:rPr>
              <w:t>t</w:t>
            </w:r>
            <w:r w:rsidRPr="003E5A2E">
              <w:rPr>
                <w:rFonts w:cs="Calibri"/>
                <w:b/>
                <w:bCs/>
                <w:spacing w:val="1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</w:rPr>
              <w:t>v</w:t>
            </w:r>
            <w:r w:rsidRPr="003E5A2E">
              <w:rPr>
                <w:rFonts w:cs="Calibri"/>
                <w:b/>
                <w:bCs/>
                <w:spacing w:val="1"/>
              </w:rPr>
              <w:t>it</w:t>
            </w:r>
            <w:r w:rsidRPr="003E5A2E">
              <w:rPr>
                <w:rFonts w:cs="Calibri"/>
                <w:b/>
                <w:bCs/>
              </w:rPr>
              <w:t>à</w:t>
            </w:r>
            <w:r w:rsidRPr="003E5A2E">
              <w:rPr>
                <w:rFonts w:cs="Calibri"/>
                <w:b/>
                <w:bCs/>
                <w:spacing w:val="-2"/>
              </w:rPr>
              <w:t xml:space="preserve"> </w:t>
            </w:r>
            <w:r w:rsidRPr="003E5A2E">
              <w:rPr>
                <w:rFonts w:cs="Calibri"/>
                <w:b/>
                <w:bCs/>
              </w:rPr>
              <w:t>s</w:t>
            </w:r>
            <w:r w:rsidRPr="003E5A2E">
              <w:rPr>
                <w:rFonts w:cs="Calibri"/>
                <w:b/>
                <w:bCs/>
                <w:spacing w:val="-1"/>
              </w:rPr>
              <w:t>v</w:t>
            </w:r>
            <w:r w:rsidRPr="003E5A2E">
              <w:rPr>
                <w:rFonts w:cs="Calibri"/>
                <w:b/>
                <w:bCs/>
                <w:spacing w:val="1"/>
              </w:rPr>
              <w:t>olt</w:t>
            </w:r>
            <w:r w:rsidRPr="003E5A2E">
              <w:rPr>
                <w:rFonts w:cs="Calibri"/>
                <w:b/>
                <w:bCs/>
              </w:rPr>
              <w:t>a</w:t>
            </w:r>
          </w:p>
        </w:tc>
      </w:tr>
      <w:tr w:rsidR="00DD23FF" w:rsidRPr="003E5A2E" w:rsidTr="00677A7D">
        <w:trPr>
          <w:trHeight w:hRule="exact" w:val="17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  <w:ind w:left="102"/>
              <w:rPr>
                <w:rFonts w:cs="Calibri"/>
              </w:rPr>
            </w:pPr>
            <w:r w:rsidRPr="003E5A2E">
              <w:rPr>
                <w:rFonts w:cs="Calibri"/>
                <w:b/>
                <w:bCs/>
                <w:position w:val="1"/>
              </w:rPr>
              <w:lastRenderedPageBreak/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LU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TA</w:t>
            </w:r>
            <w:r w:rsidRPr="003E5A2E">
              <w:rPr>
                <w:rFonts w:cs="Calibri"/>
                <w:b/>
                <w:bCs/>
                <w:position w:val="1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E5A2E">
              <w:rPr>
                <w:rFonts w:cs="Calibri"/>
                <w:b/>
                <w:bCs/>
                <w:spacing w:val="-2"/>
                <w:position w:val="1"/>
              </w:rPr>
              <w:t>O</w:t>
            </w:r>
            <w:r w:rsidRPr="003E5A2E">
              <w:rPr>
                <w:rFonts w:cs="Calibri"/>
                <w:b/>
                <w:bCs/>
                <w:position w:val="1"/>
              </w:rPr>
              <w:t>NE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LL'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SP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</w:rPr>
              <w:t>IE</w:t>
            </w:r>
            <w:r w:rsidRPr="003E5A2E">
              <w:rPr>
                <w:rFonts w:cs="Calibri"/>
                <w:b/>
                <w:bCs/>
                <w:position w:val="1"/>
              </w:rPr>
              <w:t>NZA</w:t>
            </w: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  <w:r w:rsidRPr="003E5A2E">
              <w:rPr>
                <w:rFonts w:cs="Calibri"/>
                <w:b/>
              </w:rPr>
              <w:t>–</w:t>
            </w:r>
            <w:r w:rsidRPr="003E5A2E">
              <w:rPr>
                <w:rFonts w:cs="Calibri"/>
                <w:b/>
                <w:spacing w:val="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tot</w:t>
            </w:r>
            <w:r w:rsidRPr="003E5A2E">
              <w:rPr>
                <w:rFonts w:cs="Calibri"/>
                <w:b/>
                <w:bCs/>
                <w:spacing w:val="-3"/>
              </w:rPr>
              <w:t>a</w:t>
            </w:r>
            <w:r w:rsidRPr="003E5A2E">
              <w:rPr>
                <w:rFonts w:cs="Calibri"/>
                <w:b/>
                <w:bCs/>
                <w:spacing w:val="1"/>
              </w:rPr>
              <w:t>l</w:t>
            </w:r>
            <w:r w:rsidRPr="003E5A2E">
              <w:rPr>
                <w:rFonts w:cs="Calibri"/>
                <w:b/>
                <w:bCs/>
              </w:rPr>
              <w:t>e 1</w:t>
            </w:r>
            <w:r w:rsidRPr="003E5A2E">
              <w:rPr>
                <w:rFonts w:cs="Calibri"/>
                <w:b/>
                <w:bCs/>
                <w:spacing w:val="-1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</w:rPr>
              <w:t>or</w:t>
            </w:r>
            <w:r w:rsidRPr="003E5A2E">
              <w:rPr>
                <w:rFonts w:cs="Calibri"/>
                <w:b/>
                <w:bCs/>
              </w:rPr>
              <w:t>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  <w:p w:rsidR="00DD23FF" w:rsidRPr="003E5A2E" w:rsidRDefault="00DD23FF" w:rsidP="00677A7D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D23FF" w:rsidRPr="00645ED8" w:rsidRDefault="00DD23FF" w:rsidP="00DD23FF">
      <w:pPr>
        <w:widowControl w:val="0"/>
        <w:autoSpaceDE w:val="0"/>
        <w:autoSpaceDN w:val="0"/>
        <w:adjustRightInd w:val="0"/>
        <w:spacing w:before="11"/>
        <w:rPr>
          <w:rFonts w:ascii="Arial" w:hAnsi="Arial" w:cs="Arial"/>
          <w:i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>
        <w:rPr>
          <w:rFonts w:ascii="Arial" w:hAnsi="Arial" w:cs="Arial"/>
          <w:i/>
          <w:color w:val="021C60"/>
          <w:sz w:val="18"/>
          <w:szCs w:val="18"/>
        </w:rPr>
        <w:t>lta delle firme costituisce un pro memoria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 xml:space="preserve">al Dirigente Scolastico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jc w:val="right"/>
        <w:rPr>
          <w:rFonts w:cs="Calibri"/>
          <w:i/>
        </w:rPr>
      </w:pP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jc w:val="right"/>
        <w:rPr>
          <w:rFonts w:cs="Calibri"/>
          <w:i/>
        </w:rPr>
      </w:pP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rPr>
          <w:rFonts w:cs="Calibri"/>
          <w:i/>
        </w:rPr>
      </w:pPr>
      <w:r>
        <w:rPr>
          <w:rFonts w:cs="Calibri"/>
          <w:i/>
        </w:rPr>
        <w:t>Il Tutor</w:t>
      </w: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rPr>
          <w:rFonts w:cs="Calibri"/>
          <w:i/>
        </w:rPr>
      </w:pP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rPr>
          <w:rFonts w:cs="Calibri"/>
          <w:i/>
        </w:rPr>
      </w:pPr>
      <w:r>
        <w:rPr>
          <w:rFonts w:cs="Calibri"/>
          <w:i/>
        </w:rPr>
        <w:t>……………………………………………….</w:t>
      </w: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rPr>
          <w:rFonts w:cs="Calibri"/>
          <w:i/>
        </w:rPr>
      </w:pP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rPr>
          <w:rFonts w:cs="Calibri"/>
          <w:i/>
        </w:rPr>
      </w:pPr>
      <w:r>
        <w:rPr>
          <w:rFonts w:cs="Calibri"/>
          <w:i/>
        </w:rPr>
        <w:t>Il docente neoassunto</w:t>
      </w:r>
    </w:p>
    <w:p w:rsidR="00DD23FF" w:rsidRDefault="00DD23FF" w:rsidP="00DD23FF">
      <w:pPr>
        <w:widowControl w:val="0"/>
        <w:autoSpaceDE w:val="0"/>
        <w:autoSpaceDN w:val="0"/>
        <w:adjustRightInd w:val="0"/>
        <w:spacing w:before="11"/>
        <w:ind w:right="2272"/>
        <w:rPr>
          <w:rFonts w:cs="Calibri"/>
          <w:i/>
        </w:rPr>
      </w:pPr>
    </w:p>
    <w:p w:rsidR="00DD23FF" w:rsidRDefault="00DD23FF" w:rsidP="00DD23FF">
      <w:r>
        <w:t>…………………………………………………….</w:t>
      </w:r>
    </w:p>
    <w:p w:rsidR="00DD23FF" w:rsidRDefault="00DD23FF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DD23FF" w:rsidRDefault="00DD23FF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5B4FF7" w:rsidRDefault="00DD23FF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>
        <w:rPr>
          <w:rFonts w:eastAsia="Calibri"/>
          <w:b/>
          <w:color w:val="000000"/>
          <w:sz w:val="22"/>
          <w:szCs w:val="22"/>
        </w:rPr>
        <w:t>IL</w:t>
      </w:r>
      <w:r w:rsidR="005B4FF7" w:rsidRPr="00875150">
        <w:rPr>
          <w:rFonts w:eastAsia="Calibri"/>
          <w:b/>
          <w:color w:val="000000"/>
          <w:sz w:val="22"/>
          <w:szCs w:val="22"/>
        </w:rPr>
        <w:t xml:space="preserve"> D</w:t>
      </w:r>
      <w:r w:rsidR="005B4FF7">
        <w:rPr>
          <w:rFonts w:eastAsia="Calibri"/>
          <w:b/>
          <w:color w:val="000000"/>
          <w:sz w:val="22"/>
          <w:szCs w:val="22"/>
        </w:rPr>
        <w:t xml:space="preserve">IRIGENTE </w:t>
      </w:r>
      <w:r w:rsidR="005B4FF7" w:rsidRPr="00875150">
        <w:rPr>
          <w:rFonts w:eastAsia="Calibri"/>
          <w:b/>
          <w:color w:val="000000"/>
          <w:sz w:val="22"/>
          <w:szCs w:val="22"/>
        </w:rPr>
        <w:t>S</w:t>
      </w:r>
      <w:r w:rsidR="005B4FF7">
        <w:rPr>
          <w:rFonts w:eastAsia="Calibri"/>
          <w:b/>
          <w:color w:val="000000"/>
          <w:sz w:val="22"/>
          <w:szCs w:val="22"/>
        </w:rPr>
        <w:t>COLASTICO</w:t>
      </w:r>
    </w:p>
    <w:p w:rsidR="005B4FF7" w:rsidRPr="00875150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dott. Andrea CODISPOTI</w:t>
      </w:r>
    </w:p>
    <w:p w:rsidR="005B4FF7" w:rsidRPr="0046493C" w:rsidRDefault="005B4FF7" w:rsidP="005B4FF7">
      <w:pPr>
        <w:ind w:left="10" w:right="183" w:hanging="10"/>
        <w:jc w:val="right"/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</w:pPr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(firma autografa sostituita a mezzo stampa ex art.3 c.2 </w:t>
      </w:r>
      <w:proofErr w:type="spellStart"/>
      <w:proofErr w:type="gramStart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D.Lgs</w:t>
      </w:r>
      <w:proofErr w:type="gram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.</w:t>
      </w:r>
      <w:proofErr w:type="spell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 39/93)</w:t>
      </w:r>
      <w:bookmarkEnd w:id="1"/>
    </w:p>
    <w:sectPr w:rsidR="005B4FF7" w:rsidRPr="0046493C" w:rsidSect="00DD23FF">
      <w:headerReference w:type="default" r:id="rId8"/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E90" w:rsidRDefault="00A17E90" w:rsidP="00B100ED">
      <w:r>
        <w:separator/>
      </w:r>
    </w:p>
  </w:endnote>
  <w:endnote w:type="continuationSeparator" w:id="0">
    <w:p w:rsidR="00A17E90" w:rsidRDefault="00A17E90" w:rsidP="00B1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33" w:rsidRDefault="00F30033">
    <w:pPr>
      <w:pStyle w:val="Pidipagina"/>
    </w:pPr>
    <w:r>
      <w:rPr>
        <w:noProof/>
      </w:rPr>
      <mc:AlternateContent>
        <mc:Choice Requires="wps">
          <w:drawing>
            <wp:inline distT="0" distB="0" distL="0" distR="0" wp14:anchorId="6680F6AB" wp14:editId="7C83E106">
              <wp:extent cx="304800" cy="304800"/>
              <wp:effectExtent l="0" t="0" r="0" b="0"/>
              <wp:docPr id="11" name="AutoShap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82428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+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DlK/r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05ECD29A" wp14:editId="75FF17D7">
          <wp:extent cx="4727007" cy="248261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7007" cy="248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6C2F">
      <w:rPr>
        <w:noProof/>
      </w:rPr>
      <w:drawing>
        <wp:inline distT="0" distB="0" distL="0" distR="0" wp14:anchorId="6F3372CF" wp14:editId="241AF568">
          <wp:extent cx="575945" cy="262982"/>
          <wp:effectExtent l="0" t="0" r="0" b="381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29" cy="271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289E5BA" wp14:editId="0BBB13A1">
              <wp:extent cx="304800" cy="304800"/>
              <wp:effectExtent l="0" t="0" r="0" b="0"/>
              <wp:docPr id="1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392605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pv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Axqb7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E90" w:rsidRDefault="00A17E90" w:rsidP="00B100ED">
      <w:bookmarkStart w:id="0" w:name="_Hlk224244611"/>
      <w:bookmarkEnd w:id="0"/>
      <w:r>
        <w:separator/>
      </w:r>
    </w:p>
  </w:footnote>
  <w:footnote w:type="continuationSeparator" w:id="0">
    <w:p w:rsidR="00A17E90" w:rsidRDefault="00A17E90" w:rsidP="00B1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834" w:rsidRDefault="00DD23FF" w:rsidP="00E346EA">
    <w:pPr>
      <w:jc w:val="right"/>
      <w:rPr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8F8D39" wp14:editId="271990F5">
          <wp:simplePos x="0" y="0"/>
          <wp:positionH relativeFrom="column">
            <wp:posOffset>819785</wp:posOffset>
          </wp:positionH>
          <wp:positionV relativeFrom="paragraph">
            <wp:posOffset>13970</wp:posOffset>
          </wp:positionV>
          <wp:extent cx="1619250" cy="661035"/>
          <wp:effectExtent l="0" t="0" r="0" b="5715"/>
          <wp:wrapNone/>
          <wp:docPr id="15" name="Immagine 15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E8B3044" wp14:editId="6CA73FFE">
          <wp:simplePos x="0" y="0"/>
          <wp:positionH relativeFrom="column">
            <wp:posOffset>2880360</wp:posOffset>
          </wp:positionH>
          <wp:positionV relativeFrom="paragraph">
            <wp:posOffset>-46355</wp:posOffset>
          </wp:positionV>
          <wp:extent cx="525145" cy="728980"/>
          <wp:effectExtent l="0" t="0" r="8255" b="0"/>
          <wp:wrapNone/>
          <wp:docPr id="13" name="Immagine 13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A5A9A04" wp14:editId="7B295765">
          <wp:simplePos x="0" y="0"/>
          <wp:positionH relativeFrom="margin">
            <wp:posOffset>4010660</wp:posOffset>
          </wp:positionH>
          <wp:positionV relativeFrom="paragraph">
            <wp:posOffset>-246380</wp:posOffset>
          </wp:positionV>
          <wp:extent cx="947635" cy="962949"/>
          <wp:effectExtent l="0" t="0" r="5080" b="8890"/>
          <wp:wrapNone/>
          <wp:docPr id="204267390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635" cy="962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4FEC08A" wp14:editId="2BF57AD3">
          <wp:simplePos x="0" y="0"/>
          <wp:positionH relativeFrom="column">
            <wp:posOffset>6191885</wp:posOffset>
          </wp:positionH>
          <wp:positionV relativeFrom="paragraph">
            <wp:posOffset>53975</wp:posOffset>
          </wp:positionV>
          <wp:extent cx="918845" cy="697230"/>
          <wp:effectExtent l="0" t="0" r="0" b="762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686307C" wp14:editId="70B0EC03">
          <wp:simplePos x="0" y="0"/>
          <wp:positionH relativeFrom="column">
            <wp:posOffset>5198110</wp:posOffset>
          </wp:positionH>
          <wp:positionV relativeFrom="paragraph">
            <wp:posOffset>17145</wp:posOffset>
          </wp:positionV>
          <wp:extent cx="751205" cy="72898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2C2D5084" wp14:editId="1C2B5B28">
          <wp:simplePos x="0" y="0"/>
          <wp:positionH relativeFrom="column">
            <wp:posOffset>7226935</wp:posOffset>
          </wp:positionH>
          <wp:positionV relativeFrom="paragraph">
            <wp:posOffset>-1905</wp:posOffset>
          </wp:positionV>
          <wp:extent cx="633730" cy="69088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46EA" w:rsidRDefault="00E346EA" w:rsidP="00E346EA">
    <w:pPr>
      <w:jc w:val="center"/>
      <w:rPr>
        <w:sz w:val="28"/>
        <w:szCs w:val="28"/>
      </w:rPr>
    </w:pPr>
    <w:r>
      <w:rPr>
        <w:sz w:val="28"/>
        <w:szCs w:val="28"/>
      </w:rPr>
      <w:t>ISTITUTO COMPRENSIVO CASALI DEL MANCO PIETRAFITTA</w:t>
    </w:r>
  </w:p>
  <w:p w:rsidR="00E346EA" w:rsidRDefault="00E346EA" w:rsidP="00E346EA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>
      <w:rPr>
        <w:color w:val="3F3F3F"/>
        <w:w w:val="105"/>
        <w:sz w:val="18"/>
        <w:szCs w:val="18"/>
      </w:rPr>
      <w:t>Via Roma, 49</w:t>
    </w:r>
    <w:r>
      <w:rPr>
        <w:color w:val="3F3F3F"/>
        <w:spacing w:val="32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-</w:t>
    </w:r>
    <w:r>
      <w:rPr>
        <w:color w:val="3F3F3F"/>
        <w:spacing w:val="26"/>
        <w:w w:val="105"/>
        <w:sz w:val="18"/>
        <w:szCs w:val="18"/>
      </w:rPr>
      <w:t xml:space="preserve"> </w:t>
    </w:r>
    <w:r>
      <w:rPr>
        <w:color w:val="2F2D2D"/>
        <w:w w:val="105"/>
        <w:sz w:val="18"/>
        <w:szCs w:val="18"/>
      </w:rPr>
      <w:t>87059</w:t>
    </w:r>
    <w:r>
      <w:rPr>
        <w:color w:val="2F2D2D"/>
        <w:spacing w:val="-8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CASALI</w:t>
    </w:r>
    <w:r>
      <w:rPr>
        <w:color w:val="3F3F3F"/>
        <w:spacing w:val="10"/>
        <w:w w:val="105"/>
        <w:sz w:val="18"/>
        <w:szCs w:val="18"/>
      </w:rPr>
      <w:t xml:space="preserve"> </w:t>
    </w:r>
    <w:r>
      <w:rPr>
        <w:color w:val="1C1C1C"/>
        <w:spacing w:val="7"/>
        <w:w w:val="105"/>
        <w:sz w:val="18"/>
        <w:szCs w:val="18"/>
      </w:rPr>
      <w:t>D</w:t>
    </w:r>
    <w:r>
      <w:rPr>
        <w:color w:val="3F3F3F"/>
        <w:w w:val="105"/>
        <w:sz w:val="18"/>
        <w:szCs w:val="18"/>
      </w:rPr>
      <w:t>EL</w:t>
    </w:r>
    <w:r>
      <w:rPr>
        <w:color w:val="3F3F3F"/>
        <w:spacing w:val="-5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MANCO</w:t>
    </w:r>
    <w:r>
      <w:rPr>
        <w:color w:val="3F3F3F"/>
        <w:spacing w:val="7"/>
        <w:w w:val="105"/>
        <w:sz w:val="18"/>
        <w:szCs w:val="18"/>
      </w:rPr>
      <w:t xml:space="preserve"> </w:t>
    </w:r>
    <w:r>
      <w:rPr>
        <w:color w:val="4F4F4F"/>
        <w:w w:val="105"/>
        <w:sz w:val="18"/>
        <w:szCs w:val="18"/>
      </w:rPr>
      <w:t>(CS)</w:t>
    </w:r>
  </w:p>
  <w:p w:rsidR="00E346EA" w:rsidRDefault="003D4F83" w:rsidP="00E346EA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>
      <w:rPr>
        <w:color w:val="3F3F3F"/>
        <w:w w:val="105"/>
        <w:sz w:val="18"/>
        <w:szCs w:val="18"/>
      </w:rPr>
      <w:t xml:space="preserve">CSIC85400E - </w:t>
    </w:r>
    <w:r w:rsidR="00E346EA">
      <w:rPr>
        <w:color w:val="3F3F3F"/>
        <w:w w:val="105"/>
        <w:sz w:val="18"/>
        <w:szCs w:val="18"/>
      </w:rPr>
      <w:t>C</w:t>
    </w:r>
    <w:r w:rsidR="00984E50">
      <w:rPr>
        <w:color w:val="3F3F3F"/>
        <w:w w:val="105"/>
        <w:sz w:val="18"/>
        <w:szCs w:val="18"/>
      </w:rPr>
      <w:t>F</w:t>
    </w:r>
    <w:r>
      <w:rPr>
        <w:color w:val="1C1C1C"/>
        <w:spacing w:val="9"/>
        <w:w w:val="105"/>
        <w:sz w:val="18"/>
        <w:szCs w:val="18"/>
      </w:rPr>
      <w:t>.</w:t>
    </w:r>
    <w:r w:rsidR="00E346EA">
      <w:rPr>
        <w:color w:val="2F2D2D"/>
        <w:spacing w:val="-22"/>
        <w:w w:val="105"/>
        <w:sz w:val="18"/>
        <w:szCs w:val="18"/>
      </w:rPr>
      <w:t xml:space="preserve"> </w:t>
    </w:r>
    <w:r w:rsidR="00E346EA">
      <w:rPr>
        <w:color w:val="2F2D2D"/>
        <w:w w:val="105"/>
        <w:sz w:val="18"/>
        <w:szCs w:val="18"/>
      </w:rPr>
      <w:t>80011710789</w:t>
    </w:r>
    <w:r w:rsidR="00E346EA">
      <w:rPr>
        <w:color w:val="2F2D2D"/>
        <w:w w:val="103"/>
        <w:sz w:val="18"/>
        <w:szCs w:val="18"/>
      </w:rPr>
      <w:t xml:space="preserve"> - Codice Univoco Fatturazione Elettronica UFRUNG</w:t>
    </w:r>
  </w:p>
  <w:p w:rsidR="00E346EA" w:rsidRDefault="00A17E90" w:rsidP="00E346EA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E346EA">
        <w:rPr>
          <w:rStyle w:val="Collegamentoipertestuale"/>
          <w:sz w:val="20"/>
          <w:szCs w:val="20"/>
          <w:lang w:val="en-US"/>
        </w:rPr>
        <w:t>c</w:t>
      </w:r>
      <w:r w:rsidR="00E346EA">
        <w:rPr>
          <w:rStyle w:val="Collegamentoipertestuale"/>
          <w:spacing w:val="8"/>
          <w:sz w:val="20"/>
          <w:szCs w:val="20"/>
          <w:lang w:val="en-US"/>
        </w:rPr>
        <w:t>s</w:t>
      </w:r>
      <w:r w:rsidR="00E346EA">
        <w:rPr>
          <w:rStyle w:val="Collegamentoipertestuale"/>
          <w:sz w:val="20"/>
          <w:szCs w:val="20"/>
          <w:lang w:val="en-US"/>
        </w:rPr>
        <w:t>ic8</w:t>
      </w:r>
      <w:r w:rsidR="00E346EA">
        <w:rPr>
          <w:rStyle w:val="Collegamentoipertestuale"/>
          <w:spacing w:val="-29"/>
          <w:sz w:val="20"/>
          <w:szCs w:val="20"/>
          <w:lang w:val="en-US"/>
        </w:rPr>
        <w:t xml:space="preserve"> </w:t>
      </w:r>
      <w:r w:rsidR="00E346EA">
        <w:rPr>
          <w:rStyle w:val="Collegamentoipertestuale"/>
          <w:sz w:val="20"/>
          <w:szCs w:val="20"/>
          <w:lang w:val="en-US"/>
        </w:rPr>
        <w:t>5400e</w:t>
      </w:r>
      <w:r w:rsidR="00E346EA">
        <w:rPr>
          <w:rStyle w:val="Collegamentoipertestuale"/>
          <w:spacing w:val="3"/>
          <w:sz w:val="20"/>
          <w:szCs w:val="20"/>
          <w:lang w:val="en-US"/>
        </w:rPr>
        <w:t>@</w:t>
      </w:r>
      <w:r w:rsidR="00E346EA">
        <w:rPr>
          <w:rStyle w:val="Collegamentoipertestuale"/>
          <w:sz w:val="20"/>
          <w:szCs w:val="20"/>
          <w:lang w:val="en-US"/>
        </w:rPr>
        <w:t>istru</w:t>
      </w:r>
      <w:r w:rsidR="00E346EA">
        <w:rPr>
          <w:rStyle w:val="Collegamentoipertestuale"/>
          <w:spacing w:val="5"/>
          <w:sz w:val="20"/>
          <w:szCs w:val="20"/>
          <w:lang w:val="en-US"/>
        </w:rPr>
        <w:t>z</w:t>
      </w:r>
      <w:r w:rsidR="00E346EA">
        <w:rPr>
          <w:rStyle w:val="Collegamentoipertestuale"/>
          <w:sz w:val="20"/>
          <w:szCs w:val="20"/>
          <w:lang w:val="en-US"/>
        </w:rPr>
        <w:t>i</w:t>
      </w:r>
      <w:r w:rsidR="00E346EA">
        <w:rPr>
          <w:rStyle w:val="Collegamentoipertestuale"/>
          <w:spacing w:val="12"/>
          <w:sz w:val="20"/>
          <w:szCs w:val="20"/>
          <w:lang w:val="en-US"/>
        </w:rPr>
        <w:t>o</w:t>
      </w:r>
      <w:r w:rsidR="00E346EA">
        <w:rPr>
          <w:rStyle w:val="Collegamentoipertestuale"/>
          <w:spacing w:val="7"/>
          <w:sz w:val="20"/>
          <w:szCs w:val="20"/>
          <w:lang w:val="en-US"/>
        </w:rPr>
        <w:t>n</w:t>
      </w:r>
      <w:r w:rsidR="00E346EA">
        <w:rPr>
          <w:rStyle w:val="Collegamentoipertestuale"/>
          <w:sz w:val="20"/>
          <w:szCs w:val="20"/>
          <w:lang w:val="en-US"/>
        </w:rPr>
        <w:t>e.</w:t>
      </w:r>
      <w:r w:rsidR="00E346EA">
        <w:rPr>
          <w:rStyle w:val="Collegamentoipertestuale"/>
          <w:spacing w:val="11"/>
          <w:sz w:val="20"/>
          <w:szCs w:val="20"/>
          <w:lang w:val="en-US"/>
        </w:rPr>
        <w:t>i</w:t>
      </w:r>
      <w:r w:rsidR="00E346EA">
        <w:rPr>
          <w:rStyle w:val="Collegamentoipertestuale"/>
          <w:sz w:val="20"/>
          <w:szCs w:val="20"/>
          <w:lang w:val="en-US"/>
        </w:rPr>
        <w:t>t</w:t>
      </w:r>
    </w:hyperlink>
    <w:r w:rsidR="00E346EA">
      <w:rPr>
        <w:sz w:val="20"/>
        <w:szCs w:val="20"/>
        <w:lang w:val="en-US"/>
      </w:rPr>
      <w:t xml:space="preserve"> - </w:t>
    </w:r>
    <w:r w:rsidR="00E346EA">
      <w:rPr>
        <w:color w:val="1C1C1C"/>
        <w:spacing w:val="5"/>
        <w:sz w:val="20"/>
        <w:szCs w:val="20"/>
        <w:lang w:val="en-US"/>
      </w:rPr>
      <w:t>csic85400e@pec.istruzione.it</w:t>
    </w:r>
  </w:p>
  <w:p w:rsidR="00E346EA" w:rsidRDefault="00E346EA" w:rsidP="00E346EA">
    <w:pPr>
      <w:spacing w:line="276" w:lineRule="exact"/>
      <w:ind w:left="127" w:right="230"/>
      <w:jc w:val="center"/>
      <w:rPr>
        <w:rStyle w:val="Collegamentoipertestuale"/>
        <w:spacing w:val="-2"/>
        <w:sz w:val="22"/>
        <w:szCs w:val="22"/>
        <w:lang w:val="en-US"/>
      </w:rPr>
    </w:pPr>
    <w:proofErr w:type="spellStart"/>
    <w:r>
      <w:rPr>
        <w:spacing w:val="-2"/>
        <w:sz w:val="22"/>
        <w:szCs w:val="22"/>
        <w:lang w:val="en-US"/>
      </w:rPr>
      <w:t>sito</w:t>
    </w:r>
    <w:proofErr w:type="spellEnd"/>
    <w:r>
      <w:rPr>
        <w:spacing w:val="-2"/>
        <w:sz w:val="22"/>
        <w:szCs w:val="22"/>
        <w:lang w:val="en-US"/>
      </w:rPr>
      <w:t xml:space="preserve"> web: </w:t>
    </w:r>
    <w:hyperlink r:id="rId8" w:history="1">
      <w:r w:rsidR="00D43A36" w:rsidRPr="00FD6F08">
        <w:rPr>
          <w:rStyle w:val="Collegamentoipertestuale"/>
          <w:spacing w:val="-2"/>
          <w:sz w:val="22"/>
          <w:szCs w:val="22"/>
          <w:lang w:val="en-US"/>
        </w:rPr>
        <w:t>www.iccasali.edu.it</w:t>
      </w:r>
    </w:hyperlink>
  </w:p>
  <w:p w:rsidR="00BB7469" w:rsidRDefault="003D4F83" w:rsidP="002F2312">
    <w:pPr>
      <w:spacing w:before="16" w:line="247" w:lineRule="auto"/>
      <w:ind w:right="-143"/>
      <w:jc w:val="center"/>
      <w:rPr>
        <w:color w:val="2F2D2D"/>
        <w:w w:val="105"/>
        <w:sz w:val="18"/>
        <w:szCs w:val="18"/>
        <w:lang w:val="en-US"/>
      </w:rPr>
    </w:pPr>
    <w:r>
      <w:rPr>
        <w:color w:val="2F2D2D"/>
        <w:w w:val="105"/>
        <w:sz w:val="18"/>
        <w:szCs w:val="18"/>
        <w:lang w:val="en-US"/>
      </w:rPr>
      <w:t>Tel.0984</w:t>
    </w:r>
    <w:r>
      <w:rPr>
        <w:color w:val="757575"/>
        <w:spacing w:val="-5"/>
        <w:w w:val="105"/>
        <w:sz w:val="18"/>
        <w:szCs w:val="18"/>
        <w:lang w:val="en-US"/>
      </w:rPr>
      <w:t>/</w:t>
    </w:r>
    <w:r>
      <w:rPr>
        <w:color w:val="2F2D2D"/>
        <w:w w:val="105"/>
        <w:sz w:val="18"/>
        <w:szCs w:val="18"/>
        <w:lang w:val="en-US"/>
      </w:rPr>
      <w:t>435111</w:t>
    </w:r>
  </w:p>
  <w:p w:rsidR="00DD23FF" w:rsidRPr="00E346EA" w:rsidRDefault="00DD23FF" w:rsidP="00DD23FF">
    <w:pPr>
      <w:spacing w:before="16" w:line="247" w:lineRule="auto"/>
      <w:ind w:right="-143"/>
      <w:rPr>
        <w:rFonts w:ascii="Tahoma" w:hAnsi="Tahoma" w:cs="Tahoma"/>
        <w:color w:val="0563C1"/>
        <w:sz w:val="20"/>
        <w:szCs w:val="20"/>
        <w:u w:val="single"/>
        <w:lang w:val="en-US"/>
      </w:rPr>
    </w:pPr>
    <w:r>
      <w:rPr>
        <w:color w:val="2F2D2D"/>
        <w:w w:val="105"/>
        <w:sz w:val="18"/>
        <w:szCs w:val="18"/>
        <w:lang w:val="en-US"/>
      </w:rPr>
      <w:t>MODELLO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31E8"/>
    <w:multiLevelType w:val="multilevel"/>
    <w:tmpl w:val="7FFC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D3704"/>
    <w:multiLevelType w:val="hybridMultilevel"/>
    <w:tmpl w:val="C4C41E2A"/>
    <w:lvl w:ilvl="0" w:tplc="BCE2B0F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52E48A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1243E4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A0656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F02EB0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EAC402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5A7966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3A0088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2C3204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58178CA"/>
    <w:multiLevelType w:val="hybridMultilevel"/>
    <w:tmpl w:val="5C7C6014"/>
    <w:lvl w:ilvl="0" w:tplc="571AFB2C">
      <w:numFmt w:val="bullet"/>
      <w:lvlText w:val=""/>
      <w:lvlJc w:val="left"/>
      <w:pPr>
        <w:ind w:left="112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FA2034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B8A245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8C2D778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ABAC64F4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D984E4C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5000A70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33DA8C8C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6E0AD6B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4B47D9"/>
    <w:multiLevelType w:val="hybridMultilevel"/>
    <w:tmpl w:val="F9E0A81C"/>
    <w:lvl w:ilvl="0" w:tplc="6FD01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24AA7"/>
    <w:multiLevelType w:val="hybridMultilevel"/>
    <w:tmpl w:val="58227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23CB4"/>
    <w:multiLevelType w:val="hybridMultilevel"/>
    <w:tmpl w:val="FA5E92A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375623C1"/>
    <w:multiLevelType w:val="hybridMultilevel"/>
    <w:tmpl w:val="BE9CF71E"/>
    <w:lvl w:ilvl="0" w:tplc="BBA89556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DE349A">
      <w:numFmt w:val="bullet"/>
      <w:lvlText w:val="-"/>
      <w:lvlJc w:val="left"/>
      <w:pPr>
        <w:ind w:left="1531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867A9BB8">
      <w:numFmt w:val="bullet"/>
      <w:lvlText w:val="•"/>
      <w:lvlJc w:val="left"/>
      <w:pPr>
        <w:ind w:left="2500" w:hanging="418"/>
      </w:pPr>
      <w:rPr>
        <w:rFonts w:hint="default"/>
        <w:lang w:val="it-IT" w:eastAsia="en-US" w:bidi="ar-SA"/>
      </w:rPr>
    </w:lvl>
    <w:lvl w:ilvl="3" w:tplc="604CC30A">
      <w:numFmt w:val="bullet"/>
      <w:lvlText w:val="•"/>
      <w:lvlJc w:val="left"/>
      <w:pPr>
        <w:ind w:left="3460" w:hanging="418"/>
      </w:pPr>
      <w:rPr>
        <w:rFonts w:hint="default"/>
        <w:lang w:val="it-IT" w:eastAsia="en-US" w:bidi="ar-SA"/>
      </w:rPr>
    </w:lvl>
    <w:lvl w:ilvl="4" w:tplc="0AFA8EAA">
      <w:numFmt w:val="bullet"/>
      <w:lvlText w:val="•"/>
      <w:lvlJc w:val="left"/>
      <w:pPr>
        <w:ind w:left="4420" w:hanging="418"/>
      </w:pPr>
      <w:rPr>
        <w:rFonts w:hint="default"/>
        <w:lang w:val="it-IT" w:eastAsia="en-US" w:bidi="ar-SA"/>
      </w:rPr>
    </w:lvl>
    <w:lvl w:ilvl="5" w:tplc="7B389770">
      <w:numFmt w:val="bullet"/>
      <w:lvlText w:val="•"/>
      <w:lvlJc w:val="left"/>
      <w:pPr>
        <w:ind w:left="5380" w:hanging="418"/>
      </w:pPr>
      <w:rPr>
        <w:rFonts w:hint="default"/>
        <w:lang w:val="it-IT" w:eastAsia="en-US" w:bidi="ar-SA"/>
      </w:rPr>
    </w:lvl>
    <w:lvl w:ilvl="6" w:tplc="218C3880">
      <w:numFmt w:val="bullet"/>
      <w:lvlText w:val="•"/>
      <w:lvlJc w:val="left"/>
      <w:pPr>
        <w:ind w:left="6340" w:hanging="418"/>
      </w:pPr>
      <w:rPr>
        <w:rFonts w:hint="default"/>
        <w:lang w:val="it-IT" w:eastAsia="en-US" w:bidi="ar-SA"/>
      </w:rPr>
    </w:lvl>
    <w:lvl w:ilvl="7" w:tplc="E1B67F0E">
      <w:numFmt w:val="bullet"/>
      <w:lvlText w:val="•"/>
      <w:lvlJc w:val="left"/>
      <w:pPr>
        <w:ind w:left="7300" w:hanging="418"/>
      </w:pPr>
      <w:rPr>
        <w:rFonts w:hint="default"/>
        <w:lang w:val="it-IT" w:eastAsia="en-US" w:bidi="ar-SA"/>
      </w:rPr>
    </w:lvl>
    <w:lvl w:ilvl="8" w:tplc="A70CFA50">
      <w:numFmt w:val="bullet"/>
      <w:lvlText w:val="•"/>
      <w:lvlJc w:val="left"/>
      <w:pPr>
        <w:ind w:left="8260" w:hanging="418"/>
      </w:pPr>
      <w:rPr>
        <w:rFonts w:hint="default"/>
        <w:lang w:val="it-IT" w:eastAsia="en-US" w:bidi="ar-SA"/>
      </w:rPr>
    </w:lvl>
  </w:abstractNum>
  <w:abstractNum w:abstractNumId="7" w15:restartNumberingAfterBreak="0">
    <w:nsid w:val="3DC312A9"/>
    <w:multiLevelType w:val="hybridMultilevel"/>
    <w:tmpl w:val="1E563864"/>
    <w:lvl w:ilvl="0" w:tplc="AE14DBFC">
      <w:numFmt w:val="bullet"/>
      <w:lvlText w:val=""/>
      <w:lvlJc w:val="left"/>
      <w:pPr>
        <w:ind w:left="821" w:hanging="360"/>
      </w:pPr>
      <w:rPr>
        <w:rFonts w:hint="default"/>
        <w:w w:val="100"/>
        <w:lang w:val="it-IT" w:eastAsia="en-US" w:bidi="ar-SA"/>
      </w:rPr>
    </w:lvl>
    <w:lvl w:ilvl="1" w:tplc="F130742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EE247A0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3" w:tplc="B89E18E2">
      <w:numFmt w:val="bullet"/>
      <w:lvlText w:val="•"/>
      <w:lvlJc w:val="left"/>
      <w:pPr>
        <w:ind w:left="2637" w:hanging="360"/>
      </w:pPr>
      <w:rPr>
        <w:rFonts w:hint="default"/>
        <w:lang w:val="it-IT" w:eastAsia="en-US" w:bidi="ar-SA"/>
      </w:rPr>
    </w:lvl>
    <w:lvl w:ilvl="4" w:tplc="F8C8D982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D584DA98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6" w:tplc="873209D8">
      <w:numFmt w:val="bullet"/>
      <w:lvlText w:val="•"/>
      <w:lvlJc w:val="left"/>
      <w:pPr>
        <w:ind w:left="5870" w:hanging="360"/>
      </w:pPr>
      <w:rPr>
        <w:rFonts w:hint="default"/>
        <w:lang w:val="it-IT" w:eastAsia="en-US" w:bidi="ar-SA"/>
      </w:rPr>
    </w:lvl>
    <w:lvl w:ilvl="7" w:tplc="DE96AEB6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8" w:tplc="0BB6BC54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E0621FD"/>
    <w:multiLevelType w:val="hybridMultilevel"/>
    <w:tmpl w:val="259077E0"/>
    <w:lvl w:ilvl="0" w:tplc="3B64CFD2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1" w:tplc="335A517E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150C7CA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3954AEC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9E9096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656EC2C8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1E028230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C084172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00A64ABA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06B5380"/>
    <w:multiLevelType w:val="hybridMultilevel"/>
    <w:tmpl w:val="8C2A954C"/>
    <w:lvl w:ilvl="0" w:tplc="DFD46B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A45CA"/>
    <w:multiLevelType w:val="hybridMultilevel"/>
    <w:tmpl w:val="E06E7BE2"/>
    <w:lvl w:ilvl="0" w:tplc="2392F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C2E42"/>
    <w:multiLevelType w:val="hybridMultilevel"/>
    <w:tmpl w:val="8F9A7BE8"/>
    <w:lvl w:ilvl="0" w:tplc="20162D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31549"/>
    <w:multiLevelType w:val="hybridMultilevel"/>
    <w:tmpl w:val="962ED4E0"/>
    <w:lvl w:ilvl="0" w:tplc="4CC2317E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3E63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2" w:tplc="66CC195C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2C4AA116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3ACAD7F4">
      <w:numFmt w:val="bullet"/>
      <w:lvlText w:val="•"/>
      <w:lvlJc w:val="left"/>
      <w:pPr>
        <w:ind w:left="4174" w:hanging="360"/>
      </w:pPr>
      <w:rPr>
        <w:rFonts w:hint="default"/>
        <w:lang w:val="it-IT" w:eastAsia="en-US" w:bidi="ar-SA"/>
      </w:rPr>
    </w:lvl>
    <w:lvl w:ilvl="5" w:tplc="2D1CD2E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10D2A056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6994C864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3B604A44">
      <w:numFmt w:val="bullet"/>
      <w:lvlText w:val="•"/>
      <w:lvlJc w:val="left"/>
      <w:pPr>
        <w:ind w:left="78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92159C5"/>
    <w:multiLevelType w:val="multilevel"/>
    <w:tmpl w:val="548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3853EE"/>
    <w:multiLevelType w:val="hybridMultilevel"/>
    <w:tmpl w:val="22BCC9CE"/>
    <w:lvl w:ilvl="0" w:tplc="3DC047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13"/>
  </w:num>
  <w:num w:numId="11">
    <w:abstractNumId w:val="4"/>
  </w:num>
  <w:num w:numId="12">
    <w:abstractNumId w:val="11"/>
  </w:num>
  <w:num w:numId="13">
    <w:abstractNumId w:val="5"/>
  </w:num>
  <w:num w:numId="14">
    <w:abstractNumId w:val="3"/>
  </w:num>
  <w:num w:numId="15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5C"/>
    <w:rsid w:val="00002854"/>
    <w:rsid w:val="00002BAF"/>
    <w:rsid w:val="00003FC8"/>
    <w:rsid w:val="000054DF"/>
    <w:rsid w:val="00005623"/>
    <w:rsid w:val="00007E7A"/>
    <w:rsid w:val="000107CE"/>
    <w:rsid w:val="00010FE1"/>
    <w:rsid w:val="00011F49"/>
    <w:rsid w:val="00012143"/>
    <w:rsid w:val="00012DD1"/>
    <w:rsid w:val="00013682"/>
    <w:rsid w:val="00014ABF"/>
    <w:rsid w:val="000157D3"/>
    <w:rsid w:val="00015982"/>
    <w:rsid w:val="000173E0"/>
    <w:rsid w:val="00017E34"/>
    <w:rsid w:val="00020ABA"/>
    <w:rsid w:val="00021922"/>
    <w:rsid w:val="00023193"/>
    <w:rsid w:val="0002566D"/>
    <w:rsid w:val="00026490"/>
    <w:rsid w:val="0002661D"/>
    <w:rsid w:val="0002697E"/>
    <w:rsid w:val="000273AC"/>
    <w:rsid w:val="00027B18"/>
    <w:rsid w:val="000347D5"/>
    <w:rsid w:val="00035BD6"/>
    <w:rsid w:val="00036D68"/>
    <w:rsid w:val="0004074D"/>
    <w:rsid w:val="00040796"/>
    <w:rsid w:val="000426E2"/>
    <w:rsid w:val="00042F55"/>
    <w:rsid w:val="000432A8"/>
    <w:rsid w:val="00044159"/>
    <w:rsid w:val="0004420D"/>
    <w:rsid w:val="000442CD"/>
    <w:rsid w:val="00045A45"/>
    <w:rsid w:val="00046473"/>
    <w:rsid w:val="00047E3C"/>
    <w:rsid w:val="0005148B"/>
    <w:rsid w:val="00052002"/>
    <w:rsid w:val="000524F1"/>
    <w:rsid w:val="00053A15"/>
    <w:rsid w:val="00053B41"/>
    <w:rsid w:val="00053BDC"/>
    <w:rsid w:val="00054751"/>
    <w:rsid w:val="00057DA8"/>
    <w:rsid w:val="00062377"/>
    <w:rsid w:val="00065B0E"/>
    <w:rsid w:val="00066467"/>
    <w:rsid w:val="00067345"/>
    <w:rsid w:val="00067CF3"/>
    <w:rsid w:val="00071C2D"/>
    <w:rsid w:val="00073751"/>
    <w:rsid w:val="000802FC"/>
    <w:rsid w:val="000804B3"/>
    <w:rsid w:val="00082718"/>
    <w:rsid w:val="00090256"/>
    <w:rsid w:val="000905D4"/>
    <w:rsid w:val="000926DE"/>
    <w:rsid w:val="00092C69"/>
    <w:rsid w:val="00095867"/>
    <w:rsid w:val="00095C3F"/>
    <w:rsid w:val="000964E7"/>
    <w:rsid w:val="000A1384"/>
    <w:rsid w:val="000A1AEF"/>
    <w:rsid w:val="000A78DE"/>
    <w:rsid w:val="000B1C26"/>
    <w:rsid w:val="000B2653"/>
    <w:rsid w:val="000B3BB6"/>
    <w:rsid w:val="000B4BB2"/>
    <w:rsid w:val="000B4CA8"/>
    <w:rsid w:val="000B5405"/>
    <w:rsid w:val="000B56E0"/>
    <w:rsid w:val="000C00EC"/>
    <w:rsid w:val="000C15DA"/>
    <w:rsid w:val="000C1983"/>
    <w:rsid w:val="000C6B13"/>
    <w:rsid w:val="000C6D35"/>
    <w:rsid w:val="000C6ED1"/>
    <w:rsid w:val="000C75B3"/>
    <w:rsid w:val="000C7B8B"/>
    <w:rsid w:val="000D0046"/>
    <w:rsid w:val="000D1146"/>
    <w:rsid w:val="000D33E7"/>
    <w:rsid w:val="000D68F5"/>
    <w:rsid w:val="000E3E4A"/>
    <w:rsid w:val="000E4A33"/>
    <w:rsid w:val="000E51E2"/>
    <w:rsid w:val="000F0C87"/>
    <w:rsid w:val="000F183C"/>
    <w:rsid w:val="000F4782"/>
    <w:rsid w:val="000F51F3"/>
    <w:rsid w:val="000F5BBB"/>
    <w:rsid w:val="000F6387"/>
    <w:rsid w:val="00100A43"/>
    <w:rsid w:val="00103168"/>
    <w:rsid w:val="00103512"/>
    <w:rsid w:val="00105952"/>
    <w:rsid w:val="001060A9"/>
    <w:rsid w:val="001060D7"/>
    <w:rsid w:val="001061B7"/>
    <w:rsid w:val="00121EF5"/>
    <w:rsid w:val="00122860"/>
    <w:rsid w:val="00126016"/>
    <w:rsid w:val="0012688A"/>
    <w:rsid w:val="00131585"/>
    <w:rsid w:val="001328CA"/>
    <w:rsid w:val="00134955"/>
    <w:rsid w:val="00136ED7"/>
    <w:rsid w:val="0013772B"/>
    <w:rsid w:val="0014174C"/>
    <w:rsid w:val="001417FC"/>
    <w:rsid w:val="001438EC"/>
    <w:rsid w:val="00144936"/>
    <w:rsid w:val="00146F68"/>
    <w:rsid w:val="001537F5"/>
    <w:rsid w:val="001541A7"/>
    <w:rsid w:val="001566A9"/>
    <w:rsid w:val="00160E2B"/>
    <w:rsid w:val="00160EF2"/>
    <w:rsid w:val="00162341"/>
    <w:rsid w:val="001628D3"/>
    <w:rsid w:val="00162CFF"/>
    <w:rsid w:val="00163E96"/>
    <w:rsid w:val="001645D5"/>
    <w:rsid w:val="00166300"/>
    <w:rsid w:val="00171645"/>
    <w:rsid w:val="00173845"/>
    <w:rsid w:val="001778F5"/>
    <w:rsid w:val="00177A69"/>
    <w:rsid w:val="00177E08"/>
    <w:rsid w:val="00180B83"/>
    <w:rsid w:val="001813E8"/>
    <w:rsid w:val="00181EB5"/>
    <w:rsid w:val="00182B2E"/>
    <w:rsid w:val="001838B2"/>
    <w:rsid w:val="001850D8"/>
    <w:rsid w:val="0018537A"/>
    <w:rsid w:val="00186D6C"/>
    <w:rsid w:val="0019115D"/>
    <w:rsid w:val="00191FC0"/>
    <w:rsid w:val="00193B48"/>
    <w:rsid w:val="0019476E"/>
    <w:rsid w:val="00194A40"/>
    <w:rsid w:val="00195261"/>
    <w:rsid w:val="0019632C"/>
    <w:rsid w:val="00196EB5"/>
    <w:rsid w:val="001A02FF"/>
    <w:rsid w:val="001A1CA3"/>
    <w:rsid w:val="001A2C52"/>
    <w:rsid w:val="001A4A48"/>
    <w:rsid w:val="001A5755"/>
    <w:rsid w:val="001A5B4D"/>
    <w:rsid w:val="001A7AAD"/>
    <w:rsid w:val="001B32F6"/>
    <w:rsid w:val="001B4724"/>
    <w:rsid w:val="001B684A"/>
    <w:rsid w:val="001B750C"/>
    <w:rsid w:val="001C0209"/>
    <w:rsid w:val="001C02DF"/>
    <w:rsid w:val="001C1FE6"/>
    <w:rsid w:val="001C40AE"/>
    <w:rsid w:val="001C5A7A"/>
    <w:rsid w:val="001C6BC0"/>
    <w:rsid w:val="001D18F6"/>
    <w:rsid w:val="001D1C5F"/>
    <w:rsid w:val="001D23EE"/>
    <w:rsid w:val="001D3A9F"/>
    <w:rsid w:val="001D60A5"/>
    <w:rsid w:val="001D7C91"/>
    <w:rsid w:val="001E4933"/>
    <w:rsid w:val="001E4F6C"/>
    <w:rsid w:val="001E58E3"/>
    <w:rsid w:val="001E6340"/>
    <w:rsid w:val="001F0CE8"/>
    <w:rsid w:val="001F2F64"/>
    <w:rsid w:val="001F401A"/>
    <w:rsid w:val="001F65F9"/>
    <w:rsid w:val="001F6969"/>
    <w:rsid w:val="001F6F08"/>
    <w:rsid w:val="001F73DD"/>
    <w:rsid w:val="002002C9"/>
    <w:rsid w:val="00201988"/>
    <w:rsid w:val="00202872"/>
    <w:rsid w:val="00205E31"/>
    <w:rsid w:val="00207AFD"/>
    <w:rsid w:val="0021178B"/>
    <w:rsid w:val="002117D1"/>
    <w:rsid w:val="0021182A"/>
    <w:rsid w:val="00211870"/>
    <w:rsid w:val="00211A60"/>
    <w:rsid w:val="00212B5B"/>
    <w:rsid w:val="0021433D"/>
    <w:rsid w:val="00215C48"/>
    <w:rsid w:val="0021624D"/>
    <w:rsid w:val="002165C6"/>
    <w:rsid w:val="00216DED"/>
    <w:rsid w:val="00223332"/>
    <w:rsid w:val="00225009"/>
    <w:rsid w:val="00225285"/>
    <w:rsid w:val="00230005"/>
    <w:rsid w:val="00230137"/>
    <w:rsid w:val="0023096F"/>
    <w:rsid w:val="002310FF"/>
    <w:rsid w:val="00232A48"/>
    <w:rsid w:val="00232FA8"/>
    <w:rsid w:val="0023512D"/>
    <w:rsid w:val="00240B29"/>
    <w:rsid w:val="00241A6C"/>
    <w:rsid w:val="00242281"/>
    <w:rsid w:val="0024277F"/>
    <w:rsid w:val="002432E0"/>
    <w:rsid w:val="00243DF9"/>
    <w:rsid w:val="00243ED5"/>
    <w:rsid w:val="002459FA"/>
    <w:rsid w:val="002462BF"/>
    <w:rsid w:val="0025010E"/>
    <w:rsid w:val="00250931"/>
    <w:rsid w:val="00255183"/>
    <w:rsid w:val="00255441"/>
    <w:rsid w:val="002576CD"/>
    <w:rsid w:val="00270C31"/>
    <w:rsid w:val="002728CB"/>
    <w:rsid w:val="002729BC"/>
    <w:rsid w:val="00272AD5"/>
    <w:rsid w:val="0027310E"/>
    <w:rsid w:val="00273F66"/>
    <w:rsid w:val="002760AA"/>
    <w:rsid w:val="00280A76"/>
    <w:rsid w:val="002815AC"/>
    <w:rsid w:val="002836CA"/>
    <w:rsid w:val="00283951"/>
    <w:rsid w:val="00284256"/>
    <w:rsid w:val="00286AA9"/>
    <w:rsid w:val="00286D83"/>
    <w:rsid w:val="00291DEE"/>
    <w:rsid w:val="002924E9"/>
    <w:rsid w:val="002A03EB"/>
    <w:rsid w:val="002A04EF"/>
    <w:rsid w:val="002A08F2"/>
    <w:rsid w:val="002A4A06"/>
    <w:rsid w:val="002A7817"/>
    <w:rsid w:val="002B17FD"/>
    <w:rsid w:val="002B351A"/>
    <w:rsid w:val="002B3932"/>
    <w:rsid w:val="002B51B6"/>
    <w:rsid w:val="002B6D69"/>
    <w:rsid w:val="002B7165"/>
    <w:rsid w:val="002C135B"/>
    <w:rsid w:val="002C149A"/>
    <w:rsid w:val="002C167D"/>
    <w:rsid w:val="002C2224"/>
    <w:rsid w:val="002C4580"/>
    <w:rsid w:val="002C60B4"/>
    <w:rsid w:val="002C67BF"/>
    <w:rsid w:val="002C69C2"/>
    <w:rsid w:val="002C7A04"/>
    <w:rsid w:val="002D169F"/>
    <w:rsid w:val="002D2809"/>
    <w:rsid w:val="002D4D98"/>
    <w:rsid w:val="002D5037"/>
    <w:rsid w:val="002E38FA"/>
    <w:rsid w:val="002E585A"/>
    <w:rsid w:val="002E6634"/>
    <w:rsid w:val="002E6C2F"/>
    <w:rsid w:val="002E6C66"/>
    <w:rsid w:val="002F031E"/>
    <w:rsid w:val="002F038E"/>
    <w:rsid w:val="002F2312"/>
    <w:rsid w:val="002F525E"/>
    <w:rsid w:val="00301AC7"/>
    <w:rsid w:val="00301F11"/>
    <w:rsid w:val="00302CB6"/>
    <w:rsid w:val="00302FE8"/>
    <w:rsid w:val="0030428F"/>
    <w:rsid w:val="003054AC"/>
    <w:rsid w:val="003054DB"/>
    <w:rsid w:val="003055DF"/>
    <w:rsid w:val="00306947"/>
    <w:rsid w:val="0031194A"/>
    <w:rsid w:val="0031319C"/>
    <w:rsid w:val="0031328F"/>
    <w:rsid w:val="0031485F"/>
    <w:rsid w:val="00317045"/>
    <w:rsid w:val="00320B72"/>
    <w:rsid w:val="003213B1"/>
    <w:rsid w:val="0032245E"/>
    <w:rsid w:val="00323631"/>
    <w:rsid w:val="003246CC"/>
    <w:rsid w:val="0032512E"/>
    <w:rsid w:val="00327925"/>
    <w:rsid w:val="003309E0"/>
    <w:rsid w:val="00331266"/>
    <w:rsid w:val="00332743"/>
    <w:rsid w:val="003329D4"/>
    <w:rsid w:val="00332FB1"/>
    <w:rsid w:val="00333073"/>
    <w:rsid w:val="00337935"/>
    <w:rsid w:val="00340BE1"/>
    <w:rsid w:val="00341204"/>
    <w:rsid w:val="00341CDD"/>
    <w:rsid w:val="003424E8"/>
    <w:rsid w:val="00342685"/>
    <w:rsid w:val="00342749"/>
    <w:rsid w:val="0034360B"/>
    <w:rsid w:val="00345B0A"/>
    <w:rsid w:val="00345CC4"/>
    <w:rsid w:val="00347C7B"/>
    <w:rsid w:val="003501AC"/>
    <w:rsid w:val="00351811"/>
    <w:rsid w:val="00351AB5"/>
    <w:rsid w:val="003530FE"/>
    <w:rsid w:val="00353BAC"/>
    <w:rsid w:val="0035564C"/>
    <w:rsid w:val="00355E23"/>
    <w:rsid w:val="00357061"/>
    <w:rsid w:val="00360F49"/>
    <w:rsid w:val="0036292E"/>
    <w:rsid w:val="00365834"/>
    <w:rsid w:val="00365AFC"/>
    <w:rsid w:val="003663DE"/>
    <w:rsid w:val="003668DF"/>
    <w:rsid w:val="00366D13"/>
    <w:rsid w:val="00373295"/>
    <w:rsid w:val="00374A40"/>
    <w:rsid w:val="00375B5D"/>
    <w:rsid w:val="003779AB"/>
    <w:rsid w:val="00380ADD"/>
    <w:rsid w:val="003828DE"/>
    <w:rsid w:val="0038416B"/>
    <w:rsid w:val="00384757"/>
    <w:rsid w:val="00385E19"/>
    <w:rsid w:val="003906F0"/>
    <w:rsid w:val="00391232"/>
    <w:rsid w:val="00395C89"/>
    <w:rsid w:val="003A0192"/>
    <w:rsid w:val="003A0731"/>
    <w:rsid w:val="003A0A2A"/>
    <w:rsid w:val="003A3EBE"/>
    <w:rsid w:val="003A412D"/>
    <w:rsid w:val="003A6449"/>
    <w:rsid w:val="003A6604"/>
    <w:rsid w:val="003A7601"/>
    <w:rsid w:val="003B16E7"/>
    <w:rsid w:val="003B1927"/>
    <w:rsid w:val="003B356A"/>
    <w:rsid w:val="003B3E90"/>
    <w:rsid w:val="003B4E6A"/>
    <w:rsid w:val="003B6AF4"/>
    <w:rsid w:val="003B6D8F"/>
    <w:rsid w:val="003C0D8A"/>
    <w:rsid w:val="003C0E21"/>
    <w:rsid w:val="003C208F"/>
    <w:rsid w:val="003C264C"/>
    <w:rsid w:val="003C2A9D"/>
    <w:rsid w:val="003C3AE5"/>
    <w:rsid w:val="003C6CE8"/>
    <w:rsid w:val="003D0550"/>
    <w:rsid w:val="003D1A98"/>
    <w:rsid w:val="003D28FD"/>
    <w:rsid w:val="003D346A"/>
    <w:rsid w:val="003D4F83"/>
    <w:rsid w:val="003D5A1B"/>
    <w:rsid w:val="003D5BC7"/>
    <w:rsid w:val="003D6909"/>
    <w:rsid w:val="003D725B"/>
    <w:rsid w:val="003E43A4"/>
    <w:rsid w:val="003E4CC4"/>
    <w:rsid w:val="003E7B2A"/>
    <w:rsid w:val="003E7F28"/>
    <w:rsid w:val="003E7FB2"/>
    <w:rsid w:val="003F1435"/>
    <w:rsid w:val="003F1733"/>
    <w:rsid w:val="003F2302"/>
    <w:rsid w:val="003F33B4"/>
    <w:rsid w:val="003F3CDA"/>
    <w:rsid w:val="0040236C"/>
    <w:rsid w:val="004033CB"/>
    <w:rsid w:val="00403A0B"/>
    <w:rsid w:val="0040433F"/>
    <w:rsid w:val="004067B7"/>
    <w:rsid w:val="004116C9"/>
    <w:rsid w:val="00413060"/>
    <w:rsid w:val="00415434"/>
    <w:rsid w:val="004157E6"/>
    <w:rsid w:val="004201DB"/>
    <w:rsid w:val="004220CC"/>
    <w:rsid w:val="00422D32"/>
    <w:rsid w:val="004242E5"/>
    <w:rsid w:val="004247E5"/>
    <w:rsid w:val="00424C01"/>
    <w:rsid w:val="004259CF"/>
    <w:rsid w:val="00426290"/>
    <w:rsid w:val="0042656B"/>
    <w:rsid w:val="0042659F"/>
    <w:rsid w:val="004267C0"/>
    <w:rsid w:val="00430236"/>
    <w:rsid w:val="00431024"/>
    <w:rsid w:val="00431310"/>
    <w:rsid w:val="00442C9B"/>
    <w:rsid w:val="00443694"/>
    <w:rsid w:val="0044560B"/>
    <w:rsid w:val="004472C7"/>
    <w:rsid w:val="0045008B"/>
    <w:rsid w:val="00450CDA"/>
    <w:rsid w:val="00451462"/>
    <w:rsid w:val="00451B29"/>
    <w:rsid w:val="004526C7"/>
    <w:rsid w:val="0045320D"/>
    <w:rsid w:val="0045446A"/>
    <w:rsid w:val="00455236"/>
    <w:rsid w:val="0045658C"/>
    <w:rsid w:val="004611A6"/>
    <w:rsid w:val="0046146D"/>
    <w:rsid w:val="00461C59"/>
    <w:rsid w:val="0046493C"/>
    <w:rsid w:val="0046518B"/>
    <w:rsid w:val="00467363"/>
    <w:rsid w:val="00470291"/>
    <w:rsid w:val="00470960"/>
    <w:rsid w:val="00472775"/>
    <w:rsid w:val="00472CA2"/>
    <w:rsid w:val="00474717"/>
    <w:rsid w:val="0047696C"/>
    <w:rsid w:val="00481E68"/>
    <w:rsid w:val="00484851"/>
    <w:rsid w:val="004856EF"/>
    <w:rsid w:val="00485F3A"/>
    <w:rsid w:val="00490ACE"/>
    <w:rsid w:val="004922F4"/>
    <w:rsid w:val="004940A3"/>
    <w:rsid w:val="00496CF1"/>
    <w:rsid w:val="00497701"/>
    <w:rsid w:val="004A01E1"/>
    <w:rsid w:val="004A074C"/>
    <w:rsid w:val="004A1217"/>
    <w:rsid w:val="004A29C8"/>
    <w:rsid w:val="004A2C5D"/>
    <w:rsid w:val="004A3B85"/>
    <w:rsid w:val="004A51FB"/>
    <w:rsid w:val="004A5378"/>
    <w:rsid w:val="004A5516"/>
    <w:rsid w:val="004A6C61"/>
    <w:rsid w:val="004A7010"/>
    <w:rsid w:val="004B0166"/>
    <w:rsid w:val="004B01A1"/>
    <w:rsid w:val="004B0718"/>
    <w:rsid w:val="004B4371"/>
    <w:rsid w:val="004B7599"/>
    <w:rsid w:val="004C04A7"/>
    <w:rsid w:val="004C188C"/>
    <w:rsid w:val="004C5951"/>
    <w:rsid w:val="004C671E"/>
    <w:rsid w:val="004C6B4C"/>
    <w:rsid w:val="004D39D1"/>
    <w:rsid w:val="004D683B"/>
    <w:rsid w:val="004D7A6D"/>
    <w:rsid w:val="004E1391"/>
    <w:rsid w:val="004E2129"/>
    <w:rsid w:val="004E223C"/>
    <w:rsid w:val="004E6241"/>
    <w:rsid w:val="004E62C3"/>
    <w:rsid w:val="004E7DBD"/>
    <w:rsid w:val="004F4174"/>
    <w:rsid w:val="004F46DF"/>
    <w:rsid w:val="004F4C04"/>
    <w:rsid w:val="004F5078"/>
    <w:rsid w:val="004F7833"/>
    <w:rsid w:val="00500205"/>
    <w:rsid w:val="00501308"/>
    <w:rsid w:val="00502C00"/>
    <w:rsid w:val="00503465"/>
    <w:rsid w:val="00504186"/>
    <w:rsid w:val="005045D9"/>
    <w:rsid w:val="00504997"/>
    <w:rsid w:val="0050510A"/>
    <w:rsid w:val="0050546F"/>
    <w:rsid w:val="00505E49"/>
    <w:rsid w:val="00507251"/>
    <w:rsid w:val="00507664"/>
    <w:rsid w:val="00513E03"/>
    <w:rsid w:val="00515F32"/>
    <w:rsid w:val="00523695"/>
    <w:rsid w:val="00524877"/>
    <w:rsid w:val="00525D69"/>
    <w:rsid w:val="005271A2"/>
    <w:rsid w:val="005317F6"/>
    <w:rsid w:val="00535A42"/>
    <w:rsid w:val="00536836"/>
    <w:rsid w:val="0053694D"/>
    <w:rsid w:val="00543565"/>
    <w:rsid w:val="00544617"/>
    <w:rsid w:val="00544EA4"/>
    <w:rsid w:val="00551073"/>
    <w:rsid w:val="0055319B"/>
    <w:rsid w:val="005542C2"/>
    <w:rsid w:val="00555331"/>
    <w:rsid w:val="005602EC"/>
    <w:rsid w:val="00561D10"/>
    <w:rsid w:val="00561FF2"/>
    <w:rsid w:val="00562EB9"/>
    <w:rsid w:val="00563151"/>
    <w:rsid w:val="00563EA6"/>
    <w:rsid w:val="0056496E"/>
    <w:rsid w:val="00565B5A"/>
    <w:rsid w:val="005668DC"/>
    <w:rsid w:val="00566E13"/>
    <w:rsid w:val="00567754"/>
    <w:rsid w:val="005705C4"/>
    <w:rsid w:val="005711C3"/>
    <w:rsid w:val="00571841"/>
    <w:rsid w:val="00571A6B"/>
    <w:rsid w:val="005728D7"/>
    <w:rsid w:val="00573316"/>
    <w:rsid w:val="00573960"/>
    <w:rsid w:val="00573AEE"/>
    <w:rsid w:val="00575649"/>
    <w:rsid w:val="00577C16"/>
    <w:rsid w:val="0058084F"/>
    <w:rsid w:val="00580964"/>
    <w:rsid w:val="005827EB"/>
    <w:rsid w:val="0058503F"/>
    <w:rsid w:val="005851ED"/>
    <w:rsid w:val="005852D4"/>
    <w:rsid w:val="00587F76"/>
    <w:rsid w:val="00587F78"/>
    <w:rsid w:val="00590797"/>
    <w:rsid w:val="00591268"/>
    <w:rsid w:val="0059261D"/>
    <w:rsid w:val="005942B7"/>
    <w:rsid w:val="00594E52"/>
    <w:rsid w:val="00597B1B"/>
    <w:rsid w:val="005A0808"/>
    <w:rsid w:val="005A4415"/>
    <w:rsid w:val="005A64F5"/>
    <w:rsid w:val="005B003B"/>
    <w:rsid w:val="005B03E4"/>
    <w:rsid w:val="005B2230"/>
    <w:rsid w:val="005B2966"/>
    <w:rsid w:val="005B2BEC"/>
    <w:rsid w:val="005B2D67"/>
    <w:rsid w:val="005B3A6F"/>
    <w:rsid w:val="005B4FF7"/>
    <w:rsid w:val="005B6EAE"/>
    <w:rsid w:val="005B7C04"/>
    <w:rsid w:val="005C3CF8"/>
    <w:rsid w:val="005C41E3"/>
    <w:rsid w:val="005C4F49"/>
    <w:rsid w:val="005C5EB7"/>
    <w:rsid w:val="005C66C5"/>
    <w:rsid w:val="005C793C"/>
    <w:rsid w:val="005D0A6F"/>
    <w:rsid w:val="005D443F"/>
    <w:rsid w:val="005D5117"/>
    <w:rsid w:val="005D6C06"/>
    <w:rsid w:val="005D742A"/>
    <w:rsid w:val="005D75CB"/>
    <w:rsid w:val="005E22B4"/>
    <w:rsid w:val="005E2621"/>
    <w:rsid w:val="005E2737"/>
    <w:rsid w:val="005E4804"/>
    <w:rsid w:val="005E4BF4"/>
    <w:rsid w:val="005E500C"/>
    <w:rsid w:val="005E7967"/>
    <w:rsid w:val="005F0634"/>
    <w:rsid w:val="005F299F"/>
    <w:rsid w:val="005F2B23"/>
    <w:rsid w:val="005F327D"/>
    <w:rsid w:val="005F4687"/>
    <w:rsid w:val="005F63BA"/>
    <w:rsid w:val="006038A8"/>
    <w:rsid w:val="00605E8D"/>
    <w:rsid w:val="0060737A"/>
    <w:rsid w:val="00607BF4"/>
    <w:rsid w:val="00607E85"/>
    <w:rsid w:val="00611CAA"/>
    <w:rsid w:val="00613D7B"/>
    <w:rsid w:val="006148B2"/>
    <w:rsid w:val="00615624"/>
    <w:rsid w:val="00615D15"/>
    <w:rsid w:val="0061735F"/>
    <w:rsid w:val="006210AB"/>
    <w:rsid w:val="00621201"/>
    <w:rsid w:val="00622A28"/>
    <w:rsid w:val="00623E59"/>
    <w:rsid w:val="00625C9D"/>
    <w:rsid w:val="006270B5"/>
    <w:rsid w:val="00630F04"/>
    <w:rsid w:val="006313FF"/>
    <w:rsid w:val="00631B03"/>
    <w:rsid w:val="00631C0C"/>
    <w:rsid w:val="006337F0"/>
    <w:rsid w:val="0063578C"/>
    <w:rsid w:val="006503CD"/>
    <w:rsid w:val="0065124C"/>
    <w:rsid w:val="006527C7"/>
    <w:rsid w:val="00653A34"/>
    <w:rsid w:val="00654193"/>
    <w:rsid w:val="00654546"/>
    <w:rsid w:val="00654EB9"/>
    <w:rsid w:val="006553FF"/>
    <w:rsid w:val="0065575B"/>
    <w:rsid w:val="00660B7C"/>
    <w:rsid w:val="00661711"/>
    <w:rsid w:val="00663F4A"/>
    <w:rsid w:val="00664D39"/>
    <w:rsid w:val="00667719"/>
    <w:rsid w:val="006701AF"/>
    <w:rsid w:val="00670524"/>
    <w:rsid w:val="00674D13"/>
    <w:rsid w:val="00674D2A"/>
    <w:rsid w:val="006755CA"/>
    <w:rsid w:val="0067572A"/>
    <w:rsid w:val="00675ADB"/>
    <w:rsid w:val="00680A47"/>
    <w:rsid w:val="00680F11"/>
    <w:rsid w:val="006811F3"/>
    <w:rsid w:val="00681654"/>
    <w:rsid w:val="00685748"/>
    <w:rsid w:val="0068604D"/>
    <w:rsid w:val="00690AA5"/>
    <w:rsid w:val="006920D7"/>
    <w:rsid w:val="006933CE"/>
    <w:rsid w:val="00694C26"/>
    <w:rsid w:val="00695127"/>
    <w:rsid w:val="006962CC"/>
    <w:rsid w:val="006A2218"/>
    <w:rsid w:val="006A334C"/>
    <w:rsid w:val="006A36C3"/>
    <w:rsid w:val="006A39B7"/>
    <w:rsid w:val="006A3BC7"/>
    <w:rsid w:val="006A41A4"/>
    <w:rsid w:val="006A5597"/>
    <w:rsid w:val="006A5809"/>
    <w:rsid w:val="006A6A66"/>
    <w:rsid w:val="006A6B80"/>
    <w:rsid w:val="006B0829"/>
    <w:rsid w:val="006B0960"/>
    <w:rsid w:val="006B3144"/>
    <w:rsid w:val="006B3260"/>
    <w:rsid w:val="006B4929"/>
    <w:rsid w:val="006B6BF3"/>
    <w:rsid w:val="006B7F4C"/>
    <w:rsid w:val="006C6803"/>
    <w:rsid w:val="006D25D9"/>
    <w:rsid w:val="006D40F6"/>
    <w:rsid w:val="006D4FA6"/>
    <w:rsid w:val="006D602A"/>
    <w:rsid w:val="006D64F1"/>
    <w:rsid w:val="006E4E9A"/>
    <w:rsid w:val="006E54BC"/>
    <w:rsid w:val="006E58E7"/>
    <w:rsid w:val="006E5994"/>
    <w:rsid w:val="006E5F39"/>
    <w:rsid w:val="006E7341"/>
    <w:rsid w:val="006F17CF"/>
    <w:rsid w:val="006F5036"/>
    <w:rsid w:val="006F523A"/>
    <w:rsid w:val="006F7931"/>
    <w:rsid w:val="006F7A49"/>
    <w:rsid w:val="007004EA"/>
    <w:rsid w:val="007012F1"/>
    <w:rsid w:val="00701619"/>
    <w:rsid w:val="00702B28"/>
    <w:rsid w:val="00703209"/>
    <w:rsid w:val="007037CF"/>
    <w:rsid w:val="00710680"/>
    <w:rsid w:val="007112BC"/>
    <w:rsid w:val="00714310"/>
    <w:rsid w:val="007204C9"/>
    <w:rsid w:val="00720E49"/>
    <w:rsid w:val="00721BFB"/>
    <w:rsid w:val="007243C7"/>
    <w:rsid w:val="00725146"/>
    <w:rsid w:val="00725653"/>
    <w:rsid w:val="00725DAA"/>
    <w:rsid w:val="00730BE7"/>
    <w:rsid w:val="00732257"/>
    <w:rsid w:val="007324AB"/>
    <w:rsid w:val="007329BB"/>
    <w:rsid w:val="007335B7"/>
    <w:rsid w:val="00733832"/>
    <w:rsid w:val="00733E64"/>
    <w:rsid w:val="0073555C"/>
    <w:rsid w:val="00736343"/>
    <w:rsid w:val="00737D7B"/>
    <w:rsid w:val="0074066A"/>
    <w:rsid w:val="0074127E"/>
    <w:rsid w:val="007447F3"/>
    <w:rsid w:val="00745908"/>
    <w:rsid w:val="007479EA"/>
    <w:rsid w:val="00753D70"/>
    <w:rsid w:val="00753F81"/>
    <w:rsid w:val="00754275"/>
    <w:rsid w:val="00761C0A"/>
    <w:rsid w:val="00762AB8"/>
    <w:rsid w:val="00765C6A"/>
    <w:rsid w:val="007661AB"/>
    <w:rsid w:val="0076626F"/>
    <w:rsid w:val="00772266"/>
    <w:rsid w:val="00772BF5"/>
    <w:rsid w:val="0077456F"/>
    <w:rsid w:val="00775FC5"/>
    <w:rsid w:val="00777AB0"/>
    <w:rsid w:val="0078322B"/>
    <w:rsid w:val="00783232"/>
    <w:rsid w:val="0078395E"/>
    <w:rsid w:val="007852A6"/>
    <w:rsid w:val="00786C93"/>
    <w:rsid w:val="00786CAD"/>
    <w:rsid w:val="007870B8"/>
    <w:rsid w:val="0078725F"/>
    <w:rsid w:val="00790BB0"/>
    <w:rsid w:val="00792326"/>
    <w:rsid w:val="00793219"/>
    <w:rsid w:val="00794479"/>
    <w:rsid w:val="00794948"/>
    <w:rsid w:val="00797C79"/>
    <w:rsid w:val="007A0C06"/>
    <w:rsid w:val="007A0EDF"/>
    <w:rsid w:val="007A11A7"/>
    <w:rsid w:val="007A3E0B"/>
    <w:rsid w:val="007B013C"/>
    <w:rsid w:val="007B3BB1"/>
    <w:rsid w:val="007B58F8"/>
    <w:rsid w:val="007B5B06"/>
    <w:rsid w:val="007C08C5"/>
    <w:rsid w:val="007C4149"/>
    <w:rsid w:val="007C53BF"/>
    <w:rsid w:val="007C6070"/>
    <w:rsid w:val="007C61FD"/>
    <w:rsid w:val="007C699F"/>
    <w:rsid w:val="007C6B34"/>
    <w:rsid w:val="007D09AE"/>
    <w:rsid w:val="007D47EF"/>
    <w:rsid w:val="007D67C5"/>
    <w:rsid w:val="007D7722"/>
    <w:rsid w:val="007D7F32"/>
    <w:rsid w:val="007E02FA"/>
    <w:rsid w:val="007E2AF7"/>
    <w:rsid w:val="007E4800"/>
    <w:rsid w:val="007E51AE"/>
    <w:rsid w:val="007E561D"/>
    <w:rsid w:val="007E646B"/>
    <w:rsid w:val="007E75C6"/>
    <w:rsid w:val="007F22E9"/>
    <w:rsid w:val="007F24E9"/>
    <w:rsid w:val="007F272F"/>
    <w:rsid w:val="007F3183"/>
    <w:rsid w:val="007F7ABD"/>
    <w:rsid w:val="0080054B"/>
    <w:rsid w:val="00802B0F"/>
    <w:rsid w:val="00803FD0"/>
    <w:rsid w:val="00804213"/>
    <w:rsid w:val="00806D31"/>
    <w:rsid w:val="0081015C"/>
    <w:rsid w:val="008104BC"/>
    <w:rsid w:val="00810A3E"/>
    <w:rsid w:val="00811EB7"/>
    <w:rsid w:val="00812D56"/>
    <w:rsid w:val="00813BC2"/>
    <w:rsid w:val="00814300"/>
    <w:rsid w:val="0081467A"/>
    <w:rsid w:val="00815534"/>
    <w:rsid w:val="0081665B"/>
    <w:rsid w:val="008179DF"/>
    <w:rsid w:val="00817BF6"/>
    <w:rsid w:val="00820108"/>
    <w:rsid w:val="008222D7"/>
    <w:rsid w:val="00824DB6"/>
    <w:rsid w:val="00824F6F"/>
    <w:rsid w:val="00825785"/>
    <w:rsid w:val="008261FE"/>
    <w:rsid w:val="00826B58"/>
    <w:rsid w:val="00831A45"/>
    <w:rsid w:val="008343EB"/>
    <w:rsid w:val="00835BF1"/>
    <w:rsid w:val="00835DDF"/>
    <w:rsid w:val="008365F2"/>
    <w:rsid w:val="00836C17"/>
    <w:rsid w:val="00837C76"/>
    <w:rsid w:val="0084272C"/>
    <w:rsid w:val="0084340D"/>
    <w:rsid w:val="00843D5A"/>
    <w:rsid w:val="008445B4"/>
    <w:rsid w:val="0084685C"/>
    <w:rsid w:val="008468C2"/>
    <w:rsid w:val="0085009D"/>
    <w:rsid w:val="00851FE5"/>
    <w:rsid w:val="00852B47"/>
    <w:rsid w:val="008552A5"/>
    <w:rsid w:val="0085574B"/>
    <w:rsid w:val="00860218"/>
    <w:rsid w:val="0086105E"/>
    <w:rsid w:val="00862511"/>
    <w:rsid w:val="00862569"/>
    <w:rsid w:val="0086677C"/>
    <w:rsid w:val="00870DA9"/>
    <w:rsid w:val="00871396"/>
    <w:rsid w:val="00871E8F"/>
    <w:rsid w:val="008725B9"/>
    <w:rsid w:val="00872EEF"/>
    <w:rsid w:val="00873B9D"/>
    <w:rsid w:val="00874C79"/>
    <w:rsid w:val="00875142"/>
    <w:rsid w:val="00875150"/>
    <w:rsid w:val="00875B85"/>
    <w:rsid w:val="008804EB"/>
    <w:rsid w:val="00885E83"/>
    <w:rsid w:val="00886FC9"/>
    <w:rsid w:val="00890C31"/>
    <w:rsid w:val="008914E0"/>
    <w:rsid w:val="008928FF"/>
    <w:rsid w:val="0089594C"/>
    <w:rsid w:val="00896CBD"/>
    <w:rsid w:val="008970C7"/>
    <w:rsid w:val="008A0AD8"/>
    <w:rsid w:val="008A20D2"/>
    <w:rsid w:val="008A233E"/>
    <w:rsid w:val="008A2C0D"/>
    <w:rsid w:val="008A6475"/>
    <w:rsid w:val="008A7AB6"/>
    <w:rsid w:val="008A7E4C"/>
    <w:rsid w:val="008B00B8"/>
    <w:rsid w:val="008B0BC1"/>
    <w:rsid w:val="008C1911"/>
    <w:rsid w:val="008C2A00"/>
    <w:rsid w:val="008C39C6"/>
    <w:rsid w:val="008C4CB4"/>
    <w:rsid w:val="008C5966"/>
    <w:rsid w:val="008C7762"/>
    <w:rsid w:val="008D0505"/>
    <w:rsid w:val="008D0FF9"/>
    <w:rsid w:val="008D276A"/>
    <w:rsid w:val="008D4375"/>
    <w:rsid w:val="008D6DBA"/>
    <w:rsid w:val="008D708E"/>
    <w:rsid w:val="008E130C"/>
    <w:rsid w:val="008E13D6"/>
    <w:rsid w:val="008E1515"/>
    <w:rsid w:val="008E6C6F"/>
    <w:rsid w:val="008E7670"/>
    <w:rsid w:val="008E7C64"/>
    <w:rsid w:val="008F55C2"/>
    <w:rsid w:val="008F589B"/>
    <w:rsid w:val="009007A5"/>
    <w:rsid w:val="00906251"/>
    <w:rsid w:val="00906632"/>
    <w:rsid w:val="0091108C"/>
    <w:rsid w:val="00911D0C"/>
    <w:rsid w:val="00912E95"/>
    <w:rsid w:val="0091324F"/>
    <w:rsid w:val="00913B79"/>
    <w:rsid w:val="00916D9A"/>
    <w:rsid w:val="00917BBE"/>
    <w:rsid w:val="0092139B"/>
    <w:rsid w:val="0092157E"/>
    <w:rsid w:val="0092188B"/>
    <w:rsid w:val="009225F3"/>
    <w:rsid w:val="00923591"/>
    <w:rsid w:val="0092572D"/>
    <w:rsid w:val="00926582"/>
    <w:rsid w:val="009317C5"/>
    <w:rsid w:val="0093309A"/>
    <w:rsid w:val="00934F70"/>
    <w:rsid w:val="009351CB"/>
    <w:rsid w:val="00935503"/>
    <w:rsid w:val="00936106"/>
    <w:rsid w:val="009364DD"/>
    <w:rsid w:val="009371D5"/>
    <w:rsid w:val="0094162E"/>
    <w:rsid w:val="00942251"/>
    <w:rsid w:val="00943797"/>
    <w:rsid w:val="00943D68"/>
    <w:rsid w:val="00943FAD"/>
    <w:rsid w:val="00944AF6"/>
    <w:rsid w:val="00944C3B"/>
    <w:rsid w:val="00950964"/>
    <w:rsid w:val="00953889"/>
    <w:rsid w:val="0095630D"/>
    <w:rsid w:val="00956FC4"/>
    <w:rsid w:val="009604CC"/>
    <w:rsid w:val="0096114E"/>
    <w:rsid w:val="00962A1C"/>
    <w:rsid w:val="00964BC8"/>
    <w:rsid w:val="00964EF3"/>
    <w:rsid w:val="009651D8"/>
    <w:rsid w:val="0097075A"/>
    <w:rsid w:val="00971BCE"/>
    <w:rsid w:val="00974528"/>
    <w:rsid w:val="00975113"/>
    <w:rsid w:val="00975A3D"/>
    <w:rsid w:val="00976D44"/>
    <w:rsid w:val="00977260"/>
    <w:rsid w:val="009772EE"/>
    <w:rsid w:val="009806AA"/>
    <w:rsid w:val="009809D5"/>
    <w:rsid w:val="00981215"/>
    <w:rsid w:val="00981906"/>
    <w:rsid w:val="00981E95"/>
    <w:rsid w:val="00984E50"/>
    <w:rsid w:val="009870E2"/>
    <w:rsid w:val="00990F79"/>
    <w:rsid w:val="00990FEA"/>
    <w:rsid w:val="009921CE"/>
    <w:rsid w:val="0099299C"/>
    <w:rsid w:val="00995C63"/>
    <w:rsid w:val="00995C6C"/>
    <w:rsid w:val="009971EF"/>
    <w:rsid w:val="009A0719"/>
    <w:rsid w:val="009A1E5A"/>
    <w:rsid w:val="009A1FF5"/>
    <w:rsid w:val="009A25A1"/>
    <w:rsid w:val="009A66B3"/>
    <w:rsid w:val="009B03A3"/>
    <w:rsid w:val="009B3DC6"/>
    <w:rsid w:val="009B3E91"/>
    <w:rsid w:val="009B5F6C"/>
    <w:rsid w:val="009C30B4"/>
    <w:rsid w:val="009C34BC"/>
    <w:rsid w:val="009C3EF8"/>
    <w:rsid w:val="009C419C"/>
    <w:rsid w:val="009C6038"/>
    <w:rsid w:val="009C7ADB"/>
    <w:rsid w:val="009D4CA8"/>
    <w:rsid w:val="009D4F3B"/>
    <w:rsid w:val="009D50C6"/>
    <w:rsid w:val="009D5451"/>
    <w:rsid w:val="009D5C38"/>
    <w:rsid w:val="009E056B"/>
    <w:rsid w:val="009E2500"/>
    <w:rsid w:val="009E470D"/>
    <w:rsid w:val="009E4F43"/>
    <w:rsid w:val="009F0AA9"/>
    <w:rsid w:val="009F6260"/>
    <w:rsid w:val="009F62A6"/>
    <w:rsid w:val="009F6E20"/>
    <w:rsid w:val="00A0130C"/>
    <w:rsid w:val="00A051E3"/>
    <w:rsid w:val="00A05439"/>
    <w:rsid w:val="00A06D9B"/>
    <w:rsid w:val="00A07405"/>
    <w:rsid w:val="00A078E2"/>
    <w:rsid w:val="00A101CE"/>
    <w:rsid w:val="00A10F85"/>
    <w:rsid w:val="00A12889"/>
    <w:rsid w:val="00A13606"/>
    <w:rsid w:val="00A136ED"/>
    <w:rsid w:val="00A13B1E"/>
    <w:rsid w:val="00A163F7"/>
    <w:rsid w:val="00A16EDB"/>
    <w:rsid w:val="00A17E90"/>
    <w:rsid w:val="00A2087C"/>
    <w:rsid w:val="00A20DCD"/>
    <w:rsid w:val="00A21A59"/>
    <w:rsid w:val="00A22B24"/>
    <w:rsid w:val="00A2409B"/>
    <w:rsid w:val="00A26899"/>
    <w:rsid w:val="00A27458"/>
    <w:rsid w:val="00A27475"/>
    <w:rsid w:val="00A33D51"/>
    <w:rsid w:val="00A33FC6"/>
    <w:rsid w:val="00A343C9"/>
    <w:rsid w:val="00A371DE"/>
    <w:rsid w:val="00A37601"/>
    <w:rsid w:val="00A41D5D"/>
    <w:rsid w:val="00A43C94"/>
    <w:rsid w:val="00A4431A"/>
    <w:rsid w:val="00A457BB"/>
    <w:rsid w:val="00A458F8"/>
    <w:rsid w:val="00A46978"/>
    <w:rsid w:val="00A471F0"/>
    <w:rsid w:val="00A478E3"/>
    <w:rsid w:val="00A52B56"/>
    <w:rsid w:val="00A60ABB"/>
    <w:rsid w:val="00A60D4C"/>
    <w:rsid w:val="00A656D0"/>
    <w:rsid w:val="00A66486"/>
    <w:rsid w:val="00A66521"/>
    <w:rsid w:val="00A6754D"/>
    <w:rsid w:val="00A711FE"/>
    <w:rsid w:val="00A72127"/>
    <w:rsid w:val="00A74A7C"/>
    <w:rsid w:val="00A76022"/>
    <w:rsid w:val="00A76E9F"/>
    <w:rsid w:val="00A775C8"/>
    <w:rsid w:val="00A8061B"/>
    <w:rsid w:val="00A8239F"/>
    <w:rsid w:val="00A82ABB"/>
    <w:rsid w:val="00A84FB0"/>
    <w:rsid w:val="00A85151"/>
    <w:rsid w:val="00A85192"/>
    <w:rsid w:val="00A91034"/>
    <w:rsid w:val="00A963B2"/>
    <w:rsid w:val="00A96C5A"/>
    <w:rsid w:val="00A96E0F"/>
    <w:rsid w:val="00A975E8"/>
    <w:rsid w:val="00AA013E"/>
    <w:rsid w:val="00AA0572"/>
    <w:rsid w:val="00AA1749"/>
    <w:rsid w:val="00AA432C"/>
    <w:rsid w:val="00AA555C"/>
    <w:rsid w:val="00AB0FF6"/>
    <w:rsid w:val="00AB1065"/>
    <w:rsid w:val="00AB1F28"/>
    <w:rsid w:val="00AB5620"/>
    <w:rsid w:val="00AB6816"/>
    <w:rsid w:val="00AB72F1"/>
    <w:rsid w:val="00AB7442"/>
    <w:rsid w:val="00AC051C"/>
    <w:rsid w:val="00AC0DC3"/>
    <w:rsid w:val="00AC1CE1"/>
    <w:rsid w:val="00AC263C"/>
    <w:rsid w:val="00AC3FAD"/>
    <w:rsid w:val="00AC406D"/>
    <w:rsid w:val="00AC432E"/>
    <w:rsid w:val="00AC4620"/>
    <w:rsid w:val="00AC7394"/>
    <w:rsid w:val="00AD02F5"/>
    <w:rsid w:val="00AD07C9"/>
    <w:rsid w:val="00AD1461"/>
    <w:rsid w:val="00AD1E80"/>
    <w:rsid w:val="00AD26E1"/>
    <w:rsid w:val="00AD3AE6"/>
    <w:rsid w:val="00AD5158"/>
    <w:rsid w:val="00AD5E98"/>
    <w:rsid w:val="00AD679E"/>
    <w:rsid w:val="00AD7CAD"/>
    <w:rsid w:val="00AD7D19"/>
    <w:rsid w:val="00AE2595"/>
    <w:rsid w:val="00AE3800"/>
    <w:rsid w:val="00AE4189"/>
    <w:rsid w:val="00AE5459"/>
    <w:rsid w:val="00AE6459"/>
    <w:rsid w:val="00AE7ACC"/>
    <w:rsid w:val="00AF0FEE"/>
    <w:rsid w:val="00AF1308"/>
    <w:rsid w:val="00AF1601"/>
    <w:rsid w:val="00AF19DF"/>
    <w:rsid w:val="00AF4770"/>
    <w:rsid w:val="00AF5EA7"/>
    <w:rsid w:val="00AF69AD"/>
    <w:rsid w:val="00AF71A1"/>
    <w:rsid w:val="00AF750A"/>
    <w:rsid w:val="00B01013"/>
    <w:rsid w:val="00B013B7"/>
    <w:rsid w:val="00B03CA6"/>
    <w:rsid w:val="00B07122"/>
    <w:rsid w:val="00B100ED"/>
    <w:rsid w:val="00B123B8"/>
    <w:rsid w:val="00B142A9"/>
    <w:rsid w:val="00B161C4"/>
    <w:rsid w:val="00B24AC3"/>
    <w:rsid w:val="00B2624C"/>
    <w:rsid w:val="00B26A2E"/>
    <w:rsid w:val="00B3018F"/>
    <w:rsid w:val="00B313FB"/>
    <w:rsid w:val="00B33705"/>
    <w:rsid w:val="00B33981"/>
    <w:rsid w:val="00B35899"/>
    <w:rsid w:val="00B36876"/>
    <w:rsid w:val="00B41D1D"/>
    <w:rsid w:val="00B42561"/>
    <w:rsid w:val="00B42D78"/>
    <w:rsid w:val="00B43376"/>
    <w:rsid w:val="00B451B6"/>
    <w:rsid w:val="00B50AF8"/>
    <w:rsid w:val="00B53DB6"/>
    <w:rsid w:val="00B605CA"/>
    <w:rsid w:val="00B60773"/>
    <w:rsid w:val="00B60C31"/>
    <w:rsid w:val="00B61DF2"/>
    <w:rsid w:val="00B71955"/>
    <w:rsid w:val="00B73FEA"/>
    <w:rsid w:val="00B754A7"/>
    <w:rsid w:val="00B80DEE"/>
    <w:rsid w:val="00B840D9"/>
    <w:rsid w:val="00B85BB0"/>
    <w:rsid w:val="00B866EA"/>
    <w:rsid w:val="00B87133"/>
    <w:rsid w:val="00B87564"/>
    <w:rsid w:val="00B9518E"/>
    <w:rsid w:val="00B951C6"/>
    <w:rsid w:val="00B95D09"/>
    <w:rsid w:val="00BA1464"/>
    <w:rsid w:val="00BA2681"/>
    <w:rsid w:val="00BA506F"/>
    <w:rsid w:val="00BB0163"/>
    <w:rsid w:val="00BB050A"/>
    <w:rsid w:val="00BB0C0C"/>
    <w:rsid w:val="00BB3AC4"/>
    <w:rsid w:val="00BB49DA"/>
    <w:rsid w:val="00BB5744"/>
    <w:rsid w:val="00BB7469"/>
    <w:rsid w:val="00BC11C5"/>
    <w:rsid w:val="00BC1A8C"/>
    <w:rsid w:val="00BC27F6"/>
    <w:rsid w:val="00BC6F0E"/>
    <w:rsid w:val="00BD0252"/>
    <w:rsid w:val="00BD03DD"/>
    <w:rsid w:val="00BD1E8B"/>
    <w:rsid w:val="00BD2033"/>
    <w:rsid w:val="00BD4E45"/>
    <w:rsid w:val="00BD60FB"/>
    <w:rsid w:val="00BD7126"/>
    <w:rsid w:val="00BE1751"/>
    <w:rsid w:val="00BE17CB"/>
    <w:rsid w:val="00BE2510"/>
    <w:rsid w:val="00BE4BF9"/>
    <w:rsid w:val="00BE53D9"/>
    <w:rsid w:val="00BE5D4F"/>
    <w:rsid w:val="00BE6DE6"/>
    <w:rsid w:val="00BF0656"/>
    <w:rsid w:val="00BF171E"/>
    <w:rsid w:val="00BF6F0C"/>
    <w:rsid w:val="00BF75CC"/>
    <w:rsid w:val="00C00EF5"/>
    <w:rsid w:val="00C02502"/>
    <w:rsid w:val="00C025AB"/>
    <w:rsid w:val="00C0655F"/>
    <w:rsid w:val="00C07125"/>
    <w:rsid w:val="00C0799D"/>
    <w:rsid w:val="00C104A4"/>
    <w:rsid w:val="00C11209"/>
    <w:rsid w:val="00C11568"/>
    <w:rsid w:val="00C117FC"/>
    <w:rsid w:val="00C126F1"/>
    <w:rsid w:val="00C14145"/>
    <w:rsid w:val="00C1454A"/>
    <w:rsid w:val="00C14E9A"/>
    <w:rsid w:val="00C14FAB"/>
    <w:rsid w:val="00C153BB"/>
    <w:rsid w:val="00C168E5"/>
    <w:rsid w:val="00C16AB2"/>
    <w:rsid w:val="00C16CA0"/>
    <w:rsid w:val="00C22939"/>
    <w:rsid w:val="00C22F9F"/>
    <w:rsid w:val="00C233BC"/>
    <w:rsid w:val="00C300C7"/>
    <w:rsid w:val="00C3064F"/>
    <w:rsid w:val="00C309F7"/>
    <w:rsid w:val="00C32530"/>
    <w:rsid w:val="00C32F35"/>
    <w:rsid w:val="00C33BDD"/>
    <w:rsid w:val="00C34358"/>
    <w:rsid w:val="00C34C65"/>
    <w:rsid w:val="00C34FA4"/>
    <w:rsid w:val="00C353D2"/>
    <w:rsid w:val="00C36F61"/>
    <w:rsid w:val="00C374A8"/>
    <w:rsid w:val="00C41EC4"/>
    <w:rsid w:val="00C450E1"/>
    <w:rsid w:val="00C456B4"/>
    <w:rsid w:val="00C456E6"/>
    <w:rsid w:val="00C45943"/>
    <w:rsid w:val="00C467F1"/>
    <w:rsid w:val="00C470B2"/>
    <w:rsid w:val="00C5025C"/>
    <w:rsid w:val="00C5031A"/>
    <w:rsid w:val="00C52050"/>
    <w:rsid w:val="00C52844"/>
    <w:rsid w:val="00C542D7"/>
    <w:rsid w:val="00C553FD"/>
    <w:rsid w:val="00C57A10"/>
    <w:rsid w:val="00C57A18"/>
    <w:rsid w:val="00C61CC1"/>
    <w:rsid w:val="00C61DEF"/>
    <w:rsid w:val="00C62AB1"/>
    <w:rsid w:val="00C6443C"/>
    <w:rsid w:val="00C64ECE"/>
    <w:rsid w:val="00C65102"/>
    <w:rsid w:val="00C65334"/>
    <w:rsid w:val="00C673FF"/>
    <w:rsid w:val="00C7241B"/>
    <w:rsid w:val="00C7599D"/>
    <w:rsid w:val="00C76356"/>
    <w:rsid w:val="00C76378"/>
    <w:rsid w:val="00C77BB2"/>
    <w:rsid w:val="00C80C2A"/>
    <w:rsid w:val="00C90087"/>
    <w:rsid w:val="00C9137A"/>
    <w:rsid w:val="00C91E60"/>
    <w:rsid w:val="00C92CDC"/>
    <w:rsid w:val="00C932CF"/>
    <w:rsid w:val="00C93B53"/>
    <w:rsid w:val="00C94D95"/>
    <w:rsid w:val="00C94E4C"/>
    <w:rsid w:val="00C96973"/>
    <w:rsid w:val="00C96A2B"/>
    <w:rsid w:val="00C96D9F"/>
    <w:rsid w:val="00C978D2"/>
    <w:rsid w:val="00CA0C8D"/>
    <w:rsid w:val="00CA17CF"/>
    <w:rsid w:val="00CA1FD8"/>
    <w:rsid w:val="00CA3D09"/>
    <w:rsid w:val="00CA66C6"/>
    <w:rsid w:val="00CA6D24"/>
    <w:rsid w:val="00CA7C64"/>
    <w:rsid w:val="00CA7E6F"/>
    <w:rsid w:val="00CB1300"/>
    <w:rsid w:val="00CB1D8F"/>
    <w:rsid w:val="00CB2500"/>
    <w:rsid w:val="00CB3D7A"/>
    <w:rsid w:val="00CB673B"/>
    <w:rsid w:val="00CB6D8E"/>
    <w:rsid w:val="00CC0F83"/>
    <w:rsid w:val="00CC160A"/>
    <w:rsid w:val="00CC20EB"/>
    <w:rsid w:val="00CC49D4"/>
    <w:rsid w:val="00CC700A"/>
    <w:rsid w:val="00CC7D5A"/>
    <w:rsid w:val="00CD2E9A"/>
    <w:rsid w:val="00CD3274"/>
    <w:rsid w:val="00CD3890"/>
    <w:rsid w:val="00CD4D31"/>
    <w:rsid w:val="00CD50A8"/>
    <w:rsid w:val="00CD5289"/>
    <w:rsid w:val="00CE1415"/>
    <w:rsid w:val="00CE53B6"/>
    <w:rsid w:val="00CF0A3C"/>
    <w:rsid w:val="00CF0C65"/>
    <w:rsid w:val="00CF1FF3"/>
    <w:rsid w:val="00CF219F"/>
    <w:rsid w:val="00CF29FD"/>
    <w:rsid w:val="00CF2F09"/>
    <w:rsid w:val="00CF5D13"/>
    <w:rsid w:val="00CF6251"/>
    <w:rsid w:val="00CF7092"/>
    <w:rsid w:val="00D01F46"/>
    <w:rsid w:val="00D032B8"/>
    <w:rsid w:val="00D039BC"/>
    <w:rsid w:val="00D04B1C"/>
    <w:rsid w:val="00D06BE7"/>
    <w:rsid w:val="00D12267"/>
    <w:rsid w:val="00D16156"/>
    <w:rsid w:val="00D164D1"/>
    <w:rsid w:val="00D17BC5"/>
    <w:rsid w:val="00D20258"/>
    <w:rsid w:val="00D202A2"/>
    <w:rsid w:val="00D22A0F"/>
    <w:rsid w:val="00D234D1"/>
    <w:rsid w:val="00D2736E"/>
    <w:rsid w:val="00D31713"/>
    <w:rsid w:val="00D31C7C"/>
    <w:rsid w:val="00D329FD"/>
    <w:rsid w:val="00D32D3C"/>
    <w:rsid w:val="00D368E7"/>
    <w:rsid w:val="00D370AE"/>
    <w:rsid w:val="00D37BD3"/>
    <w:rsid w:val="00D4190F"/>
    <w:rsid w:val="00D434CF"/>
    <w:rsid w:val="00D43A36"/>
    <w:rsid w:val="00D43C28"/>
    <w:rsid w:val="00D44BA1"/>
    <w:rsid w:val="00D45799"/>
    <w:rsid w:val="00D5330A"/>
    <w:rsid w:val="00D53C10"/>
    <w:rsid w:val="00D53D35"/>
    <w:rsid w:val="00D55B75"/>
    <w:rsid w:val="00D55D19"/>
    <w:rsid w:val="00D564B1"/>
    <w:rsid w:val="00D568CF"/>
    <w:rsid w:val="00D606A8"/>
    <w:rsid w:val="00D620CA"/>
    <w:rsid w:val="00D6286C"/>
    <w:rsid w:val="00D62950"/>
    <w:rsid w:val="00D63483"/>
    <w:rsid w:val="00D63B12"/>
    <w:rsid w:val="00D6407A"/>
    <w:rsid w:val="00D653CA"/>
    <w:rsid w:val="00D6751A"/>
    <w:rsid w:val="00D7038B"/>
    <w:rsid w:val="00D718FA"/>
    <w:rsid w:val="00D72D0E"/>
    <w:rsid w:val="00D74129"/>
    <w:rsid w:val="00D743D3"/>
    <w:rsid w:val="00D765D3"/>
    <w:rsid w:val="00D76AAF"/>
    <w:rsid w:val="00D8097D"/>
    <w:rsid w:val="00D84692"/>
    <w:rsid w:val="00D85DE2"/>
    <w:rsid w:val="00D86A6B"/>
    <w:rsid w:val="00D870B4"/>
    <w:rsid w:val="00D9124A"/>
    <w:rsid w:val="00D97A4C"/>
    <w:rsid w:val="00DA5830"/>
    <w:rsid w:val="00DA6F8D"/>
    <w:rsid w:val="00DA709E"/>
    <w:rsid w:val="00DB077C"/>
    <w:rsid w:val="00DB0AEA"/>
    <w:rsid w:val="00DB0C95"/>
    <w:rsid w:val="00DB10F7"/>
    <w:rsid w:val="00DB330B"/>
    <w:rsid w:val="00DB4550"/>
    <w:rsid w:val="00DC182C"/>
    <w:rsid w:val="00DC251D"/>
    <w:rsid w:val="00DC4DED"/>
    <w:rsid w:val="00DC6555"/>
    <w:rsid w:val="00DC71D2"/>
    <w:rsid w:val="00DD0456"/>
    <w:rsid w:val="00DD23FF"/>
    <w:rsid w:val="00DE41AD"/>
    <w:rsid w:val="00DE43EB"/>
    <w:rsid w:val="00DE44A3"/>
    <w:rsid w:val="00DE5AFB"/>
    <w:rsid w:val="00DE5EF2"/>
    <w:rsid w:val="00DE6890"/>
    <w:rsid w:val="00DE6D63"/>
    <w:rsid w:val="00DF125D"/>
    <w:rsid w:val="00DF265F"/>
    <w:rsid w:val="00DF2B41"/>
    <w:rsid w:val="00DF40AE"/>
    <w:rsid w:val="00DF43BE"/>
    <w:rsid w:val="00DF7D6B"/>
    <w:rsid w:val="00E02911"/>
    <w:rsid w:val="00E02F8F"/>
    <w:rsid w:val="00E04B57"/>
    <w:rsid w:val="00E04E43"/>
    <w:rsid w:val="00E06C9D"/>
    <w:rsid w:val="00E06EE8"/>
    <w:rsid w:val="00E109DF"/>
    <w:rsid w:val="00E125A3"/>
    <w:rsid w:val="00E13579"/>
    <w:rsid w:val="00E14038"/>
    <w:rsid w:val="00E14626"/>
    <w:rsid w:val="00E1483F"/>
    <w:rsid w:val="00E17E67"/>
    <w:rsid w:val="00E231BA"/>
    <w:rsid w:val="00E24A7C"/>
    <w:rsid w:val="00E24B5F"/>
    <w:rsid w:val="00E25713"/>
    <w:rsid w:val="00E31147"/>
    <w:rsid w:val="00E31BFB"/>
    <w:rsid w:val="00E32B92"/>
    <w:rsid w:val="00E33703"/>
    <w:rsid w:val="00E346EA"/>
    <w:rsid w:val="00E35895"/>
    <w:rsid w:val="00E35B8F"/>
    <w:rsid w:val="00E4043C"/>
    <w:rsid w:val="00E4147A"/>
    <w:rsid w:val="00E44F7E"/>
    <w:rsid w:val="00E45E5C"/>
    <w:rsid w:val="00E474A6"/>
    <w:rsid w:val="00E55860"/>
    <w:rsid w:val="00E5755B"/>
    <w:rsid w:val="00E621FA"/>
    <w:rsid w:val="00E6428B"/>
    <w:rsid w:val="00E64E6F"/>
    <w:rsid w:val="00E71ACF"/>
    <w:rsid w:val="00E7262F"/>
    <w:rsid w:val="00E75700"/>
    <w:rsid w:val="00E7605E"/>
    <w:rsid w:val="00E76D99"/>
    <w:rsid w:val="00E81882"/>
    <w:rsid w:val="00E831D1"/>
    <w:rsid w:val="00E852B2"/>
    <w:rsid w:val="00E8611A"/>
    <w:rsid w:val="00E86FBB"/>
    <w:rsid w:val="00E930E1"/>
    <w:rsid w:val="00E93EF4"/>
    <w:rsid w:val="00E948FC"/>
    <w:rsid w:val="00E96509"/>
    <w:rsid w:val="00EA139E"/>
    <w:rsid w:val="00EA6618"/>
    <w:rsid w:val="00EA6781"/>
    <w:rsid w:val="00EB35AF"/>
    <w:rsid w:val="00EB413B"/>
    <w:rsid w:val="00EB4362"/>
    <w:rsid w:val="00EB7284"/>
    <w:rsid w:val="00EC0097"/>
    <w:rsid w:val="00EC0A19"/>
    <w:rsid w:val="00EC1B2A"/>
    <w:rsid w:val="00EC2CDD"/>
    <w:rsid w:val="00EC3466"/>
    <w:rsid w:val="00EC3D6C"/>
    <w:rsid w:val="00EC4F9B"/>
    <w:rsid w:val="00EC550B"/>
    <w:rsid w:val="00EC5691"/>
    <w:rsid w:val="00EC583E"/>
    <w:rsid w:val="00EC717F"/>
    <w:rsid w:val="00ED03C9"/>
    <w:rsid w:val="00ED1A96"/>
    <w:rsid w:val="00ED44CC"/>
    <w:rsid w:val="00ED5512"/>
    <w:rsid w:val="00ED6E03"/>
    <w:rsid w:val="00EE0C1D"/>
    <w:rsid w:val="00EE1868"/>
    <w:rsid w:val="00EE30E7"/>
    <w:rsid w:val="00EE36B1"/>
    <w:rsid w:val="00EE4464"/>
    <w:rsid w:val="00EE5C3E"/>
    <w:rsid w:val="00EE5E81"/>
    <w:rsid w:val="00EE6B76"/>
    <w:rsid w:val="00EF0594"/>
    <w:rsid w:val="00EF1068"/>
    <w:rsid w:val="00EF16FA"/>
    <w:rsid w:val="00EF3398"/>
    <w:rsid w:val="00EF4383"/>
    <w:rsid w:val="00EF4557"/>
    <w:rsid w:val="00EF6F7F"/>
    <w:rsid w:val="00EF71EE"/>
    <w:rsid w:val="00EF747C"/>
    <w:rsid w:val="00EF77C3"/>
    <w:rsid w:val="00F003FB"/>
    <w:rsid w:val="00F06931"/>
    <w:rsid w:val="00F12B6E"/>
    <w:rsid w:val="00F1392F"/>
    <w:rsid w:val="00F14B86"/>
    <w:rsid w:val="00F14CC6"/>
    <w:rsid w:val="00F159DF"/>
    <w:rsid w:val="00F17521"/>
    <w:rsid w:val="00F17A20"/>
    <w:rsid w:val="00F208F6"/>
    <w:rsid w:val="00F23BD1"/>
    <w:rsid w:val="00F2596E"/>
    <w:rsid w:val="00F26AB5"/>
    <w:rsid w:val="00F27D6F"/>
    <w:rsid w:val="00F30033"/>
    <w:rsid w:val="00F30428"/>
    <w:rsid w:val="00F306B9"/>
    <w:rsid w:val="00F33AD7"/>
    <w:rsid w:val="00F33DDE"/>
    <w:rsid w:val="00F357ED"/>
    <w:rsid w:val="00F36392"/>
    <w:rsid w:val="00F401D1"/>
    <w:rsid w:val="00F4200D"/>
    <w:rsid w:val="00F426C0"/>
    <w:rsid w:val="00F430F4"/>
    <w:rsid w:val="00F4316D"/>
    <w:rsid w:val="00F4349F"/>
    <w:rsid w:val="00F4498D"/>
    <w:rsid w:val="00F473EA"/>
    <w:rsid w:val="00F50323"/>
    <w:rsid w:val="00F52C62"/>
    <w:rsid w:val="00F53F21"/>
    <w:rsid w:val="00F57956"/>
    <w:rsid w:val="00F627EB"/>
    <w:rsid w:val="00F62CDC"/>
    <w:rsid w:val="00F654DF"/>
    <w:rsid w:val="00F657FF"/>
    <w:rsid w:val="00F6792F"/>
    <w:rsid w:val="00F707EA"/>
    <w:rsid w:val="00F7792F"/>
    <w:rsid w:val="00F81F6B"/>
    <w:rsid w:val="00F82D11"/>
    <w:rsid w:val="00F84805"/>
    <w:rsid w:val="00F84883"/>
    <w:rsid w:val="00F84B55"/>
    <w:rsid w:val="00F86A32"/>
    <w:rsid w:val="00F924D4"/>
    <w:rsid w:val="00F926B1"/>
    <w:rsid w:val="00F94BF9"/>
    <w:rsid w:val="00F96F52"/>
    <w:rsid w:val="00FA0CFB"/>
    <w:rsid w:val="00FA3F9F"/>
    <w:rsid w:val="00FA4DF3"/>
    <w:rsid w:val="00FA7555"/>
    <w:rsid w:val="00FA7CFB"/>
    <w:rsid w:val="00FA7D15"/>
    <w:rsid w:val="00FB0F07"/>
    <w:rsid w:val="00FB5774"/>
    <w:rsid w:val="00FC073C"/>
    <w:rsid w:val="00FC2202"/>
    <w:rsid w:val="00FC3C47"/>
    <w:rsid w:val="00FC3F67"/>
    <w:rsid w:val="00FC621D"/>
    <w:rsid w:val="00FC770A"/>
    <w:rsid w:val="00FD0410"/>
    <w:rsid w:val="00FD130E"/>
    <w:rsid w:val="00FD1ECD"/>
    <w:rsid w:val="00FD49E8"/>
    <w:rsid w:val="00FD6704"/>
    <w:rsid w:val="00FE04A8"/>
    <w:rsid w:val="00FE18CC"/>
    <w:rsid w:val="00FE2A59"/>
    <w:rsid w:val="00FE4624"/>
    <w:rsid w:val="00FE5765"/>
    <w:rsid w:val="00FE5900"/>
    <w:rsid w:val="00FE5F56"/>
    <w:rsid w:val="00FE7A78"/>
    <w:rsid w:val="00FF0AE2"/>
    <w:rsid w:val="00FF1E86"/>
    <w:rsid w:val="00FF20CA"/>
    <w:rsid w:val="00FF3BEB"/>
    <w:rsid w:val="00FF4406"/>
    <w:rsid w:val="00FF5053"/>
    <w:rsid w:val="00FF5560"/>
    <w:rsid w:val="00FF56B9"/>
    <w:rsid w:val="00FF5837"/>
    <w:rsid w:val="00FF5DAF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44256"/>
  <w15:docId w15:val="{73388FC7-68B6-4E25-842C-7156AE2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4B86"/>
    <w:rPr>
      <w:color w:val="605E5C"/>
      <w:shd w:val="clear" w:color="auto" w:fill="E1DFDD"/>
    </w:rPr>
  </w:style>
  <w:style w:type="table" w:customStyle="1" w:styleId="TableGrid">
    <w:name w:val="TableGrid"/>
    <w:rsid w:val="002D2809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5045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045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11A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1A6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10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1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57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5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8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11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01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2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3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8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9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3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9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9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0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.edu.it" TargetMode="External"/><Relationship Id="rId3" Type="http://schemas.openxmlformats.org/officeDocument/2006/relationships/image" Target="media/image3.jp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rov\Downloads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F6D119-46F4-4AAE-B29C-A5079D5BC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27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Annunziata Provenzano</dc:creator>
  <cp:lastModifiedBy>Annunziata Provenzano</cp:lastModifiedBy>
  <cp:revision>5</cp:revision>
  <cp:lastPrinted>2025-09-05T08:14:00Z</cp:lastPrinted>
  <dcterms:created xsi:type="dcterms:W3CDTF">2025-09-11T11:10:00Z</dcterms:created>
  <dcterms:modified xsi:type="dcterms:W3CDTF">2026-03-13T11:32:00Z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769692240</vt:i4>
  </property>
</Properties>
</file>