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8F8" w:rsidRDefault="00A458F8" w:rsidP="00725653">
      <w:pPr>
        <w:jc w:val="both"/>
      </w:pPr>
      <w:bookmarkStart w:id="0" w:name="_Hlk42011933"/>
    </w:p>
    <w:p w:rsidR="00743A72" w:rsidRPr="00B15F62" w:rsidRDefault="00743A72" w:rsidP="00743A72">
      <w:pPr>
        <w:spacing w:line="360" w:lineRule="auto"/>
        <w:jc w:val="center"/>
        <w:rPr>
          <w:b/>
          <w:lang w:val="en-US"/>
        </w:rPr>
      </w:pPr>
      <w:r w:rsidRPr="00B15F62">
        <w:rPr>
          <w:b/>
          <w:lang w:val="en-US"/>
        </w:rPr>
        <w:t xml:space="preserve">PEER TO </w:t>
      </w:r>
      <w:r w:rsidRPr="004A0DAF">
        <w:rPr>
          <w:b/>
          <w:lang w:val="en-US"/>
        </w:rPr>
        <w:t>PEER A.S. 2025/2026</w:t>
      </w:r>
    </w:p>
    <w:p w:rsidR="00743A72" w:rsidRDefault="00743A72" w:rsidP="00743A72">
      <w:pPr>
        <w:spacing w:line="360" w:lineRule="auto"/>
        <w:jc w:val="center"/>
        <w:rPr>
          <w:b/>
        </w:rPr>
      </w:pPr>
      <w:r w:rsidRPr="00FF7ED0">
        <w:rPr>
          <w:b/>
        </w:rPr>
        <w:t xml:space="preserve">SCHEDA DI OSSERVAZIONE </w:t>
      </w:r>
      <w:r>
        <w:rPr>
          <w:b/>
        </w:rPr>
        <w:t xml:space="preserve">n°………   </w:t>
      </w:r>
      <w:r w:rsidRPr="00FF7ED0">
        <w:rPr>
          <w:b/>
        </w:rPr>
        <w:t>A CURA DEL DOCENTE NEOASSUNTO</w:t>
      </w:r>
    </w:p>
    <w:p w:rsidR="00743A72" w:rsidRDefault="00743A72" w:rsidP="00743A72">
      <w:pPr>
        <w:jc w:val="center"/>
        <w:rPr>
          <w:b/>
        </w:rPr>
      </w:pPr>
    </w:p>
    <w:p w:rsidR="00743A72" w:rsidRDefault="00743A72" w:rsidP="00743A72">
      <w:pPr>
        <w:jc w:val="both"/>
        <w:rPr>
          <w:b/>
        </w:rPr>
      </w:pPr>
      <w:r>
        <w:rPr>
          <w:b/>
        </w:rPr>
        <w:t>Giorno ………………………….  ora……………………………</w:t>
      </w:r>
    </w:p>
    <w:p w:rsidR="00743A72" w:rsidRDefault="00743A72" w:rsidP="00743A72">
      <w:pPr>
        <w:jc w:val="both"/>
        <w:rPr>
          <w:b/>
        </w:rPr>
      </w:pPr>
    </w:p>
    <w:p w:rsidR="00743A72" w:rsidRPr="00FF7ED0" w:rsidRDefault="00743A72" w:rsidP="00743A72">
      <w:pPr>
        <w:jc w:val="both"/>
        <w:rPr>
          <w:b/>
        </w:rPr>
      </w:pPr>
    </w:p>
    <w:tbl>
      <w:tblPr>
        <w:tblW w:w="995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3"/>
        <w:gridCol w:w="4247"/>
        <w:gridCol w:w="2942"/>
      </w:tblGrid>
      <w:tr w:rsidR="00743A72" w:rsidRPr="005111D0" w:rsidTr="005A01AE">
        <w:tc>
          <w:tcPr>
            <w:tcW w:w="2763" w:type="dxa"/>
            <w:shd w:val="clear" w:color="auto" w:fill="DAEEF3"/>
          </w:tcPr>
          <w:p w:rsidR="00743A72" w:rsidRPr="005111D0" w:rsidRDefault="00743A72" w:rsidP="005A01AE">
            <w:pPr>
              <w:jc w:val="center"/>
              <w:rPr>
                <w:rFonts w:cs="Calibri"/>
                <w:b/>
                <w:color w:val="0000CC"/>
              </w:rPr>
            </w:pPr>
            <w:r w:rsidRPr="005111D0">
              <w:rPr>
                <w:rFonts w:cs="Calibri"/>
                <w:b/>
                <w:color w:val="0000CC"/>
              </w:rPr>
              <w:t>FASI</w:t>
            </w:r>
          </w:p>
        </w:tc>
        <w:tc>
          <w:tcPr>
            <w:tcW w:w="4247" w:type="dxa"/>
            <w:shd w:val="clear" w:color="auto" w:fill="DAEEF3"/>
          </w:tcPr>
          <w:p w:rsidR="00743A72" w:rsidRPr="005111D0" w:rsidRDefault="00743A72" w:rsidP="005A01AE">
            <w:pPr>
              <w:jc w:val="center"/>
              <w:rPr>
                <w:b/>
                <w:color w:val="0000CC"/>
              </w:rPr>
            </w:pPr>
            <w:r w:rsidRPr="005111D0">
              <w:rPr>
                <w:b/>
                <w:color w:val="0000CC"/>
              </w:rPr>
              <w:t>DOMANDE-GUIDA</w:t>
            </w:r>
          </w:p>
        </w:tc>
        <w:tc>
          <w:tcPr>
            <w:tcW w:w="2942" w:type="dxa"/>
            <w:shd w:val="clear" w:color="auto" w:fill="DAEEF3"/>
          </w:tcPr>
          <w:p w:rsidR="00743A72" w:rsidRPr="005111D0" w:rsidRDefault="00743A72" w:rsidP="005A01AE">
            <w:pPr>
              <w:jc w:val="center"/>
              <w:rPr>
                <w:b/>
                <w:color w:val="0000CC"/>
              </w:rPr>
            </w:pPr>
            <w:r w:rsidRPr="005111D0">
              <w:rPr>
                <w:b/>
                <w:color w:val="0000CC"/>
              </w:rPr>
              <w:t>Annotazioni e commenti</w:t>
            </w:r>
          </w:p>
          <w:p w:rsidR="00743A72" w:rsidRPr="005111D0" w:rsidRDefault="00743A72" w:rsidP="005A01AE">
            <w:pPr>
              <w:jc w:val="center"/>
              <w:rPr>
                <w:b/>
                <w:color w:val="0000CC"/>
              </w:rPr>
            </w:pPr>
          </w:p>
        </w:tc>
      </w:tr>
      <w:tr w:rsidR="00743A72" w:rsidRPr="005111D0" w:rsidTr="005A01AE">
        <w:tc>
          <w:tcPr>
            <w:tcW w:w="2763" w:type="dxa"/>
            <w:vMerge w:val="restart"/>
          </w:tcPr>
          <w:p w:rsidR="00743A72" w:rsidRPr="005111D0" w:rsidRDefault="00743A72" w:rsidP="00743A72">
            <w:pPr>
              <w:pStyle w:val="Paragrafoelenco"/>
              <w:numPr>
                <w:ilvl w:val="0"/>
                <w:numId w:val="16"/>
              </w:numPr>
              <w:rPr>
                <w:rFonts w:ascii="Calibri" w:hAnsi="Calibri" w:cs="Calibri"/>
                <w:b/>
                <w:sz w:val="22"/>
              </w:rPr>
            </w:pPr>
            <w:r w:rsidRPr="005111D0">
              <w:rPr>
                <w:rFonts w:ascii="Calibri" w:hAnsi="Calibri" w:cs="Calibri"/>
                <w:b/>
                <w:sz w:val="22"/>
              </w:rPr>
              <w:t>PROGETTAZIONE</w:t>
            </w:r>
          </w:p>
        </w:tc>
        <w:tc>
          <w:tcPr>
            <w:tcW w:w="4247" w:type="dxa"/>
          </w:tcPr>
          <w:p w:rsidR="00743A72" w:rsidRPr="005111D0" w:rsidRDefault="00743A72" w:rsidP="005A01AE">
            <w:pPr>
              <w:rPr>
                <w:b/>
              </w:rPr>
            </w:pPr>
            <w:r w:rsidRPr="005111D0">
              <w:rPr>
                <w:b/>
              </w:rPr>
              <w:t xml:space="preserve"> La situazione di insegnamento/apprendimento da osservare è stata pianificata?</w:t>
            </w:r>
          </w:p>
        </w:tc>
        <w:tc>
          <w:tcPr>
            <w:tcW w:w="2942" w:type="dxa"/>
          </w:tcPr>
          <w:p w:rsidR="00743A72" w:rsidRPr="005111D0" w:rsidRDefault="00743A72" w:rsidP="005A01AE"/>
        </w:tc>
      </w:tr>
      <w:tr w:rsidR="00743A72" w:rsidRPr="005111D0" w:rsidTr="005A01AE">
        <w:tc>
          <w:tcPr>
            <w:tcW w:w="2763" w:type="dxa"/>
            <w:vMerge/>
          </w:tcPr>
          <w:p w:rsidR="00743A72" w:rsidRPr="005111D0" w:rsidRDefault="00743A72" w:rsidP="005A01AE">
            <w:pPr>
              <w:rPr>
                <w:rFonts w:cs="Calibri"/>
                <w:b/>
              </w:rPr>
            </w:pPr>
          </w:p>
        </w:tc>
        <w:tc>
          <w:tcPr>
            <w:tcW w:w="4247" w:type="dxa"/>
          </w:tcPr>
          <w:p w:rsidR="00743A72" w:rsidRPr="005111D0" w:rsidRDefault="00743A72" w:rsidP="005A01AE">
            <w:pPr>
              <w:rPr>
                <w:b/>
              </w:rPr>
            </w:pPr>
            <w:r w:rsidRPr="005111D0">
              <w:rPr>
                <w:b/>
              </w:rPr>
              <w:t>Sono state predefinite le fasi dell’incontro e le modalità organizzative?</w:t>
            </w:r>
          </w:p>
        </w:tc>
        <w:tc>
          <w:tcPr>
            <w:tcW w:w="2942" w:type="dxa"/>
          </w:tcPr>
          <w:p w:rsidR="00743A72" w:rsidRPr="005111D0" w:rsidRDefault="00743A72" w:rsidP="005A01AE"/>
        </w:tc>
      </w:tr>
      <w:tr w:rsidR="00743A72" w:rsidRPr="005111D0" w:rsidTr="005A01AE">
        <w:tc>
          <w:tcPr>
            <w:tcW w:w="2763" w:type="dxa"/>
            <w:vMerge/>
          </w:tcPr>
          <w:p w:rsidR="00743A72" w:rsidRPr="005111D0" w:rsidRDefault="00743A72" w:rsidP="00743A72">
            <w:pPr>
              <w:pStyle w:val="Paragrafoelenco"/>
              <w:numPr>
                <w:ilvl w:val="0"/>
                <w:numId w:val="16"/>
              </w:numPr>
              <w:rPr>
                <w:rFonts w:ascii="Calibri" w:hAnsi="Calibri" w:cs="Calibri"/>
                <w:b/>
                <w:bCs/>
                <w:sz w:val="22"/>
              </w:rPr>
            </w:pPr>
          </w:p>
        </w:tc>
        <w:tc>
          <w:tcPr>
            <w:tcW w:w="4247" w:type="dxa"/>
          </w:tcPr>
          <w:p w:rsidR="00743A72" w:rsidRPr="005111D0" w:rsidRDefault="00743A72" w:rsidP="005A01AE">
            <w:pPr>
              <w:rPr>
                <w:b/>
                <w:bCs/>
              </w:rPr>
            </w:pPr>
            <w:r w:rsidRPr="005111D0">
              <w:rPr>
                <w:b/>
                <w:bCs/>
              </w:rPr>
              <w:t xml:space="preserve">Quali strumenti tecnologici sono adottati? </w:t>
            </w:r>
          </w:p>
        </w:tc>
        <w:tc>
          <w:tcPr>
            <w:tcW w:w="2942" w:type="dxa"/>
          </w:tcPr>
          <w:p w:rsidR="00743A72" w:rsidRPr="005111D0" w:rsidRDefault="00743A72" w:rsidP="005A01AE"/>
        </w:tc>
      </w:tr>
      <w:tr w:rsidR="00743A72" w:rsidRPr="005111D0" w:rsidTr="005A01AE">
        <w:tc>
          <w:tcPr>
            <w:tcW w:w="2763" w:type="dxa"/>
            <w:vMerge/>
          </w:tcPr>
          <w:p w:rsidR="00743A72" w:rsidRPr="005111D0" w:rsidRDefault="00743A72" w:rsidP="005A01AE">
            <w:pPr>
              <w:rPr>
                <w:rFonts w:cs="Calibri"/>
                <w:b/>
                <w:bCs/>
              </w:rPr>
            </w:pPr>
          </w:p>
        </w:tc>
        <w:tc>
          <w:tcPr>
            <w:tcW w:w="4247" w:type="dxa"/>
          </w:tcPr>
          <w:p w:rsidR="00743A72" w:rsidRPr="005111D0" w:rsidRDefault="00743A72" w:rsidP="005A01AE">
            <w:pPr>
              <w:rPr>
                <w:b/>
                <w:bCs/>
              </w:rPr>
            </w:pPr>
            <w:r w:rsidRPr="005111D0">
              <w:rPr>
                <w:b/>
                <w:bCs/>
              </w:rPr>
              <w:t>I contenuti sono stati selezionati preventivamente?</w:t>
            </w:r>
          </w:p>
          <w:p w:rsidR="00743A72" w:rsidRPr="005111D0" w:rsidRDefault="00743A72" w:rsidP="005A01AE">
            <w:pPr>
              <w:rPr>
                <w:b/>
                <w:bCs/>
              </w:rPr>
            </w:pPr>
          </w:p>
        </w:tc>
        <w:tc>
          <w:tcPr>
            <w:tcW w:w="2942" w:type="dxa"/>
          </w:tcPr>
          <w:p w:rsidR="00743A72" w:rsidRPr="005111D0" w:rsidRDefault="00743A72" w:rsidP="005A01AE"/>
        </w:tc>
      </w:tr>
      <w:tr w:rsidR="00743A72" w:rsidRPr="005111D0" w:rsidTr="005A01AE">
        <w:tc>
          <w:tcPr>
            <w:tcW w:w="2763" w:type="dxa"/>
            <w:vMerge w:val="restart"/>
          </w:tcPr>
          <w:p w:rsidR="00743A72" w:rsidRPr="005111D0" w:rsidRDefault="00743A72" w:rsidP="00743A72">
            <w:pPr>
              <w:pStyle w:val="Paragrafoelenco"/>
              <w:numPr>
                <w:ilvl w:val="0"/>
                <w:numId w:val="16"/>
              </w:numPr>
              <w:rPr>
                <w:rFonts w:ascii="Calibri" w:hAnsi="Calibri" w:cs="Calibri"/>
                <w:b/>
                <w:bCs/>
              </w:rPr>
            </w:pPr>
            <w:r w:rsidRPr="005111D0">
              <w:rPr>
                <w:rFonts w:ascii="Calibri" w:hAnsi="Calibri" w:cs="Calibri"/>
                <w:b/>
                <w:bCs/>
                <w:sz w:val="22"/>
              </w:rPr>
              <w:t>REALIZZAZIONE</w:t>
            </w:r>
          </w:p>
        </w:tc>
        <w:tc>
          <w:tcPr>
            <w:tcW w:w="4247" w:type="dxa"/>
          </w:tcPr>
          <w:p w:rsidR="00743A72" w:rsidRPr="005111D0" w:rsidRDefault="00743A72" w:rsidP="005A01AE">
            <w:r w:rsidRPr="005111D0">
              <w:rPr>
                <w:b/>
                <w:bCs/>
              </w:rPr>
              <w:t>Come è stato introdotto l’argomento?</w:t>
            </w:r>
          </w:p>
        </w:tc>
        <w:tc>
          <w:tcPr>
            <w:tcW w:w="2942" w:type="dxa"/>
          </w:tcPr>
          <w:p w:rsidR="00743A72" w:rsidRPr="005111D0" w:rsidRDefault="00743A72" w:rsidP="005A01AE"/>
          <w:p w:rsidR="00743A72" w:rsidRPr="005111D0" w:rsidRDefault="00743A72" w:rsidP="005A01AE"/>
          <w:p w:rsidR="00743A72" w:rsidRPr="005111D0" w:rsidRDefault="00743A72" w:rsidP="005A01AE"/>
        </w:tc>
      </w:tr>
      <w:tr w:rsidR="00743A72" w:rsidRPr="005111D0" w:rsidTr="005A01AE">
        <w:tc>
          <w:tcPr>
            <w:tcW w:w="2763" w:type="dxa"/>
            <w:vMerge/>
          </w:tcPr>
          <w:p w:rsidR="00743A72" w:rsidRPr="005111D0" w:rsidRDefault="00743A72" w:rsidP="005A01AE">
            <w:pPr>
              <w:rPr>
                <w:rFonts w:cs="Calibri"/>
                <w:b/>
                <w:bCs/>
              </w:rPr>
            </w:pPr>
          </w:p>
        </w:tc>
        <w:tc>
          <w:tcPr>
            <w:tcW w:w="4247" w:type="dxa"/>
          </w:tcPr>
          <w:p w:rsidR="00743A72" w:rsidRPr="005111D0" w:rsidRDefault="00743A72" w:rsidP="005A01AE">
            <w:r w:rsidRPr="005111D0">
              <w:rPr>
                <w:b/>
                <w:bCs/>
              </w:rPr>
              <w:t xml:space="preserve">Quali contenuti sono trattati? </w:t>
            </w:r>
          </w:p>
        </w:tc>
        <w:tc>
          <w:tcPr>
            <w:tcW w:w="2942" w:type="dxa"/>
          </w:tcPr>
          <w:p w:rsidR="00743A72" w:rsidRPr="005111D0" w:rsidRDefault="00743A72" w:rsidP="005A01AE"/>
          <w:p w:rsidR="00743A72" w:rsidRPr="005111D0" w:rsidRDefault="00743A72" w:rsidP="005A01AE"/>
          <w:p w:rsidR="00743A72" w:rsidRPr="005111D0" w:rsidRDefault="00743A72" w:rsidP="005A01AE"/>
        </w:tc>
      </w:tr>
      <w:tr w:rsidR="00743A72" w:rsidRPr="005111D0" w:rsidTr="005A01AE">
        <w:tc>
          <w:tcPr>
            <w:tcW w:w="2763" w:type="dxa"/>
            <w:vMerge/>
          </w:tcPr>
          <w:p w:rsidR="00743A72" w:rsidRPr="005111D0" w:rsidRDefault="00743A72" w:rsidP="005A01AE">
            <w:pPr>
              <w:rPr>
                <w:rFonts w:cs="Calibri"/>
                <w:b/>
                <w:bCs/>
              </w:rPr>
            </w:pPr>
          </w:p>
        </w:tc>
        <w:tc>
          <w:tcPr>
            <w:tcW w:w="4247" w:type="dxa"/>
          </w:tcPr>
          <w:p w:rsidR="00743A72" w:rsidRPr="005111D0" w:rsidRDefault="00743A72" w:rsidP="005A01AE">
            <w:r w:rsidRPr="005111D0">
              <w:rPr>
                <w:b/>
                <w:bCs/>
              </w:rPr>
              <w:t xml:space="preserve">Quali metodi /strategie sono adottati?  </w:t>
            </w:r>
          </w:p>
          <w:p w:rsidR="00743A72" w:rsidRPr="005111D0" w:rsidRDefault="00743A72" w:rsidP="005A01AE"/>
        </w:tc>
        <w:tc>
          <w:tcPr>
            <w:tcW w:w="2942" w:type="dxa"/>
          </w:tcPr>
          <w:p w:rsidR="00743A72" w:rsidRPr="005111D0" w:rsidRDefault="00743A72" w:rsidP="005A01AE"/>
        </w:tc>
      </w:tr>
      <w:tr w:rsidR="00743A72" w:rsidRPr="005111D0" w:rsidTr="005A01AE">
        <w:tc>
          <w:tcPr>
            <w:tcW w:w="2763" w:type="dxa"/>
            <w:vMerge/>
          </w:tcPr>
          <w:p w:rsidR="00743A72" w:rsidRPr="005111D0" w:rsidRDefault="00743A72" w:rsidP="005A01AE">
            <w:pPr>
              <w:rPr>
                <w:rFonts w:cs="Calibri"/>
                <w:b/>
                <w:bCs/>
              </w:rPr>
            </w:pPr>
          </w:p>
        </w:tc>
        <w:tc>
          <w:tcPr>
            <w:tcW w:w="4247" w:type="dxa"/>
          </w:tcPr>
          <w:p w:rsidR="00743A72" w:rsidRPr="005111D0" w:rsidRDefault="00743A72" w:rsidP="005A01AE">
            <w:pPr>
              <w:rPr>
                <w:b/>
                <w:bCs/>
              </w:rPr>
            </w:pPr>
            <w:r w:rsidRPr="005111D0">
              <w:rPr>
                <w:b/>
                <w:bCs/>
              </w:rPr>
              <w:t>Il docente adotta modalità individualizzate?</w:t>
            </w:r>
          </w:p>
          <w:p w:rsidR="00743A72" w:rsidRPr="005111D0" w:rsidRDefault="00743A72" w:rsidP="005A01AE">
            <w:pPr>
              <w:rPr>
                <w:b/>
                <w:bCs/>
              </w:rPr>
            </w:pPr>
          </w:p>
        </w:tc>
        <w:tc>
          <w:tcPr>
            <w:tcW w:w="2942" w:type="dxa"/>
          </w:tcPr>
          <w:p w:rsidR="00743A72" w:rsidRPr="005111D0" w:rsidRDefault="00743A72" w:rsidP="005A01AE"/>
        </w:tc>
      </w:tr>
      <w:tr w:rsidR="00743A72" w:rsidRPr="005111D0" w:rsidTr="005A01AE">
        <w:tc>
          <w:tcPr>
            <w:tcW w:w="2763" w:type="dxa"/>
            <w:vMerge/>
          </w:tcPr>
          <w:p w:rsidR="00743A72" w:rsidRPr="005111D0" w:rsidRDefault="00743A72" w:rsidP="005A01AE">
            <w:pPr>
              <w:rPr>
                <w:rFonts w:cs="Calibri"/>
                <w:b/>
                <w:bCs/>
              </w:rPr>
            </w:pPr>
          </w:p>
        </w:tc>
        <w:tc>
          <w:tcPr>
            <w:tcW w:w="4247" w:type="dxa"/>
          </w:tcPr>
          <w:p w:rsidR="00743A72" w:rsidRPr="005111D0" w:rsidRDefault="00743A72" w:rsidP="005A01AE">
            <w:r w:rsidRPr="005111D0">
              <w:rPr>
                <w:b/>
                <w:bCs/>
              </w:rPr>
              <w:t>Quali strumenti multimediali, digitali sono utilizzati?</w:t>
            </w:r>
          </w:p>
          <w:p w:rsidR="00743A72" w:rsidRPr="005111D0" w:rsidRDefault="00743A72" w:rsidP="005A01AE"/>
        </w:tc>
        <w:tc>
          <w:tcPr>
            <w:tcW w:w="2942" w:type="dxa"/>
          </w:tcPr>
          <w:p w:rsidR="00743A72" w:rsidRPr="005111D0" w:rsidRDefault="00743A72" w:rsidP="005A01AE"/>
        </w:tc>
      </w:tr>
      <w:tr w:rsidR="00743A72" w:rsidRPr="005111D0" w:rsidTr="005A01AE">
        <w:tc>
          <w:tcPr>
            <w:tcW w:w="2763" w:type="dxa"/>
            <w:vMerge/>
          </w:tcPr>
          <w:p w:rsidR="00743A72" w:rsidRPr="005111D0" w:rsidRDefault="00743A72" w:rsidP="005A01AE">
            <w:pPr>
              <w:rPr>
                <w:rFonts w:cs="Calibri"/>
                <w:b/>
                <w:bCs/>
              </w:rPr>
            </w:pPr>
          </w:p>
        </w:tc>
        <w:tc>
          <w:tcPr>
            <w:tcW w:w="4247" w:type="dxa"/>
          </w:tcPr>
          <w:p w:rsidR="00743A72" w:rsidRPr="005111D0" w:rsidRDefault="00743A72" w:rsidP="005A01AE">
            <w:pPr>
              <w:rPr>
                <w:b/>
                <w:bCs/>
              </w:rPr>
            </w:pPr>
            <w:r w:rsidRPr="005111D0">
              <w:rPr>
                <w:b/>
                <w:bCs/>
              </w:rPr>
              <w:t>Quali materiali sono impiegati?</w:t>
            </w:r>
          </w:p>
          <w:p w:rsidR="00743A72" w:rsidRPr="005111D0" w:rsidRDefault="00743A72" w:rsidP="005A01AE">
            <w:pPr>
              <w:rPr>
                <w:b/>
                <w:bCs/>
              </w:rPr>
            </w:pPr>
          </w:p>
        </w:tc>
        <w:tc>
          <w:tcPr>
            <w:tcW w:w="2942" w:type="dxa"/>
          </w:tcPr>
          <w:p w:rsidR="00743A72" w:rsidRPr="005111D0" w:rsidRDefault="00743A72" w:rsidP="005A01AE"/>
          <w:p w:rsidR="00743A72" w:rsidRPr="005111D0" w:rsidRDefault="00743A72" w:rsidP="005A01AE"/>
          <w:p w:rsidR="00743A72" w:rsidRPr="005111D0" w:rsidRDefault="00743A72" w:rsidP="005A01AE"/>
        </w:tc>
      </w:tr>
      <w:tr w:rsidR="00743A72" w:rsidRPr="005111D0" w:rsidTr="005A01AE">
        <w:tc>
          <w:tcPr>
            <w:tcW w:w="2763" w:type="dxa"/>
            <w:vMerge/>
          </w:tcPr>
          <w:p w:rsidR="00743A72" w:rsidRPr="005111D0" w:rsidRDefault="00743A72" w:rsidP="005A01AE">
            <w:pPr>
              <w:rPr>
                <w:rFonts w:cs="Calibri"/>
                <w:b/>
                <w:bCs/>
              </w:rPr>
            </w:pPr>
          </w:p>
        </w:tc>
        <w:tc>
          <w:tcPr>
            <w:tcW w:w="4247" w:type="dxa"/>
          </w:tcPr>
          <w:p w:rsidR="00743A72" w:rsidRPr="005111D0" w:rsidRDefault="00743A72" w:rsidP="005A01AE">
            <w:pPr>
              <w:rPr>
                <w:b/>
                <w:bCs/>
              </w:rPr>
            </w:pPr>
            <w:r w:rsidRPr="005111D0">
              <w:rPr>
                <w:b/>
                <w:bCs/>
              </w:rPr>
              <w:t>Come si realizza l’organizzazione dello spazio- aula o dell’ambiente virtuale?</w:t>
            </w:r>
          </w:p>
          <w:p w:rsidR="00743A72" w:rsidRPr="005111D0" w:rsidRDefault="00743A72" w:rsidP="005A01AE"/>
        </w:tc>
        <w:tc>
          <w:tcPr>
            <w:tcW w:w="2942" w:type="dxa"/>
          </w:tcPr>
          <w:p w:rsidR="00743A72" w:rsidRPr="005111D0" w:rsidRDefault="00743A72" w:rsidP="005A01AE"/>
        </w:tc>
      </w:tr>
      <w:tr w:rsidR="00743A72" w:rsidRPr="005111D0" w:rsidTr="005A01AE">
        <w:tc>
          <w:tcPr>
            <w:tcW w:w="2763" w:type="dxa"/>
            <w:vMerge/>
          </w:tcPr>
          <w:p w:rsidR="00743A72" w:rsidRPr="005111D0" w:rsidRDefault="00743A72" w:rsidP="005A01AE">
            <w:pPr>
              <w:rPr>
                <w:rFonts w:cs="Calibri"/>
                <w:b/>
                <w:bCs/>
              </w:rPr>
            </w:pPr>
          </w:p>
        </w:tc>
        <w:tc>
          <w:tcPr>
            <w:tcW w:w="4247" w:type="dxa"/>
          </w:tcPr>
          <w:p w:rsidR="00743A72" w:rsidRPr="005111D0" w:rsidRDefault="00743A72" w:rsidP="005A01AE">
            <w:pPr>
              <w:rPr>
                <w:b/>
                <w:bCs/>
              </w:rPr>
            </w:pPr>
            <w:r w:rsidRPr="005111D0">
              <w:rPr>
                <w:b/>
                <w:bCs/>
              </w:rPr>
              <w:t xml:space="preserve">Il docente evidenzia attenzione per le differenze? </w:t>
            </w:r>
          </w:p>
        </w:tc>
        <w:tc>
          <w:tcPr>
            <w:tcW w:w="2942" w:type="dxa"/>
          </w:tcPr>
          <w:p w:rsidR="00743A72" w:rsidRPr="005111D0" w:rsidRDefault="00743A72" w:rsidP="005A01AE"/>
          <w:p w:rsidR="00743A72" w:rsidRPr="005111D0" w:rsidRDefault="00743A72" w:rsidP="005A01AE"/>
          <w:p w:rsidR="00743A72" w:rsidRPr="005111D0" w:rsidRDefault="00743A72" w:rsidP="005A01AE"/>
        </w:tc>
      </w:tr>
      <w:tr w:rsidR="00743A72" w:rsidRPr="005111D0" w:rsidTr="005A01AE">
        <w:tc>
          <w:tcPr>
            <w:tcW w:w="2763" w:type="dxa"/>
            <w:vMerge w:val="restart"/>
          </w:tcPr>
          <w:p w:rsidR="00743A72" w:rsidRDefault="00743A72" w:rsidP="00743A72">
            <w:pPr>
              <w:pStyle w:val="Paragrafoelenco"/>
              <w:numPr>
                <w:ilvl w:val="0"/>
                <w:numId w:val="16"/>
              </w:numPr>
              <w:rPr>
                <w:rFonts w:ascii="Calibri" w:hAnsi="Calibri" w:cs="Calibri"/>
                <w:b/>
                <w:bCs/>
              </w:rPr>
            </w:pPr>
            <w:r w:rsidRPr="005111D0">
              <w:rPr>
                <w:rFonts w:ascii="Calibri" w:hAnsi="Calibri" w:cs="Calibri"/>
                <w:b/>
                <w:bCs/>
              </w:rPr>
              <w:t>INTERAZIONE E FEEDBACK</w:t>
            </w:r>
          </w:p>
          <w:p w:rsidR="00743A72" w:rsidRPr="004A0DAF" w:rsidRDefault="00743A72" w:rsidP="005A01AE"/>
          <w:p w:rsidR="00743A72" w:rsidRPr="004A0DAF" w:rsidRDefault="00743A72" w:rsidP="005A01AE"/>
        </w:tc>
        <w:tc>
          <w:tcPr>
            <w:tcW w:w="4247" w:type="dxa"/>
          </w:tcPr>
          <w:p w:rsidR="00743A72" w:rsidRPr="005111D0" w:rsidRDefault="00743A72" w:rsidP="005A01AE">
            <w:pPr>
              <w:rPr>
                <w:b/>
              </w:rPr>
            </w:pPr>
            <w:r w:rsidRPr="005111D0">
              <w:rPr>
                <w:b/>
              </w:rPr>
              <w:t>Il docente adotta una modalità comunicativa chiara?</w:t>
            </w:r>
          </w:p>
        </w:tc>
        <w:tc>
          <w:tcPr>
            <w:tcW w:w="2942" w:type="dxa"/>
          </w:tcPr>
          <w:p w:rsidR="00743A72" w:rsidRPr="005111D0" w:rsidRDefault="00743A72" w:rsidP="005A01AE"/>
        </w:tc>
      </w:tr>
      <w:tr w:rsidR="00743A72" w:rsidRPr="005111D0" w:rsidTr="005A01AE">
        <w:tc>
          <w:tcPr>
            <w:tcW w:w="2763" w:type="dxa"/>
            <w:vMerge/>
          </w:tcPr>
          <w:p w:rsidR="00743A72" w:rsidRPr="005111D0" w:rsidRDefault="00743A72" w:rsidP="005A01AE">
            <w:pPr>
              <w:rPr>
                <w:rFonts w:cs="Calibri"/>
                <w:b/>
                <w:bCs/>
              </w:rPr>
            </w:pPr>
          </w:p>
        </w:tc>
        <w:tc>
          <w:tcPr>
            <w:tcW w:w="4247" w:type="dxa"/>
          </w:tcPr>
          <w:p w:rsidR="00743A72" w:rsidRPr="005111D0" w:rsidRDefault="00743A72" w:rsidP="005A01AE">
            <w:r w:rsidRPr="005111D0">
              <w:rPr>
                <w:b/>
                <w:bCs/>
              </w:rPr>
              <w:t>Crea un clima emotivamente coinvolgente?</w:t>
            </w:r>
          </w:p>
        </w:tc>
        <w:tc>
          <w:tcPr>
            <w:tcW w:w="2942" w:type="dxa"/>
          </w:tcPr>
          <w:p w:rsidR="00743A72" w:rsidRPr="005111D0" w:rsidRDefault="00743A72" w:rsidP="005A01AE"/>
        </w:tc>
      </w:tr>
      <w:tr w:rsidR="00743A72" w:rsidRPr="005111D0" w:rsidTr="005A01AE">
        <w:tc>
          <w:tcPr>
            <w:tcW w:w="2763" w:type="dxa"/>
            <w:vMerge/>
          </w:tcPr>
          <w:p w:rsidR="00743A72" w:rsidRPr="005111D0" w:rsidRDefault="00743A72" w:rsidP="005A01AE">
            <w:pPr>
              <w:rPr>
                <w:rFonts w:cs="Calibri"/>
                <w:b/>
                <w:bCs/>
              </w:rPr>
            </w:pPr>
          </w:p>
        </w:tc>
        <w:tc>
          <w:tcPr>
            <w:tcW w:w="4247" w:type="dxa"/>
          </w:tcPr>
          <w:p w:rsidR="00743A72" w:rsidRPr="005111D0" w:rsidRDefault="00743A72" w:rsidP="005A01AE">
            <w:pPr>
              <w:rPr>
                <w:b/>
                <w:bCs/>
              </w:rPr>
            </w:pPr>
            <w:r w:rsidRPr="005111D0">
              <w:rPr>
                <w:b/>
                <w:bCs/>
              </w:rPr>
              <w:t xml:space="preserve">Supporta la comunicazione verbale con strumenti iconici (immagini, video, grafici, </w:t>
            </w:r>
            <w:proofErr w:type="spellStart"/>
            <w:r w:rsidRPr="005111D0">
              <w:rPr>
                <w:b/>
                <w:bCs/>
              </w:rPr>
              <w:t>ecc</w:t>
            </w:r>
            <w:proofErr w:type="spellEnd"/>
            <w:r w:rsidRPr="005111D0">
              <w:rPr>
                <w:b/>
                <w:bCs/>
              </w:rPr>
              <w:t>)?</w:t>
            </w:r>
          </w:p>
        </w:tc>
        <w:tc>
          <w:tcPr>
            <w:tcW w:w="2942" w:type="dxa"/>
          </w:tcPr>
          <w:p w:rsidR="00743A72" w:rsidRPr="005111D0" w:rsidRDefault="00743A72" w:rsidP="005A01AE"/>
        </w:tc>
      </w:tr>
      <w:tr w:rsidR="00743A72" w:rsidRPr="005111D0" w:rsidTr="005A01AE">
        <w:tc>
          <w:tcPr>
            <w:tcW w:w="2763" w:type="dxa"/>
            <w:vMerge/>
          </w:tcPr>
          <w:p w:rsidR="00743A72" w:rsidRPr="005111D0" w:rsidRDefault="00743A72" w:rsidP="005A01AE">
            <w:pPr>
              <w:rPr>
                <w:rFonts w:cs="Calibri"/>
                <w:b/>
                <w:bCs/>
              </w:rPr>
            </w:pPr>
          </w:p>
        </w:tc>
        <w:tc>
          <w:tcPr>
            <w:tcW w:w="4247" w:type="dxa"/>
          </w:tcPr>
          <w:p w:rsidR="00743A72" w:rsidRPr="005111D0" w:rsidRDefault="00743A72" w:rsidP="005A01AE">
            <w:pPr>
              <w:rPr>
                <w:b/>
                <w:bCs/>
              </w:rPr>
            </w:pPr>
            <w:r w:rsidRPr="005111D0">
              <w:rPr>
                <w:b/>
                <w:bCs/>
              </w:rPr>
              <w:t>Risponde a bisogni specifici?</w:t>
            </w:r>
          </w:p>
          <w:p w:rsidR="00743A72" w:rsidRPr="005111D0" w:rsidRDefault="00743A72" w:rsidP="005A01AE">
            <w:pPr>
              <w:rPr>
                <w:b/>
                <w:bCs/>
              </w:rPr>
            </w:pPr>
          </w:p>
        </w:tc>
        <w:tc>
          <w:tcPr>
            <w:tcW w:w="2942" w:type="dxa"/>
          </w:tcPr>
          <w:p w:rsidR="00743A72" w:rsidRPr="005111D0" w:rsidRDefault="00743A72" w:rsidP="005A01AE"/>
        </w:tc>
      </w:tr>
      <w:tr w:rsidR="00743A72" w:rsidRPr="005111D0" w:rsidTr="005A01AE">
        <w:tc>
          <w:tcPr>
            <w:tcW w:w="2763" w:type="dxa"/>
            <w:vMerge/>
          </w:tcPr>
          <w:p w:rsidR="00743A72" w:rsidRPr="005111D0" w:rsidRDefault="00743A72" w:rsidP="005A01AE">
            <w:pPr>
              <w:rPr>
                <w:rFonts w:cs="Calibri"/>
                <w:b/>
                <w:bCs/>
              </w:rPr>
            </w:pPr>
          </w:p>
        </w:tc>
        <w:tc>
          <w:tcPr>
            <w:tcW w:w="4247" w:type="dxa"/>
          </w:tcPr>
          <w:p w:rsidR="00743A72" w:rsidRPr="005111D0" w:rsidRDefault="00743A72" w:rsidP="005A01AE">
            <w:pPr>
              <w:rPr>
                <w:b/>
                <w:bCs/>
              </w:rPr>
            </w:pPr>
            <w:r w:rsidRPr="005111D0">
              <w:rPr>
                <w:b/>
                <w:bCs/>
              </w:rPr>
              <w:t>Dimostra attenzione per il rispetto delle regole?</w:t>
            </w:r>
          </w:p>
        </w:tc>
        <w:tc>
          <w:tcPr>
            <w:tcW w:w="2942" w:type="dxa"/>
          </w:tcPr>
          <w:p w:rsidR="00743A72" w:rsidRPr="005111D0" w:rsidRDefault="00743A72" w:rsidP="005A01AE"/>
        </w:tc>
      </w:tr>
      <w:tr w:rsidR="00743A72" w:rsidRPr="005111D0" w:rsidTr="005A01AE">
        <w:tc>
          <w:tcPr>
            <w:tcW w:w="2763" w:type="dxa"/>
            <w:vMerge/>
          </w:tcPr>
          <w:p w:rsidR="00743A72" w:rsidRPr="005111D0" w:rsidRDefault="00743A72" w:rsidP="005A01AE">
            <w:pPr>
              <w:rPr>
                <w:rFonts w:cs="Calibri"/>
                <w:b/>
                <w:bCs/>
              </w:rPr>
            </w:pPr>
          </w:p>
        </w:tc>
        <w:tc>
          <w:tcPr>
            <w:tcW w:w="4247" w:type="dxa"/>
          </w:tcPr>
          <w:p w:rsidR="00743A72" w:rsidRPr="005111D0" w:rsidRDefault="00743A72" w:rsidP="005A01AE">
            <w:pPr>
              <w:rPr>
                <w:b/>
                <w:bCs/>
              </w:rPr>
            </w:pPr>
            <w:r w:rsidRPr="005111D0">
              <w:rPr>
                <w:b/>
                <w:bCs/>
              </w:rPr>
              <w:t>Gli alunni partecipano attivamente?</w:t>
            </w:r>
          </w:p>
        </w:tc>
        <w:tc>
          <w:tcPr>
            <w:tcW w:w="2942" w:type="dxa"/>
          </w:tcPr>
          <w:p w:rsidR="00743A72" w:rsidRPr="005111D0" w:rsidRDefault="00743A72" w:rsidP="005A01AE"/>
          <w:p w:rsidR="00743A72" w:rsidRPr="005111D0" w:rsidRDefault="00743A72" w:rsidP="005A01AE"/>
          <w:p w:rsidR="00743A72" w:rsidRPr="005111D0" w:rsidRDefault="00743A72" w:rsidP="005A01AE"/>
        </w:tc>
      </w:tr>
      <w:tr w:rsidR="00743A72" w:rsidRPr="005111D0" w:rsidTr="005A01AE">
        <w:tc>
          <w:tcPr>
            <w:tcW w:w="2763" w:type="dxa"/>
            <w:vMerge/>
          </w:tcPr>
          <w:p w:rsidR="00743A72" w:rsidRPr="005111D0" w:rsidRDefault="00743A72" w:rsidP="005A01AE">
            <w:pPr>
              <w:rPr>
                <w:rFonts w:cs="Calibri"/>
                <w:b/>
                <w:bCs/>
              </w:rPr>
            </w:pPr>
          </w:p>
        </w:tc>
        <w:tc>
          <w:tcPr>
            <w:tcW w:w="4247" w:type="dxa"/>
          </w:tcPr>
          <w:p w:rsidR="00743A72" w:rsidRPr="005111D0" w:rsidRDefault="00743A72" w:rsidP="005A01AE">
            <w:pPr>
              <w:rPr>
                <w:b/>
                <w:bCs/>
              </w:rPr>
            </w:pPr>
            <w:r w:rsidRPr="005111D0">
              <w:rPr>
                <w:b/>
                <w:bCs/>
              </w:rPr>
              <w:t>Sono proposti momenti di scambio tra alunni?</w:t>
            </w:r>
          </w:p>
        </w:tc>
        <w:tc>
          <w:tcPr>
            <w:tcW w:w="2942" w:type="dxa"/>
          </w:tcPr>
          <w:p w:rsidR="00743A72" w:rsidRPr="005111D0" w:rsidRDefault="00743A72" w:rsidP="005A01AE"/>
          <w:p w:rsidR="00743A72" w:rsidRPr="005111D0" w:rsidRDefault="00743A72" w:rsidP="005A01AE"/>
          <w:p w:rsidR="00743A72" w:rsidRPr="005111D0" w:rsidRDefault="00743A72" w:rsidP="005A01AE"/>
        </w:tc>
      </w:tr>
      <w:tr w:rsidR="00743A72" w:rsidRPr="005111D0" w:rsidTr="005A01AE">
        <w:tc>
          <w:tcPr>
            <w:tcW w:w="2763" w:type="dxa"/>
            <w:vMerge w:val="restart"/>
          </w:tcPr>
          <w:p w:rsidR="00743A72" w:rsidRPr="005111D0" w:rsidRDefault="00743A72" w:rsidP="00743A72">
            <w:pPr>
              <w:pStyle w:val="Paragrafoelenco"/>
              <w:numPr>
                <w:ilvl w:val="0"/>
                <w:numId w:val="16"/>
              </w:numPr>
              <w:ind w:left="584" w:hanging="357"/>
              <w:rPr>
                <w:rFonts w:ascii="Calibri" w:hAnsi="Calibri" w:cs="Calibri"/>
                <w:b/>
                <w:bCs/>
              </w:rPr>
            </w:pPr>
            <w:r w:rsidRPr="005111D0">
              <w:rPr>
                <w:rFonts w:ascii="Calibri" w:hAnsi="Calibri" w:cs="Calibri"/>
                <w:b/>
                <w:bCs/>
              </w:rPr>
              <w:t>VALUTAZIONE E DOCUMENTAZIONE</w:t>
            </w:r>
          </w:p>
        </w:tc>
        <w:tc>
          <w:tcPr>
            <w:tcW w:w="4247" w:type="dxa"/>
          </w:tcPr>
          <w:p w:rsidR="00743A72" w:rsidRPr="005111D0" w:rsidRDefault="00743A72" w:rsidP="005A01AE">
            <w:pPr>
              <w:rPr>
                <w:b/>
                <w:bCs/>
              </w:rPr>
            </w:pPr>
            <w:r w:rsidRPr="005111D0">
              <w:rPr>
                <w:b/>
                <w:bCs/>
              </w:rPr>
              <w:t>I tempi sono stati rispettati?</w:t>
            </w:r>
          </w:p>
        </w:tc>
        <w:tc>
          <w:tcPr>
            <w:tcW w:w="2942" w:type="dxa"/>
          </w:tcPr>
          <w:p w:rsidR="00743A72" w:rsidRPr="005111D0" w:rsidRDefault="00743A72" w:rsidP="005A01AE"/>
          <w:p w:rsidR="00743A72" w:rsidRPr="005111D0" w:rsidRDefault="00743A72" w:rsidP="005A01AE"/>
          <w:p w:rsidR="00743A72" w:rsidRPr="005111D0" w:rsidRDefault="00743A72" w:rsidP="005A01AE"/>
        </w:tc>
      </w:tr>
      <w:tr w:rsidR="00743A72" w:rsidRPr="005111D0" w:rsidTr="005A01AE">
        <w:tc>
          <w:tcPr>
            <w:tcW w:w="2763" w:type="dxa"/>
            <w:vMerge/>
          </w:tcPr>
          <w:p w:rsidR="00743A72" w:rsidRPr="005111D0" w:rsidRDefault="00743A72" w:rsidP="005A01AE">
            <w:pPr>
              <w:pStyle w:val="Paragrafoelenco"/>
              <w:ind w:left="584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47" w:type="dxa"/>
          </w:tcPr>
          <w:p w:rsidR="00743A72" w:rsidRPr="005111D0" w:rsidRDefault="00743A72" w:rsidP="005A01AE">
            <w:pPr>
              <w:rPr>
                <w:b/>
                <w:bCs/>
              </w:rPr>
            </w:pPr>
            <w:r w:rsidRPr="005111D0">
              <w:rPr>
                <w:b/>
                <w:bCs/>
              </w:rPr>
              <w:t>I tempi sono stati completamente utilizzati?</w:t>
            </w:r>
          </w:p>
        </w:tc>
        <w:tc>
          <w:tcPr>
            <w:tcW w:w="2942" w:type="dxa"/>
          </w:tcPr>
          <w:p w:rsidR="00743A72" w:rsidRPr="005111D0" w:rsidRDefault="00743A72" w:rsidP="005A01AE"/>
          <w:p w:rsidR="00743A72" w:rsidRPr="005111D0" w:rsidRDefault="00743A72" w:rsidP="005A01AE"/>
          <w:p w:rsidR="00743A72" w:rsidRPr="005111D0" w:rsidRDefault="00743A72" w:rsidP="005A01AE"/>
        </w:tc>
      </w:tr>
      <w:tr w:rsidR="00743A72" w:rsidRPr="005111D0" w:rsidTr="005A01AE">
        <w:tc>
          <w:tcPr>
            <w:tcW w:w="2763" w:type="dxa"/>
            <w:vMerge/>
          </w:tcPr>
          <w:p w:rsidR="00743A72" w:rsidRPr="005111D0" w:rsidRDefault="00743A72" w:rsidP="005A01AE">
            <w:pPr>
              <w:pStyle w:val="Paragrafoelenco"/>
              <w:ind w:left="584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47" w:type="dxa"/>
          </w:tcPr>
          <w:p w:rsidR="00743A72" w:rsidRPr="005111D0" w:rsidRDefault="00743A72" w:rsidP="005A01AE">
            <w:pPr>
              <w:rPr>
                <w:b/>
                <w:bCs/>
              </w:rPr>
            </w:pPr>
            <w:r w:rsidRPr="005111D0">
              <w:rPr>
                <w:b/>
                <w:bCs/>
              </w:rPr>
              <w:t>Sono emerse difficoltà operative?</w:t>
            </w:r>
          </w:p>
        </w:tc>
        <w:tc>
          <w:tcPr>
            <w:tcW w:w="2942" w:type="dxa"/>
          </w:tcPr>
          <w:p w:rsidR="00743A72" w:rsidRPr="005111D0" w:rsidRDefault="00743A72" w:rsidP="005A01AE"/>
          <w:p w:rsidR="00743A72" w:rsidRPr="005111D0" w:rsidRDefault="00743A72" w:rsidP="005A01AE"/>
          <w:p w:rsidR="00743A72" w:rsidRPr="005111D0" w:rsidRDefault="00743A72" w:rsidP="005A01AE"/>
        </w:tc>
      </w:tr>
      <w:tr w:rsidR="00743A72" w:rsidRPr="005111D0" w:rsidTr="005A01AE">
        <w:tc>
          <w:tcPr>
            <w:tcW w:w="2763" w:type="dxa"/>
            <w:vMerge/>
          </w:tcPr>
          <w:p w:rsidR="00743A72" w:rsidRPr="005111D0" w:rsidRDefault="00743A72" w:rsidP="005A01AE">
            <w:pPr>
              <w:pStyle w:val="Paragrafoelenco"/>
              <w:ind w:left="584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47" w:type="dxa"/>
          </w:tcPr>
          <w:p w:rsidR="00743A72" w:rsidRPr="005111D0" w:rsidRDefault="00743A72" w:rsidP="005A01AE">
            <w:pPr>
              <w:rPr>
                <w:b/>
                <w:bCs/>
              </w:rPr>
            </w:pPr>
            <w:r w:rsidRPr="005111D0">
              <w:rPr>
                <w:b/>
                <w:bCs/>
              </w:rPr>
              <w:t>Gli alunni hanno dato riscontro alle consegne del docente?</w:t>
            </w:r>
          </w:p>
        </w:tc>
        <w:tc>
          <w:tcPr>
            <w:tcW w:w="2942" w:type="dxa"/>
          </w:tcPr>
          <w:p w:rsidR="00743A72" w:rsidRPr="005111D0" w:rsidRDefault="00743A72" w:rsidP="005A01AE"/>
          <w:p w:rsidR="00743A72" w:rsidRPr="005111D0" w:rsidRDefault="00743A72" w:rsidP="005A01AE"/>
          <w:p w:rsidR="00743A72" w:rsidRPr="005111D0" w:rsidRDefault="00743A72" w:rsidP="005A01AE"/>
        </w:tc>
      </w:tr>
      <w:tr w:rsidR="00743A72" w:rsidRPr="005111D0" w:rsidTr="005A01AE">
        <w:tc>
          <w:tcPr>
            <w:tcW w:w="2763" w:type="dxa"/>
            <w:vMerge/>
          </w:tcPr>
          <w:p w:rsidR="00743A72" w:rsidRPr="005111D0" w:rsidRDefault="00743A72" w:rsidP="005A01AE">
            <w:pPr>
              <w:pStyle w:val="Paragrafoelenco"/>
              <w:ind w:left="584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47" w:type="dxa"/>
          </w:tcPr>
          <w:p w:rsidR="00743A72" w:rsidRPr="005111D0" w:rsidRDefault="00743A72" w:rsidP="005A01AE">
            <w:pPr>
              <w:rPr>
                <w:b/>
                <w:bCs/>
              </w:rPr>
            </w:pPr>
            <w:r w:rsidRPr="005111D0">
              <w:rPr>
                <w:b/>
                <w:bCs/>
              </w:rPr>
              <w:t>I lavori realizzati dagli alunni sono stati condivisi?</w:t>
            </w:r>
          </w:p>
        </w:tc>
        <w:tc>
          <w:tcPr>
            <w:tcW w:w="2942" w:type="dxa"/>
          </w:tcPr>
          <w:p w:rsidR="00743A72" w:rsidRPr="005111D0" w:rsidRDefault="00743A72" w:rsidP="005A01AE"/>
          <w:p w:rsidR="00743A72" w:rsidRPr="005111D0" w:rsidRDefault="00743A72" w:rsidP="005A01AE"/>
          <w:p w:rsidR="00743A72" w:rsidRPr="005111D0" w:rsidRDefault="00743A72" w:rsidP="005A01AE"/>
        </w:tc>
      </w:tr>
      <w:tr w:rsidR="00743A72" w:rsidRPr="005111D0" w:rsidTr="005A01AE">
        <w:tc>
          <w:tcPr>
            <w:tcW w:w="2763" w:type="dxa"/>
            <w:vMerge/>
          </w:tcPr>
          <w:p w:rsidR="00743A72" w:rsidRPr="005111D0" w:rsidRDefault="00743A72" w:rsidP="005A01AE">
            <w:pPr>
              <w:pStyle w:val="Paragrafoelenco"/>
              <w:ind w:left="584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47" w:type="dxa"/>
          </w:tcPr>
          <w:p w:rsidR="00743A72" w:rsidRPr="005111D0" w:rsidRDefault="00743A72" w:rsidP="005A01AE">
            <w:pPr>
              <w:rPr>
                <w:b/>
                <w:bCs/>
              </w:rPr>
            </w:pPr>
            <w:r w:rsidRPr="005111D0">
              <w:rPr>
                <w:b/>
                <w:bCs/>
              </w:rPr>
              <w:t>Quali strumenti di verifica sono stati utilizzati?</w:t>
            </w:r>
          </w:p>
        </w:tc>
        <w:tc>
          <w:tcPr>
            <w:tcW w:w="2942" w:type="dxa"/>
          </w:tcPr>
          <w:p w:rsidR="00743A72" w:rsidRPr="005111D0" w:rsidRDefault="00743A72" w:rsidP="005A01AE"/>
          <w:p w:rsidR="00743A72" w:rsidRPr="005111D0" w:rsidRDefault="00743A72" w:rsidP="005A01AE"/>
          <w:p w:rsidR="00743A72" w:rsidRPr="005111D0" w:rsidRDefault="00743A72" w:rsidP="005A01AE"/>
        </w:tc>
      </w:tr>
      <w:tr w:rsidR="00743A72" w:rsidRPr="005111D0" w:rsidTr="005A01AE">
        <w:tc>
          <w:tcPr>
            <w:tcW w:w="9952" w:type="dxa"/>
            <w:gridSpan w:val="3"/>
          </w:tcPr>
          <w:p w:rsidR="00743A72" w:rsidRPr="005111D0" w:rsidRDefault="00743A72" w:rsidP="005A01AE">
            <w:pPr>
              <w:rPr>
                <w:caps/>
              </w:rPr>
            </w:pPr>
            <w:r w:rsidRPr="005111D0">
              <w:rPr>
                <w:b/>
                <w:bCs/>
                <w:caps/>
              </w:rPr>
              <w:lastRenderedPageBreak/>
              <w:t>Elementi di qualità riscontrati</w:t>
            </w:r>
          </w:p>
          <w:p w:rsidR="00743A72" w:rsidRPr="005111D0" w:rsidRDefault="00743A72" w:rsidP="005A01AE"/>
          <w:p w:rsidR="00743A72" w:rsidRPr="005111D0" w:rsidRDefault="00743A72" w:rsidP="005A01AE"/>
        </w:tc>
      </w:tr>
      <w:tr w:rsidR="00743A72" w:rsidRPr="005111D0" w:rsidTr="005A01AE">
        <w:tc>
          <w:tcPr>
            <w:tcW w:w="9952" w:type="dxa"/>
            <w:gridSpan w:val="3"/>
          </w:tcPr>
          <w:p w:rsidR="00743A72" w:rsidRPr="005111D0" w:rsidRDefault="00743A72" w:rsidP="005A01AE">
            <w:pPr>
              <w:rPr>
                <w:b/>
                <w:bCs/>
              </w:rPr>
            </w:pPr>
            <w:r w:rsidRPr="005111D0">
              <w:rPr>
                <w:b/>
                <w:bCs/>
              </w:rPr>
              <w:t>DOMANDE DA PORRE</w:t>
            </w:r>
          </w:p>
          <w:p w:rsidR="00743A72" w:rsidRPr="005111D0" w:rsidRDefault="00743A72" w:rsidP="005A01AE">
            <w:pPr>
              <w:rPr>
                <w:b/>
                <w:i/>
              </w:rPr>
            </w:pPr>
          </w:p>
          <w:p w:rsidR="00743A72" w:rsidRPr="005111D0" w:rsidRDefault="00743A72" w:rsidP="005A01AE"/>
        </w:tc>
      </w:tr>
      <w:tr w:rsidR="00743A72" w:rsidRPr="005111D0" w:rsidTr="005A01AE">
        <w:tc>
          <w:tcPr>
            <w:tcW w:w="9952" w:type="dxa"/>
            <w:gridSpan w:val="3"/>
          </w:tcPr>
          <w:p w:rsidR="00743A72" w:rsidRPr="005111D0" w:rsidRDefault="00743A72" w:rsidP="005A01AE">
            <w:pPr>
              <w:rPr>
                <w:b/>
              </w:rPr>
            </w:pPr>
            <w:r w:rsidRPr="005111D0">
              <w:rPr>
                <w:b/>
              </w:rPr>
              <w:t>ELEMENTI DI AUTOVALUTAZIONE</w:t>
            </w:r>
          </w:p>
          <w:p w:rsidR="00743A72" w:rsidRPr="005111D0" w:rsidRDefault="00743A72" w:rsidP="005A01AE">
            <w:pPr>
              <w:rPr>
                <w:b/>
              </w:rPr>
            </w:pPr>
          </w:p>
          <w:p w:rsidR="00743A72" w:rsidRPr="005111D0" w:rsidRDefault="00743A72" w:rsidP="005A01AE"/>
        </w:tc>
      </w:tr>
    </w:tbl>
    <w:p w:rsidR="00743A72" w:rsidRDefault="00743A72" w:rsidP="00743A72"/>
    <w:p w:rsidR="00743A72" w:rsidRPr="00FF7ED0" w:rsidRDefault="00743A72" w:rsidP="00743A72">
      <w:pPr>
        <w:tabs>
          <w:tab w:val="left" w:pos="6966"/>
        </w:tabs>
      </w:pPr>
      <w:r>
        <w:tab/>
        <w:t>Il docente neoassunto</w:t>
      </w:r>
    </w:p>
    <w:p w:rsidR="00D43A36" w:rsidRPr="00654213" w:rsidRDefault="00D43A36" w:rsidP="00D43A36">
      <w:pPr>
        <w:autoSpaceDE w:val="0"/>
        <w:autoSpaceDN w:val="0"/>
        <w:adjustRightInd w:val="0"/>
        <w:jc w:val="right"/>
        <w:rPr>
          <w:rFonts w:eastAsiaTheme="minorHAnsi"/>
          <w:b/>
          <w:bCs/>
          <w:lang w:eastAsia="en-US"/>
        </w:rPr>
      </w:pPr>
    </w:p>
    <w:p w:rsidR="00D43A36" w:rsidRPr="00654213" w:rsidRDefault="00D43A36" w:rsidP="00D43A36">
      <w:pPr>
        <w:autoSpaceDE w:val="0"/>
        <w:autoSpaceDN w:val="0"/>
        <w:adjustRightInd w:val="0"/>
        <w:jc w:val="right"/>
        <w:rPr>
          <w:rFonts w:eastAsiaTheme="minorHAnsi"/>
          <w:b/>
          <w:bCs/>
          <w:lang w:eastAsia="en-US"/>
        </w:rPr>
      </w:pPr>
    </w:p>
    <w:p w:rsidR="00D43A36" w:rsidRDefault="00D43A36" w:rsidP="00D43A36">
      <w:pPr>
        <w:jc w:val="both"/>
      </w:pPr>
    </w:p>
    <w:p w:rsidR="00D43A36" w:rsidRDefault="00D43A36" w:rsidP="00D43A36">
      <w:pPr>
        <w:jc w:val="both"/>
      </w:pPr>
    </w:p>
    <w:p w:rsidR="00D43A36" w:rsidRDefault="00D43A36" w:rsidP="00D43A36">
      <w:pPr>
        <w:jc w:val="both"/>
      </w:pPr>
    </w:p>
    <w:p w:rsidR="00D43A36" w:rsidRDefault="00D43A36" w:rsidP="00D43A36">
      <w:pPr>
        <w:jc w:val="both"/>
      </w:pPr>
    </w:p>
    <w:p w:rsidR="00743A72" w:rsidRDefault="00743A72" w:rsidP="005B4FF7">
      <w:pPr>
        <w:ind w:left="10" w:right="183" w:hanging="10"/>
        <w:jc w:val="right"/>
        <w:rPr>
          <w:rFonts w:eastAsia="Calibri"/>
          <w:b/>
          <w:color w:val="000000"/>
          <w:sz w:val="22"/>
          <w:szCs w:val="22"/>
        </w:rPr>
      </w:pPr>
    </w:p>
    <w:p w:rsidR="00743A72" w:rsidRDefault="00743A72" w:rsidP="005B4FF7">
      <w:pPr>
        <w:ind w:left="10" w:right="183" w:hanging="10"/>
        <w:jc w:val="right"/>
        <w:rPr>
          <w:rFonts w:eastAsia="Calibri"/>
          <w:b/>
          <w:color w:val="000000"/>
          <w:sz w:val="22"/>
          <w:szCs w:val="22"/>
        </w:rPr>
      </w:pPr>
    </w:p>
    <w:p w:rsidR="00743A72" w:rsidRDefault="00743A72" w:rsidP="005B4FF7">
      <w:pPr>
        <w:ind w:left="10" w:right="183" w:hanging="10"/>
        <w:jc w:val="right"/>
        <w:rPr>
          <w:rFonts w:eastAsia="Calibri"/>
          <w:b/>
          <w:color w:val="000000"/>
          <w:sz w:val="22"/>
          <w:szCs w:val="22"/>
        </w:rPr>
      </w:pPr>
    </w:p>
    <w:p w:rsidR="00743A72" w:rsidRDefault="00743A72" w:rsidP="005B4FF7">
      <w:pPr>
        <w:ind w:left="10" w:right="183" w:hanging="10"/>
        <w:jc w:val="right"/>
        <w:rPr>
          <w:rFonts w:eastAsia="Calibri"/>
          <w:b/>
          <w:color w:val="000000"/>
          <w:sz w:val="22"/>
          <w:szCs w:val="22"/>
        </w:rPr>
      </w:pPr>
    </w:p>
    <w:p w:rsidR="00743A72" w:rsidRDefault="00743A72" w:rsidP="005B4FF7">
      <w:pPr>
        <w:ind w:left="10" w:right="183" w:hanging="10"/>
        <w:jc w:val="right"/>
        <w:rPr>
          <w:rFonts w:eastAsia="Calibri"/>
          <w:b/>
          <w:color w:val="000000"/>
          <w:sz w:val="22"/>
          <w:szCs w:val="22"/>
        </w:rPr>
      </w:pPr>
    </w:p>
    <w:p w:rsidR="00743A72" w:rsidRDefault="00743A72" w:rsidP="005B4FF7">
      <w:pPr>
        <w:ind w:left="10" w:right="183" w:hanging="10"/>
        <w:jc w:val="right"/>
        <w:rPr>
          <w:rFonts w:eastAsia="Calibri"/>
          <w:b/>
          <w:color w:val="000000"/>
          <w:sz w:val="22"/>
          <w:szCs w:val="22"/>
        </w:rPr>
      </w:pPr>
    </w:p>
    <w:p w:rsidR="00743A72" w:rsidRDefault="00743A72" w:rsidP="005B4FF7">
      <w:pPr>
        <w:ind w:left="10" w:right="183" w:hanging="10"/>
        <w:jc w:val="right"/>
        <w:rPr>
          <w:rFonts w:eastAsia="Calibri"/>
          <w:b/>
          <w:color w:val="000000"/>
          <w:sz w:val="22"/>
          <w:szCs w:val="22"/>
        </w:rPr>
      </w:pPr>
    </w:p>
    <w:p w:rsidR="00743A72" w:rsidRDefault="00743A72" w:rsidP="005B4FF7">
      <w:pPr>
        <w:ind w:left="10" w:right="183" w:hanging="10"/>
        <w:jc w:val="right"/>
        <w:rPr>
          <w:rFonts w:eastAsia="Calibri"/>
          <w:b/>
          <w:color w:val="000000"/>
          <w:sz w:val="22"/>
          <w:szCs w:val="22"/>
        </w:rPr>
      </w:pPr>
    </w:p>
    <w:p w:rsidR="00743A72" w:rsidRDefault="00743A72" w:rsidP="005B4FF7">
      <w:pPr>
        <w:ind w:left="10" w:right="183" w:hanging="10"/>
        <w:jc w:val="right"/>
        <w:rPr>
          <w:rFonts w:eastAsia="Calibri"/>
          <w:b/>
          <w:color w:val="000000"/>
          <w:sz w:val="22"/>
          <w:szCs w:val="22"/>
        </w:rPr>
      </w:pPr>
    </w:p>
    <w:p w:rsidR="00743A72" w:rsidRDefault="00743A72" w:rsidP="005B4FF7">
      <w:pPr>
        <w:ind w:left="10" w:right="183" w:hanging="10"/>
        <w:jc w:val="right"/>
        <w:rPr>
          <w:rFonts w:eastAsia="Calibri"/>
          <w:b/>
          <w:color w:val="000000"/>
          <w:sz w:val="22"/>
          <w:szCs w:val="22"/>
        </w:rPr>
      </w:pPr>
    </w:p>
    <w:p w:rsidR="00743A72" w:rsidRDefault="00743A72" w:rsidP="005B4FF7">
      <w:pPr>
        <w:ind w:left="10" w:right="183" w:hanging="10"/>
        <w:jc w:val="right"/>
        <w:rPr>
          <w:rFonts w:eastAsia="Calibri"/>
          <w:b/>
          <w:color w:val="000000"/>
          <w:sz w:val="22"/>
          <w:szCs w:val="22"/>
        </w:rPr>
      </w:pPr>
    </w:p>
    <w:p w:rsidR="00743A72" w:rsidRDefault="00743A72" w:rsidP="005B4FF7">
      <w:pPr>
        <w:ind w:left="10" w:right="183" w:hanging="10"/>
        <w:jc w:val="right"/>
        <w:rPr>
          <w:rFonts w:eastAsia="Calibri"/>
          <w:b/>
          <w:color w:val="000000"/>
          <w:sz w:val="22"/>
          <w:szCs w:val="22"/>
        </w:rPr>
      </w:pPr>
    </w:p>
    <w:p w:rsidR="00743A72" w:rsidRDefault="00743A72" w:rsidP="005B4FF7">
      <w:pPr>
        <w:ind w:left="10" w:right="183" w:hanging="10"/>
        <w:jc w:val="right"/>
        <w:rPr>
          <w:rFonts w:eastAsia="Calibri"/>
          <w:b/>
          <w:color w:val="000000"/>
          <w:sz w:val="22"/>
          <w:szCs w:val="22"/>
        </w:rPr>
      </w:pPr>
    </w:p>
    <w:p w:rsidR="00743A72" w:rsidRDefault="00743A72" w:rsidP="005B4FF7">
      <w:pPr>
        <w:ind w:left="10" w:right="183" w:hanging="10"/>
        <w:jc w:val="right"/>
        <w:rPr>
          <w:rFonts w:eastAsia="Calibri"/>
          <w:b/>
          <w:color w:val="000000"/>
          <w:sz w:val="22"/>
          <w:szCs w:val="22"/>
        </w:rPr>
      </w:pPr>
    </w:p>
    <w:p w:rsidR="00743A72" w:rsidRDefault="00743A72" w:rsidP="005B4FF7">
      <w:pPr>
        <w:ind w:left="10" w:right="183" w:hanging="10"/>
        <w:jc w:val="right"/>
        <w:rPr>
          <w:rFonts w:eastAsia="Calibri"/>
          <w:b/>
          <w:color w:val="000000"/>
          <w:sz w:val="22"/>
          <w:szCs w:val="22"/>
        </w:rPr>
      </w:pPr>
    </w:p>
    <w:p w:rsidR="00743A72" w:rsidRDefault="00743A72" w:rsidP="005B4FF7">
      <w:pPr>
        <w:ind w:left="10" w:right="183" w:hanging="10"/>
        <w:jc w:val="right"/>
        <w:rPr>
          <w:rFonts w:eastAsia="Calibri"/>
          <w:b/>
          <w:color w:val="000000"/>
          <w:sz w:val="22"/>
          <w:szCs w:val="22"/>
        </w:rPr>
      </w:pPr>
    </w:p>
    <w:p w:rsidR="00743A72" w:rsidRDefault="00743A72" w:rsidP="005B4FF7">
      <w:pPr>
        <w:ind w:left="10" w:right="183" w:hanging="10"/>
        <w:jc w:val="right"/>
        <w:rPr>
          <w:rFonts w:eastAsia="Calibri"/>
          <w:b/>
          <w:color w:val="000000"/>
          <w:sz w:val="22"/>
          <w:szCs w:val="22"/>
        </w:rPr>
      </w:pPr>
    </w:p>
    <w:p w:rsidR="005B4FF7" w:rsidRDefault="005B4FF7" w:rsidP="005B4FF7">
      <w:pPr>
        <w:ind w:left="10" w:right="183" w:hanging="10"/>
        <w:jc w:val="right"/>
        <w:rPr>
          <w:rFonts w:eastAsia="Calibri"/>
          <w:b/>
          <w:color w:val="000000"/>
          <w:sz w:val="22"/>
          <w:szCs w:val="22"/>
        </w:rPr>
      </w:pPr>
      <w:r w:rsidRPr="00875150">
        <w:rPr>
          <w:rFonts w:eastAsia="Calibri"/>
          <w:b/>
          <w:color w:val="000000"/>
          <w:sz w:val="22"/>
          <w:szCs w:val="22"/>
        </w:rPr>
        <w:t>Il D</w:t>
      </w:r>
      <w:r>
        <w:rPr>
          <w:rFonts w:eastAsia="Calibri"/>
          <w:b/>
          <w:color w:val="000000"/>
          <w:sz w:val="22"/>
          <w:szCs w:val="22"/>
        </w:rPr>
        <w:t xml:space="preserve">IRIGENTE </w:t>
      </w:r>
      <w:r w:rsidRPr="00875150">
        <w:rPr>
          <w:rFonts w:eastAsia="Calibri"/>
          <w:b/>
          <w:color w:val="000000"/>
          <w:sz w:val="22"/>
          <w:szCs w:val="22"/>
        </w:rPr>
        <w:t>S</w:t>
      </w:r>
      <w:r>
        <w:rPr>
          <w:rFonts w:eastAsia="Calibri"/>
          <w:b/>
          <w:color w:val="000000"/>
          <w:sz w:val="22"/>
          <w:szCs w:val="22"/>
        </w:rPr>
        <w:t>COLASTICO</w:t>
      </w:r>
    </w:p>
    <w:p w:rsidR="005B4FF7" w:rsidRPr="00875150" w:rsidRDefault="005B4FF7" w:rsidP="005B4FF7">
      <w:pPr>
        <w:ind w:left="10" w:right="183" w:hanging="10"/>
        <w:jc w:val="right"/>
        <w:rPr>
          <w:rFonts w:eastAsia="Calibri"/>
          <w:b/>
          <w:color w:val="000000"/>
          <w:sz w:val="22"/>
          <w:szCs w:val="22"/>
        </w:rPr>
      </w:pPr>
      <w:r w:rsidRPr="00875150">
        <w:rPr>
          <w:rFonts w:eastAsia="Calibri"/>
          <w:b/>
          <w:color w:val="000000"/>
          <w:sz w:val="22"/>
          <w:szCs w:val="22"/>
        </w:rPr>
        <w:t>dott. Andrea CODISPOTI</w:t>
      </w:r>
    </w:p>
    <w:p w:rsidR="00772266" w:rsidRDefault="005B4FF7" w:rsidP="00743A72">
      <w:pPr>
        <w:ind w:left="10" w:right="183" w:hanging="10"/>
        <w:jc w:val="right"/>
      </w:pPr>
      <w:r w:rsidRPr="0046493C">
        <w:rPr>
          <w:rFonts w:ascii="Calibri" w:eastAsia="Calibri" w:hAnsi="Calibri" w:cs="Calibri"/>
          <w:bCs/>
          <w:i/>
          <w:iCs/>
          <w:color w:val="000000"/>
          <w:sz w:val="18"/>
          <w:szCs w:val="18"/>
        </w:rPr>
        <w:t xml:space="preserve">(firma autografa sostituita a mezzo stampa ex art.3 c.2 </w:t>
      </w:r>
      <w:proofErr w:type="spellStart"/>
      <w:proofErr w:type="gramStart"/>
      <w:r w:rsidRPr="0046493C">
        <w:rPr>
          <w:rFonts w:ascii="Calibri" w:eastAsia="Calibri" w:hAnsi="Calibri" w:cs="Calibri"/>
          <w:bCs/>
          <w:i/>
          <w:iCs/>
          <w:color w:val="000000"/>
          <w:sz w:val="18"/>
          <w:szCs w:val="18"/>
        </w:rPr>
        <w:t>D.Lgs</w:t>
      </w:r>
      <w:proofErr w:type="gramEnd"/>
      <w:r w:rsidRPr="0046493C">
        <w:rPr>
          <w:rFonts w:ascii="Calibri" w:eastAsia="Calibri" w:hAnsi="Calibri" w:cs="Calibri"/>
          <w:bCs/>
          <w:i/>
          <w:iCs/>
          <w:color w:val="000000"/>
          <w:sz w:val="18"/>
          <w:szCs w:val="18"/>
        </w:rPr>
        <w:t>.</w:t>
      </w:r>
      <w:proofErr w:type="spellEnd"/>
      <w:r w:rsidRPr="0046493C">
        <w:rPr>
          <w:rFonts w:ascii="Calibri" w:eastAsia="Calibri" w:hAnsi="Calibri" w:cs="Calibri"/>
          <w:bCs/>
          <w:i/>
          <w:iCs/>
          <w:color w:val="000000"/>
          <w:sz w:val="18"/>
          <w:szCs w:val="18"/>
        </w:rPr>
        <w:t xml:space="preserve"> 39/93)</w:t>
      </w:r>
      <w:bookmarkStart w:id="1" w:name="_GoBack"/>
      <w:bookmarkEnd w:id="1"/>
    </w:p>
    <w:p w:rsidR="00772266" w:rsidRDefault="00772266" w:rsidP="00772266">
      <w:pPr>
        <w:jc w:val="both"/>
      </w:pPr>
    </w:p>
    <w:p w:rsidR="00772266" w:rsidRDefault="00772266" w:rsidP="00772266">
      <w:pPr>
        <w:jc w:val="both"/>
      </w:pPr>
    </w:p>
    <w:p w:rsidR="00772266" w:rsidRDefault="00772266" w:rsidP="00772266">
      <w:pPr>
        <w:jc w:val="both"/>
      </w:pPr>
    </w:p>
    <w:bookmarkEnd w:id="0"/>
    <w:p w:rsidR="00772266" w:rsidRPr="0027310E" w:rsidRDefault="00772266" w:rsidP="00772266">
      <w:pPr>
        <w:jc w:val="both"/>
      </w:pPr>
    </w:p>
    <w:sectPr w:rsidR="00772266" w:rsidRPr="0027310E" w:rsidSect="00836C17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770E" w:rsidRDefault="006C770E" w:rsidP="00B100ED">
      <w:r>
        <w:separator/>
      </w:r>
    </w:p>
  </w:endnote>
  <w:endnote w:type="continuationSeparator" w:id="0">
    <w:p w:rsidR="006C770E" w:rsidRDefault="006C770E" w:rsidP="00B10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0033" w:rsidRDefault="00F30033">
    <w:pPr>
      <w:pStyle w:val="Pidipagina"/>
    </w:pPr>
    <w:r>
      <w:rPr>
        <w:noProof/>
      </w:rPr>
      <mc:AlternateContent>
        <mc:Choice Requires="wps">
          <w:drawing>
            <wp:inline distT="0" distB="0" distL="0" distR="0" wp14:anchorId="6680F6AB" wp14:editId="7C83E106">
              <wp:extent cx="304800" cy="304800"/>
              <wp:effectExtent l="0" t="0" r="0" b="0"/>
              <wp:docPr id="11" name="AutoShape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57824285" id="AutoShape 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oDlK/rACAAC4BQAADgAAAAAAAAAA&#10;AAAAAAAuAgAAZHJzL2Uyb0RvYy54bWxQSwECLQAUAAYACAAAACEATKDpLNgAAAADAQAADwAAAAAA&#10;AAAAAAAAAAAKBQAAZHJzL2Rvd25yZXYueG1sUEsFBgAAAAAEAAQA8wAAAA8GAAAAAA==&#10;" filled="f" stroked="f">
              <o:lock v:ext="edit" aspectratio="t"/>
              <w10:anchorlock/>
            </v:rect>
          </w:pict>
        </mc:Fallback>
      </mc:AlternateContent>
    </w:r>
    <w:r>
      <w:rPr>
        <w:noProof/>
      </w:rPr>
      <w:drawing>
        <wp:inline distT="0" distB="0" distL="0" distR="0" wp14:anchorId="05ECD29A" wp14:editId="75FF17D7">
          <wp:extent cx="4727007" cy="248261"/>
          <wp:effectExtent l="0" t="0" r="0" b="0"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7007" cy="24826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2E6C2F">
      <w:rPr>
        <w:noProof/>
      </w:rPr>
      <w:drawing>
        <wp:inline distT="0" distB="0" distL="0" distR="0" wp14:anchorId="6F3372CF" wp14:editId="241AF568">
          <wp:extent cx="575945" cy="262982"/>
          <wp:effectExtent l="0" t="0" r="0" b="3810"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729" cy="27155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inline distT="0" distB="0" distL="0" distR="0" wp14:anchorId="1289E5BA" wp14:editId="0BBB13A1">
              <wp:extent cx="304800" cy="304800"/>
              <wp:effectExtent l="0" t="0" r="0" b="0"/>
              <wp:docPr id="10" name="AutoShap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392605E" id="AutoShape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hAxqb7ACAAC4BQAADgAAAAAAAAAA&#10;AAAAAAAuAgAAZHJzL2Uyb0RvYy54bWxQSwECLQAUAAYACAAAACEATKDpLNgAAAADAQAADwAAAAAA&#10;AAAAAAAAAAAKBQAAZHJzL2Rvd25yZXYueG1sUEsFBgAAAAAEAAQA8wAAAA8GAAAAAA==&#10;" filled="f" stroked="f">
              <o:lock v:ext="edit" aspectratio="t"/>
              <w10:anchorlock/>
            </v:rect>
          </w:pict>
        </mc:Fallback>
      </mc:AlternateContent>
    </w: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770E" w:rsidRDefault="006C770E" w:rsidP="00B100ED">
      <w:r>
        <w:separator/>
      </w:r>
    </w:p>
  </w:footnote>
  <w:footnote w:type="continuationSeparator" w:id="0">
    <w:p w:rsidR="006C770E" w:rsidRDefault="006C770E" w:rsidP="00B100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5834" w:rsidRDefault="00273F66" w:rsidP="00E346EA">
    <w:pPr>
      <w:jc w:val="right"/>
      <w:rPr>
        <w:b/>
        <w:sz w:val="16"/>
        <w:szCs w:val="16"/>
      </w:rPr>
    </w:pPr>
    <w:r>
      <w:rPr>
        <w:b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1A5A9A04" wp14:editId="7B295765">
          <wp:simplePos x="0" y="0"/>
          <wp:positionH relativeFrom="margin">
            <wp:posOffset>2442210</wp:posOffset>
          </wp:positionH>
          <wp:positionV relativeFrom="paragraph">
            <wp:posOffset>-201930</wp:posOffset>
          </wp:positionV>
          <wp:extent cx="947635" cy="962949"/>
          <wp:effectExtent l="0" t="0" r="5080" b="8890"/>
          <wp:wrapNone/>
          <wp:docPr id="2042673905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2673905" name="Immagine 204267390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7919" cy="9632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E4CC4">
      <w:rPr>
        <w:rFonts w:ascii="Calibri" w:eastAsia="Calibri" w:hAnsi="Calibri"/>
        <w:noProof/>
        <w:sz w:val="22"/>
        <w:szCs w:val="22"/>
      </w:rPr>
      <w:drawing>
        <wp:anchor distT="0" distB="0" distL="114300" distR="114300" simplePos="0" relativeHeight="251663360" behindDoc="0" locked="0" layoutInCell="1" allowOverlap="1" wp14:anchorId="2C2D5084" wp14:editId="1C2B5B28">
          <wp:simplePos x="0" y="0"/>
          <wp:positionH relativeFrom="column">
            <wp:posOffset>5366385</wp:posOffset>
          </wp:positionH>
          <wp:positionV relativeFrom="paragraph">
            <wp:posOffset>-78105</wp:posOffset>
          </wp:positionV>
          <wp:extent cx="633730" cy="690880"/>
          <wp:effectExtent l="0" t="0" r="0" b="0"/>
          <wp:wrapTopAndBottom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730" cy="690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A36C3">
      <w:rPr>
        <w:noProof/>
        <w:sz w:val="16"/>
        <w:szCs w:val="16"/>
      </w:rPr>
      <w:drawing>
        <wp:anchor distT="0" distB="0" distL="114300" distR="114300" simplePos="0" relativeHeight="251662336" behindDoc="0" locked="0" layoutInCell="1" allowOverlap="1" wp14:anchorId="34FEC08A" wp14:editId="2BF57AD3">
          <wp:simplePos x="0" y="0"/>
          <wp:positionH relativeFrom="column">
            <wp:posOffset>4261485</wp:posOffset>
          </wp:positionH>
          <wp:positionV relativeFrom="paragraph">
            <wp:posOffset>-28575</wp:posOffset>
          </wp:positionV>
          <wp:extent cx="918845" cy="697230"/>
          <wp:effectExtent l="0" t="0" r="0" b="762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8845" cy="697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765D3">
      <w:rPr>
        <w:noProof/>
        <w:sz w:val="16"/>
        <w:szCs w:val="16"/>
      </w:rPr>
      <w:drawing>
        <wp:anchor distT="0" distB="0" distL="114300" distR="114300" simplePos="0" relativeHeight="251660288" behindDoc="0" locked="0" layoutInCell="1" allowOverlap="1" wp14:anchorId="7E8B3044" wp14:editId="6CA73FFE">
          <wp:simplePos x="0" y="0"/>
          <wp:positionH relativeFrom="column">
            <wp:posOffset>1832610</wp:posOffset>
          </wp:positionH>
          <wp:positionV relativeFrom="paragraph">
            <wp:posOffset>-40005</wp:posOffset>
          </wp:positionV>
          <wp:extent cx="525145" cy="728980"/>
          <wp:effectExtent l="0" t="0" r="8255" b="0"/>
          <wp:wrapNone/>
          <wp:docPr id="13" name="Immagine 13" descr="https://tse1.mm.bing.net/th?id=OIP.M53d19bbd8f26abc4f07dba3241b3c9aao0&amp;w=173&amp;h=209&amp;c=7&amp;rs=1&amp;qlt=90&amp;pid=3.1&amp;rm=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 descr="https://tse1.mm.bing.net/th?id=OIP.M53d19bbd8f26abc4f07dba3241b3c9aao0&amp;w=173&amp;h=209&amp;c=7&amp;rs=1&amp;qlt=90&amp;pid=3.1&amp;rm=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5145" cy="728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5F3A">
      <w:rPr>
        <w:noProof/>
      </w:rPr>
      <w:drawing>
        <wp:anchor distT="0" distB="0" distL="114300" distR="114300" simplePos="0" relativeHeight="251659264" behindDoc="0" locked="0" layoutInCell="1" allowOverlap="1" wp14:anchorId="6B8F8D39" wp14:editId="271990F5">
          <wp:simplePos x="0" y="0"/>
          <wp:positionH relativeFrom="column">
            <wp:posOffset>51436</wp:posOffset>
          </wp:positionH>
          <wp:positionV relativeFrom="paragraph">
            <wp:posOffset>7620</wp:posOffset>
          </wp:positionV>
          <wp:extent cx="1619250" cy="661035"/>
          <wp:effectExtent l="0" t="0" r="0" b="5715"/>
          <wp:wrapNone/>
          <wp:docPr id="15" name="Immagine 15" descr="https://www.omnicomprensivocsangelo.edu.it/wp-content/uploads/Logo-MI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7" descr="https://www.omnicomprensivocsangelo.edu.it/wp-content/uploads/Logo-MIM.pn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661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E346EA">
      <w:rPr>
        <w:b/>
        <w:noProof/>
        <w:sz w:val="16"/>
        <w:szCs w:val="16"/>
      </w:rPr>
      <w:drawing>
        <wp:anchor distT="0" distB="0" distL="114300" distR="114300" simplePos="0" relativeHeight="251661312" behindDoc="0" locked="0" layoutInCell="1" allowOverlap="1" wp14:anchorId="1686307C" wp14:editId="70B0EC03">
          <wp:simplePos x="0" y="0"/>
          <wp:positionH relativeFrom="column">
            <wp:posOffset>3509010</wp:posOffset>
          </wp:positionH>
          <wp:positionV relativeFrom="paragraph">
            <wp:posOffset>-1905</wp:posOffset>
          </wp:positionV>
          <wp:extent cx="751205" cy="728980"/>
          <wp:effectExtent l="0" t="0" r="0" b="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0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205" cy="728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346EA" w:rsidRDefault="00E346EA" w:rsidP="00E346EA">
    <w:pPr>
      <w:jc w:val="center"/>
      <w:rPr>
        <w:sz w:val="28"/>
        <w:szCs w:val="28"/>
      </w:rPr>
    </w:pPr>
    <w:r>
      <w:rPr>
        <w:sz w:val="28"/>
        <w:szCs w:val="28"/>
      </w:rPr>
      <w:t>ISTITUTO COMPRENSIVO CASALI DEL MANCO PIETRAFITTA</w:t>
    </w:r>
  </w:p>
  <w:p w:rsidR="00E346EA" w:rsidRDefault="00E346EA" w:rsidP="00E346EA">
    <w:pPr>
      <w:tabs>
        <w:tab w:val="left" w:pos="450"/>
        <w:tab w:val="center" w:pos="4819"/>
      </w:tabs>
      <w:jc w:val="center"/>
      <w:rPr>
        <w:sz w:val="22"/>
        <w:szCs w:val="22"/>
        <w:u w:val="single"/>
      </w:rPr>
    </w:pPr>
    <w:r>
      <w:rPr>
        <w:color w:val="3F3F3F"/>
        <w:w w:val="105"/>
        <w:sz w:val="18"/>
        <w:szCs w:val="18"/>
      </w:rPr>
      <w:t>Via Roma, 49</w:t>
    </w:r>
    <w:r>
      <w:rPr>
        <w:color w:val="3F3F3F"/>
        <w:spacing w:val="32"/>
        <w:w w:val="105"/>
        <w:sz w:val="18"/>
        <w:szCs w:val="18"/>
      </w:rPr>
      <w:t xml:space="preserve"> </w:t>
    </w:r>
    <w:r>
      <w:rPr>
        <w:color w:val="3F3F3F"/>
        <w:w w:val="105"/>
        <w:sz w:val="18"/>
        <w:szCs w:val="18"/>
      </w:rPr>
      <w:t>-</w:t>
    </w:r>
    <w:r>
      <w:rPr>
        <w:color w:val="3F3F3F"/>
        <w:spacing w:val="26"/>
        <w:w w:val="105"/>
        <w:sz w:val="18"/>
        <w:szCs w:val="18"/>
      </w:rPr>
      <w:t xml:space="preserve"> </w:t>
    </w:r>
    <w:r>
      <w:rPr>
        <w:color w:val="2F2D2D"/>
        <w:w w:val="105"/>
        <w:sz w:val="18"/>
        <w:szCs w:val="18"/>
      </w:rPr>
      <w:t>87059</w:t>
    </w:r>
    <w:r>
      <w:rPr>
        <w:color w:val="2F2D2D"/>
        <w:spacing w:val="-8"/>
        <w:w w:val="105"/>
        <w:sz w:val="18"/>
        <w:szCs w:val="18"/>
      </w:rPr>
      <w:t xml:space="preserve"> </w:t>
    </w:r>
    <w:r>
      <w:rPr>
        <w:color w:val="3F3F3F"/>
        <w:w w:val="105"/>
        <w:sz w:val="18"/>
        <w:szCs w:val="18"/>
      </w:rPr>
      <w:t>CASALI</w:t>
    </w:r>
    <w:r>
      <w:rPr>
        <w:color w:val="3F3F3F"/>
        <w:spacing w:val="10"/>
        <w:w w:val="105"/>
        <w:sz w:val="18"/>
        <w:szCs w:val="18"/>
      </w:rPr>
      <w:t xml:space="preserve"> </w:t>
    </w:r>
    <w:r>
      <w:rPr>
        <w:color w:val="1C1C1C"/>
        <w:spacing w:val="7"/>
        <w:w w:val="105"/>
        <w:sz w:val="18"/>
        <w:szCs w:val="18"/>
      </w:rPr>
      <w:t>D</w:t>
    </w:r>
    <w:r>
      <w:rPr>
        <w:color w:val="3F3F3F"/>
        <w:w w:val="105"/>
        <w:sz w:val="18"/>
        <w:szCs w:val="18"/>
      </w:rPr>
      <w:t>EL</w:t>
    </w:r>
    <w:r>
      <w:rPr>
        <w:color w:val="3F3F3F"/>
        <w:spacing w:val="-5"/>
        <w:w w:val="105"/>
        <w:sz w:val="18"/>
        <w:szCs w:val="18"/>
      </w:rPr>
      <w:t xml:space="preserve"> </w:t>
    </w:r>
    <w:r>
      <w:rPr>
        <w:color w:val="3F3F3F"/>
        <w:w w:val="105"/>
        <w:sz w:val="18"/>
        <w:szCs w:val="18"/>
      </w:rPr>
      <w:t>MANCO</w:t>
    </w:r>
    <w:r>
      <w:rPr>
        <w:color w:val="3F3F3F"/>
        <w:spacing w:val="7"/>
        <w:w w:val="105"/>
        <w:sz w:val="18"/>
        <w:szCs w:val="18"/>
      </w:rPr>
      <w:t xml:space="preserve"> </w:t>
    </w:r>
    <w:r>
      <w:rPr>
        <w:color w:val="4F4F4F"/>
        <w:w w:val="105"/>
        <w:sz w:val="18"/>
        <w:szCs w:val="18"/>
      </w:rPr>
      <w:t>(CS)</w:t>
    </w:r>
  </w:p>
  <w:p w:rsidR="00E346EA" w:rsidRDefault="003D4F83" w:rsidP="00E346EA">
    <w:pPr>
      <w:spacing w:before="16" w:line="247" w:lineRule="auto"/>
      <w:ind w:right="-143"/>
      <w:jc w:val="center"/>
      <w:rPr>
        <w:color w:val="2F2D2D"/>
        <w:w w:val="103"/>
        <w:sz w:val="18"/>
        <w:szCs w:val="18"/>
      </w:rPr>
    </w:pPr>
    <w:r>
      <w:rPr>
        <w:color w:val="3F3F3F"/>
        <w:w w:val="105"/>
        <w:sz w:val="18"/>
        <w:szCs w:val="18"/>
      </w:rPr>
      <w:t xml:space="preserve">CSIC85400E - </w:t>
    </w:r>
    <w:r w:rsidR="00E346EA">
      <w:rPr>
        <w:color w:val="3F3F3F"/>
        <w:w w:val="105"/>
        <w:sz w:val="18"/>
        <w:szCs w:val="18"/>
      </w:rPr>
      <w:t>C</w:t>
    </w:r>
    <w:r w:rsidR="00984E50">
      <w:rPr>
        <w:color w:val="3F3F3F"/>
        <w:w w:val="105"/>
        <w:sz w:val="18"/>
        <w:szCs w:val="18"/>
      </w:rPr>
      <w:t>F</w:t>
    </w:r>
    <w:r>
      <w:rPr>
        <w:color w:val="1C1C1C"/>
        <w:spacing w:val="9"/>
        <w:w w:val="105"/>
        <w:sz w:val="18"/>
        <w:szCs w:val="18"/>
      </w:rPr>
      <w:t>.</w:t>
    </w:r>
    <w:r w:rsidR="00E346EA">
      <w:rPr>
        <w:color w:val="2F2D2D"/>
        <w:spacing w:val="-22"/>
        <w:w w:val="105"/>
        <w:sz w:val="18"/>
        <w:szCs w:val="18"/>
      </w:rPr>
      <w:t xml:space="preserve"> </w:t>
    </w:r>
    <w:r w:rsidR="00E346EA">
      <w:rPr>
        <w:color w:val="2F2D2D"/>
        <w:w w:val="105"/>
        <w:sz w:val="18"/>
        <w:szCs w:val="18"/>
      </w:rPr>
      <w:t>80011710789</w:t>
    </w:r>
    <w:r w:rsidR="00E346EA">
      <w:rPr>
        <w:color w:val="2F2D2D"/>
        <w:w w:val="103"/>
        <w:sz w:val="18"/>
        <w:szCs w:val="18"/>
      </w:rPr>
      <w:t xml:space="preserve"> - Codice Univoco Fatturazione Elettronica UFRUNG</w:t>
    </w:r>
  </w:p>
  <w:p w:rsidR="00E346EA" w:rsidRDefault="006C770E" w:rsidP="00E346EA">
    <w:pPr>
      <w:spacing w:before="7"/>
      <w:ind w:left="249"/>
      <w:jc w:val="center"/>
      <w:rPr>
        <w:color w:val="1C1C1C"/>
        <w:spacing w:val="5"/>
        <w:sz w:val="20"/>
        <w:szCs w:val="20"/>
        <w:lang w:val="en-US"/>
      </w:rPr>
    </w:pPr>
    <w:hyperlink r:id="rId7" w:history="1">
      <w:r w:rsidR="00E346EA">
        <w:rPr>
          <w:rStyle w:val="Collegamentoipertestuale"/>
          <w:sz w:val="20"/>
          <w:szCs w:val="20"/>
          <w:lang w:val="en-US"/>
        </w:rPr>
        <w:t>c</w:t>
      </w:r>
      <w:r w:rsidR="00E346EA">
        <w:rPr>
          <w:rStyle w:val="Collegamentoipertestuale"/>
          <w:spacing w:val="8"/>
          <w:sz w:val="20"/>
          <w:szCs w:val="20"/>
          <w:lang w:val="en-US"/>
        </w:rPr>
        <w:t>s</w:t>
      </w:r>
      <w:r w:rsidR="00E346EA">
        <w:rPr>
          <w:rStyle w:val="Collegamentoipertestuale"/>
          <w:sz w:val="20"/>
          <w:szCs w:val="20"/>
          <w:lang w:val="en-US"/>
        </w:rPr>
        <w:t>ic8</w:t>
      </w:r>
      <w:r w:rsidR="00E346EA">
        <w:rPr>
          <w:rStyle w:val="Collegamentoipertestuale"/>
          <w:spacing w:val="-29"/>
          <w:sz w:val="20"/>
          <w:szCs w:val="20"/>
          <w:lang w:val="en-US"/>
        </w:rPr>
        <w:t xml:space="preserve"> </w:t>
      </w:r>
      <w:r w:rsidR="00E346EA">
        <w:rPr>
          <w:rStyle w:val="Collegamentoipertestuale"/>
          <w:sz w:val="20"/>
          <w:szCs w:val="20"/>
          <w:lang w:val="en-US"/>
        </w:rPr>
        <w:t>5400e</w:t>
      </w:r>
      <w:r w:rsidR="00E346EA">
        <w:rPr>
          <w:rStyle w:val="Collegamentoipertestuale"/>
          <w:spacing w:val="3"/>
          <w:sz w:val="20"/>
          <w:szCs w:val="20"/>
          <w:lang w:val="en-US"/>
        </w:rPr>
        <w:t>@</w:t>
      </w:r>
      <w:r w:rsidR="00E346EA">
        <w:rPr>
          <w:rStyle w:val="Collegamentoipertestuale"/>
          <w:sz w:val="20"/>
          <w:szCs w:val="20"/>
          <w:lang w:val="en-US"/>
        </w:rPr>
        <w:t>istru</w:t>
      </w:r>
      <w:r w:rsidR="00E346EA">
        <w:rPr>
          <w:rStyle w:val="Collegamentoipertestuale"/>
          <w:spacing w:val="5"/>
          <w:sz w:val="20"/>
          <w:szCs w:val="20"/>
          <w:lang w:val="en-US"/>
        </w:rPr>
        <w:t>z</w:t>
      </w:r>
      <w:r w:rsidR="00E346EA">
        <w:rPr>
          <w:rStyle w:val="Collegamentoipertestuale"/>
          <w:sz w:val="20"/>
          <w:szCs w:val="20"/>
          <w:lang w:val="en-US"/>
        </w:rPr>
        <w:t>i</w:t>
      </w:r>
      <w:r w:rsidR="00E346EA">
        <w:rPr>
          <w:rStyle w:val="Collegamentoipertestuale"/>
          <w:spacing w:val="12"/>
          <w:sz w:val="20"/>
          <w:szCs w:val="20"/>
          <w:lang w:val="en-US"/>
        </w:rPr>
        <w:t>o</w:t>
      </w:r>
      <w:r w:rsidR="00E346EA">
        <w:rPr>
          <w:rStyle w:val="Collegamentoipertestuale"/>
          <w:spacing w:val="7"/>
          <w:sz w:val="20"/>
          <w:szCs w:val="20"/>
          <w:lang w:val="en-US"/>
        </w:rPr>
        <w:t>n</w:t>
      </w:r>
      <w:r w:rsidR="00E346EA">
        <w:rPr>
          <w:rStyle w:val="Collegamentoipertestuale"/>
          <w:sz w:val="20"/>
          <w:szCs w:val="20"/>
          <w:lang w:val="en-US"/>
        </w:rPr>
        <w:t>e.</w:t>
      </w:r>
      <w:r w:rsidR="00E346EA">
        <w:rPr>
          <w:rStyle w:val="Collegamentoipertestuale"/>
          <w:spacing w:val="11"/>
          <w:sz w:val="20"/>
          <w:szCs w:val="20"/>
          <w:lang w:val="en-US"/>
        </w:rPr>
        <w:t>i</w:t>
      </w:r>
      <w:r w:rsidR="00E346EA">
        <w:rPr>
          <w:rStyle w:val="Collegamentoipertestuale"/>
          <w:sz w:val="20"/>
          <w:szCs w:val="20"/>
          <w:lang w:val="en-US"/>
        </w:rPr>
        <w:t>t</w:t>
      </w:r>
    </w:hyperlink>
    <w:r w:rsidR="00E346EA">
      <w:rPr>
        <w:sz w:val="20"/>
        <w:szCs w:val="20"/>
        <w:lang w:val="en-US"/>
      </w:rPr>
      <w:t xml:space="preserve"> - </w:t>
    </w:r>
    <w:r w:rsidR="00E346EA">
      <w:rPr>
        <w:color w:val="1C1C1C"/>
        <w:spacing w:val="5"/>
        <w:sz w:val="20"/>
        <w:szCs w:val="20"/>
        <w:lang w:val="en-US"/>
      </w:rPr>
      <w:t>csic85400e@pec.istruzione.it</w:t>
    </w:r>
  </w:p>
  <w:p w:rsidR="00E346EA" w:rsidRDefault="00E346EA" w:rsidP="00E346EA">
    <w:pPr>
      <w:spacing w:line="276" w:lineRule="exact"/>
      <w:ind w:left="127" w:right="230"/>
      <w:jc w:val="center"/>
      <w:rPr>
        <w:rStyle w:val="Collegamentoipertestuale"/>
        <w:spacing w:val="-2"/>
        <w:sz w:val="22"/>
        <w:szCs w:val="22"/>
        <w:lang w:val="en-US"/>
      </w:rPr>
    </w:pPr>
    <w:proofErr w:type="spellStart"/>
    <w:r>
      <w:rPr>
        <w:spacing w:val="-2"/>
        <w:sz w:val="22"/>
        <w:szCs w:val="22"/>
        <w:lang w:val="en-US"/>
      </w:rPr>
      <w:t>sito</w:t>
    </w:r>
    <w:proofErr w:type="spellEnd"/>
    <w:r>
      <w:rPr>
        <w:spacing w:val="-2"/>
        <w:sz w:val="22"/>
        <w:szCs w:val="22"/>
        <w:lang w:val="en-US"/>
      </w:rPr>
      <w:t xml:space="preserve"> web: </w:t>
    </w:r>
    <w:hyperlink r:id="rId8" w:history="1">
      <w:r w:rsidR="00D43A36" w:rsidRPr="00FD6F08">
        <w:rPr>
          <w:rStyle w:val="Collegamentoipertestuale"/>
          <w:spacing w:val="-2"/>
          <w:sz w:val="22"/>
          <w:szCs w:val="22"/>
          <w:lang w:val="en-US"/>
        </w:rPr>
        <w:t>www.iccasali.edu.it</w:t>
      </w:r>
    </w:hyperlink>
  </w:p>
  <w:p w:rsidR="00BB7469" w:rsidRDefault="003D4F83" w:rsidP="002F2312">
    <w:pPr>
      <w:spacing w:before="16" w:line="247" w:lineRule="auto"/>
      <w:ind w:right="-143"/>
      <w:jc w:val="center"/>
      <w:rPr>
        <w:color w:val="2F2D2D"/>
        <w:w w:val="105"/>
        <w:sz w:val="18"/>
        <w:szCs w:val="18"/>
        <w:lang w:val="en-US"/>
      </w:rPr>
    </w:pPr>
    <w:r>
      <w:rPr>
        <w:color w:val="2F2D2D"/>
        <w:w w:val="105"/>
        <w:sz w:val="18"/>
        <w:szCs w:val="18"/>
        <w:lang w:val="en-US"/>
      </w:rPr>
      <w:t>Tel.0984</w:t>
    </w:r>
    <w:r>
      <w:rPr>
        <w:color w:val="757575"/>
        <w:spacing w:val="-5"/>
        <w:w w:val="105"/>
        <w:sz w:val="18"/>
        <w:szCs w:val="18"/>
        <w:lang w:val="en-US"/>
      </w:rPr>
      <w:t>/</w:t>
    </w:r>
    <w:r>
      <w:rPr>
        <w:color w:val="2F2D2D"/>
        <w:w w:val="105"/>
        <w:sz w:val="18"/>
        <w:szCs w:val="18"/>
        <w:lang w:val="en-US"/>
      </w:rPr>
      <w:t>435111</w:t>
    </w:r>
  </w:p>
  <w:p w:rsidR="00743A72" w:rsidRDefault="00743A72" w:rsidP="00743A72">
    <w:r>
      <w:t>MODELLO 3</w:t>
    </w:r>
  </w:p>
  <w:p w:rsidR="00743A72" w:rsidRDefault="00743A72" w:rsidP="00743A72">
    <w:pPr>
      <w:rPr>
        <w:b/>
      </w:rPr>
    </w:pPr>
    <w:r w:rsidRPr="00294CAC">
      <w:t xml:space="preserve">(da duplicare per ogni sequenza oraria prevista)                              </w:t>
    </w:r>
    <w:r>
      <w:rPr>
        <w:b/>
      </w:rPr>
      <w:t xml:space="preserve">                                      </w:t>
    </w:r>
  </w:p>
  <w:p w:rsidR="00743A72" w:rsidRPr="00E346EA" w:rsidRDefault="00743A72" w:rsidP="00743A72">
    <w:pPr>
      <w:spacing w:before="16" w:line="247" w:lineRule="auto"/>
      <w:ind w:right="-143"/>
      <w:rPr>
        <w:rFonts w:ascii="Tahoma" w:hAnsi="Tahoma" w:cs="Tahoma"/>
        <w:color w:val="0563C1"/>
        <w:sz w:val="20"/>
        <w:szCs w:val="20"/>
        <w:u w:val="single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931E8"/>
    <w:multiLevelType w:val="multilevel"/>
    <w:tmpl w:val="7FFC6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69D3704"/>
    <w:multiLevelType w:val="hybridMultilevel"/>
    <w:tmpl w:val="C4C41E2A"/>
    <w:lvl w:ilvl="0" w:tplc="BCE2B0F6">
      <w:start w:val="1"/>
      <w:numFmt w:val="bullet"/>
      <w:lvlText w:val=""/>
      <w:lvlJc w:val="left"/>
      <w:pPr>
        <w:ind w:left="7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7C52E48A">
      <w:start w:val="1"/>
      <w:numFmt w:val="bullet"/>
      <w:lvlText w:val="o"/>
      <w:lvlJc w:val="left"/>
      <w:pPr>
        <w:ind w:left="14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141243E4">
      <w:start w:val="1"/>
      <w:numFmt w:val="bullet"/>
      <w:lvlText w:val="▪"/>
      <w:lvlJc w:val="left"/>
      <w:pPr>
        <w:ind w:left="21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F2A0656E">
      <w:start w:val="1"/>
      <w:numFmt w:val="bullet"/>
      <w:lvlText w:val="•"/>
      <w:lvlJc w:val="left"/>
      <w:pPr>
        <w:ind w:left="28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CDF02EB0">
      <w:start w:val="1"/>
      <w:numFmt w:val="bullet"/>
      <w:lvlText w:val="o"/>
      <w:lvlJc w:val="left"/>
      <w:pPr>
        <w:ind w:left="36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6CEAC402">
      <w:start w:val="1"/>
      <w:numFmt w:val="bullet"/>
      <w:lvlText w:val="▪"/>
      <w:lvlJc w:val="left"/>
      <w:pPr>
        <w:ind w:left="43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235A7966">
      <w:start w:val="1"/>
      <w:numFmt w:val="bullet"/>
      <w:lvlText w:val="•"/>
      <w:lvlJc w:val="left"/>
      <w:pPr>
        <w:ind w:left="50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E43A0088">
      <w:start w:val="1"/>
      <w:numFmt w:val="bullet"/>
      <w:lvlText w:val="o"/>
      <w:lvlJc w:val="left"/>
      <w:pPr>
        <w:ind w:left="57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B62C3204">
      <w:start w:val="1"/>
      <w:numFmt w:val="bullet"/>
      <w:lvlText w:val="▪"/>
      <w:lvlJc w:val="left"/>
      <w:pPr>
        <w:ind w:left="64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258178CA"/>
    <w:multiLevelType w:val="hybridMultilevel"/>
    <w:tmpl w:val="5C7C6014"/>
    <w:lvl w:ilvl="0" w:tplc="571AFB2C">
      <w:numFmt w:val="bullet"/>
      <w:lvlText w:val=""/>
      <w:lvlJc w:val="left"/>
      <w:pPr>
        <w:ind w:left="1126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69FA2034">
      <w:numFmt w:val="bullet"/>
      <w:lvlText w:val="•"/>
      <w:lvlJc w:val="left"/>
      <w:pPr>
        <w:ind w:left="2026" w:hanging="360"/>
      </w:pPr>
      <w:rPr>
        <w:rFonts w:hint="default"/>
        <w:lang w:val="it-IT" w:eastAsia="en-US" w:bidi="ar-SA"/>
      </w:rPr>
    </w:lvl>
    <w:lvl w:ilvl="2" w:tplc="CB8A2450">
      <w:numFmt w:val="bullet"/>
      <w:lvlText w:val="•"/>
      <w:lvlJc w:val="left"/>
      <w:pPr>
        <w:ind w:left="2932" w:hanging="360"/>
      </w:pPr>
      <w:rPr>
        <w:rFonts w:hint="default"/>
        <w:lang w:val="it-IT" w:eastAsia="en-US" w:bidi="ar-SA"/>
      </w:rPr>
    </w:lvl>
    <w:lvl w:ilvl="3" w:tplc="98C2D778">
      <w:numFmt w:val="bullet"/>
      <w:lvlText w:val="•"/>
      <w:lvlJc w:val="left"/>
      <w:pPr>
        <w:ind w:left="3838" w:hanging="360"/>
      </w:pPr>
      <w:rPr>
        <w:rFonts w:hint="default"/>
        <w:lang w:val="it-IT" w:eastAsia="en-US" w:bidi="ar-SA"/>
      </w:rPr>
    </w:lvl>
    <w:lvl w:ilvl="4" w:tplc="ABAC64F4">
      <w:numFmt w:val="bullet"/>
      <w:lvlText w:val="•"/>
      <w:lvlJc w:val="left"/>
      <w:pPr>
        <w:ind w:left="4744" w:hanging="360"/>
      </w:pPr>
      <w:rPr>
        <w:rFonts w:hint="default"/>
        <w:lang w:val="it-IT" w:eastAsia="en-US" w:bidi="ar-SA"/>
      </w:rPr>
    </w:lvl>
    <w:lvl w:ilvl="5" w:tplc="4D984E4C">
      <w:numFmt w:val="bullet"/>
      <w:lvlText w:val="•"/>
      <w:lvlJc w:val="left"/>
      <w:pPr>
        <w:ind w:left="5650" w:hanging="360"/>
      </w:pPr>
      <w:rPr>
        <w:rFonts w:hint="default"/>
        <w:lang w:val="it-IT" w:eastAsia="en-US" w:bidi="ar-SA"/>
      </w:rPr>
    </w:lvl>
    <w:lvl w:ilvl="6" w:tplc="5000A706">
      <w:numFmt w:val="bullet"/>
      <w:lvlText w:val="•"/>
      <w:lvlJc w:val="left"/>
      <w:pPr>
        <w:ind w:left="6556" w:hanging="360"/>
      </w:pPr>
      <w:rPr>
        <w:rFonts w:hint="default"/>
        <w:lang w:val="it-IT" w:eastAsia="en-US" w:bidi="ar-SA"/>
      </w:rPr>
    </w:lvl>
    <w:lvl w:ilvl="7" w:tplc="33DA8C8C">
      <w:numFmt w:val="bullet"/>
      <w:lvlText w:val="•"/>
      <w:lvlJc w:val="left"/>
      <w:pPr>
        <w:ind w:left="7462" w:hanging="360"/>
      </w:pPr>
      <w:rPr>
        <w:rFonts w:hint="default"/>
        <w:lang w:val="it-IT" w:eastAsia="en-US" w:bidi="ar-SA"/>
      </w:rPr>
    </w:lvl>
    <w:lvl w:ilvl="8" w:tplc="6E0AD6BE">
      <w:numFmt w:val="bullet"/>
      <w:lvlText w:val="•"/>
      <w:lvlJc w:val="left"/>
      <w:pPr>
        <w:ind w:left="8368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A4B47D9"/>
    <w:multiLevelType w:val="hybridMultilevel"/>
    <w:tmpl w:val="F9E0A81C"/>
    <w:lvl w:ilvl="0" w:tplc="6FD0105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D24AA7"/>
    <w:multiLevelType w:val="hybridMultilevel"/>
    <w:tmpl w:val="58227B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023CB4"/>
    <w:multiLevelType w:val="hybridMultilevel"/>
    <w:tmpl w:val="FA5E92AA"/>
    <w:lvl w:ilvl="0" w:tplc="0410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6" w15:restartNumberingAfterBreak="0">
    <w:nsid w:val="375623C1"/>
    <w:multiLevelType w:val="hybridMultilevel"/>
    <w:tmpl w:val="BE9CF71E"/>
    <w:lvl w:ilvl="0" w:tplc="BBA89556">
      <w:numFmt w:val="bullet"/>
      <w:lvlText w:val=""/>
      <w:lvlJc w:val="left"/>
      <w:pPr>
        <w:ind w:left="1126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8BDE349A">
      <w:numFmt w:val="bullet"/>
      <w:lvlText w:val="-"/>
      <w:lvlJc w:val="left"/>
      <w:pPr>
        <w:ind w:left="1531" w:hanging="418"/>
      </w:pPr>
      <w:rPr>
        <w:rFonts w:ascii="Times New Roman" w:eastAsia="Times New Roman" w:hAnsi="Times New Roman" w:cs="Times New Roman" w:hint="default"/>
        <w:w w:val="92"/>
        <w:sz w:val="24"/>
        <w:szCs w:val="24"/>
        <w:lang w:val="it-IT" w:eastAsia="en-US" w:bidi="ar-SA"/>
      </w:rPr>
    </w:lvl>
    <w:lvl w:ilvl="2" w:tplc="867A9BB8">
      <w:numFmt w:val="bullet"/>
      <w:lvlText w:val="•"/>
      <w:lvlJc w:val="left"/>
      <w:pPr>
        <w:ind w:left="2500" w:hanging="418"/>
      </w:pPr>
      <w:rPr>
        <w:rFonts w:hint="default"/>
        <w:lang w:val="it-IT" w:eastAsia="en-US" w:bidi="ar-SA"/>
      </w:rPr>
    </w:lvl>
    <w:lvl w:ilvl="3" w:tplc="604CC30A">
      <w:numFmt w:val="bullet"/>
      <w:lvlText w:val="•"/>
      <w:lvlJc w:val="left"/>
      <w:pPr>
        <w:ind w:left="3460" w:hanging="418"/>
      </w:pPr>
      <w:rPr>
        <w:rFonts w:hint="default"/>
        <w:lang w:val="it-IT" w:eastAsia="en-US" w:bidi="ar-SA"/>
      </w:rPr>
    </w:lvl>
    <w:lvl w:ilvl="4" w:tplc="0AFA8EAA">
      <w:numFmt w:val="bullet"/>
      <w:lvlText w:val="•"/>
      <w:lvlJc w:val="left"/>
      <w:pPr>
        <w:ind w:left="4420" w:hanging="418"/>
      </w:pPr>
      <w:rPr>
        <w:rFonts w:hint="default"/>
        <w:lang w:val="it-IT" w:eastAsia="en-US" w:bidi="ar-SA"/>
      </w:rPr>
    </w:lvl>
    <w:lvl w:ilvl="5" w:tplc="7B389770">
      <w:numFmt w:val="bullet"/>
      <w:lvlText w:val="•"/>
      <w:lvlJc w:val="left"/>
      <w:pPr>
        <w:ind w:left="5380" w:hanging="418"/>
      </w:pPr>
      <w:rPr>
        <w:rFonts w:hint="default"/>
        <w:lang w:val="it-IT" w:eastAsia="en-US" w:bidi="ar-SA"/>
      </w:rPr>
    </w:lvl>
    <w:lvl w:ilvl="6" w:tplc="218C3880">
      <w:numFmt w:val="bullet"/>
      <w:lvlText w:val="•"/>
      <w:lvlJc w:val="left"/>
      <w:pPr>
        <w:ind w:left="6340" w:hanging="418"/>
      </w:pPr>
      <w:rPr>
        <w:rFonts w:hint="default"/>
        <w:lang w:val="it-IT" w:eastAsia="en-US" w:bidi="ar-SA"/>
      </w:rPr>
    </w:lvl>
    <w:lvl w:ilvl="7" w:tplc="E1B67F0E">
      <w:numFmt w:val="bullet"/>
      <w:lvlText w:val="•"/>
      <w:lvlJc w:val="left"/>
      <w:pPr>
        <w:ind w:left="7300" w:hanging="418"/>
      </w:pPr>
      <w:rPr>
        <w:rFonts w:hint="default"/>
        <w:lang w:val="it-IT" w:eastAsia="en-US" w:bidi="ar-SA"/>
      </w:rPr>
    </w:lvl>
    <w:lvl w:ilvl="8" w:tplc="A70CFA50">
      <w:numFmt w:val="bullet"/>
      <w:lvlText w:val="•"/>
      <w:lvlJc w:val="left"/>
      <w:pPr>
        <w:ind w:left="8260" w:hanging="418"/>
      </w:pPr>
      <w:rPr>
        <w:rFonts w:hint="default"/>
        <w:lang w:val="it-IT" w:eastAsia="en-US" w:bidi="ar-SA"/>
      </w:rPr>
    </w:lvl>
  </w:abstractNum>
  <w:abstractNum w:abstractNumId="7" w15:restartNumberingAfterBreak="0">
    <w:nsid w:val="3DC312A9"/>
    <w:multiLevelType w:val="hybridMultilevel"/>
    <w:tmpl w:val="1E563864"/>
    <w:lvl w:ilvl="0" w:tplc="AE14DBFC">
      <w:numFmt w:val="bullet"/>
      <w:lvlText w:val=""/>
      <w:lvlJc w:val="left"/>
      <w:pPr>
        <w:ind w:left="821" w:hanging="360"/>
      </w:pPr>
      <w:rPr>
        <w:rFonts w:hint="default"/>
        <w:w w:val="100"/>
        <w:lang w:val="it-IT" w:eastAsia="en-US" w:bidi="ar-SA"/>
      </w:rPr>
    </w:lvl>
    <w:lvl w:ilvl="1" w:tplc="F130742A">
      <w:numFmt w:val="bullet"/>
      <w:lvlText w:val="-"/>
      <w:lvlJc w:val="left"/>
      <w:pPr>
        <w:ind w:left="1553" w:hanging="360"/>
      </w:pPr>
      <w:rPr>
        <w:rFonts w:ascii="Times New Roman" w:eastAsia="Times New Roman" w:hAnsi="Times New Roman" w:cs="Times New Roman" w:hint="default"/>
        <w:w w:val="92"/>
        <w:sz w:val="24"/>
        <w:szCs w:val="24"/>
        <w:lang w:val="it-IT" w:eastAsia="en-US" w:bidi="ar-SA"/>
      </w:rPr>
    </w:lvl>
    <w:lvl w:ilvl="2" w:tplc="EE247A00">
      <w:numFmt w:val="bullet"/>
      <w:lvlText w:val="•"/>
      <w:lvlJc w:val="left"/>
      <w:pPr>
        <w:ind w:left="1560" w:hanging="360"/>
      </w:pPr>
      <w:rPr>
        <w:rFonts w:hint="default"/>
        <w:lang w:val="it-IT" w:eastAsia="en-US" w:bidi="ar-SA"/>
      </w:rPr>
    </w:lvl>
    <w:lvl w:ilvl="3" w:tplc="B89E18E2">
      <w:numFmt w:val="bullet"/>
      <w:lvlText w:val="•"/>
      <w:lvlJc w:val="left"/>
      <w:pPr>
        <w:ind w:left="2637" w:hanging="360"/>
      </w:pPr>
      <w:rPr>
        <w:rFonts w:hint="default"/>
        <w:lang w:val="it-IT" w:eastAsia="en-US" w:bidi="ar-SA"/>
      </w:rPr>
    </w:lvl>
    <w:lvl w:ilvl="4" w:tplc="F8C8D982">
      <w:numFmt w:val="bullet"/>
      <w:lvlText w:val="•"/>
      <w:lvlJc w:val="left"/>
      <w:pPr>
        <w:ind w:left="3715" w:hanging="360"/>
      </w:pPr>
      <w:rPr>
        <w:rFonts w:hint="default"/>
        <w:lang w:val="it-IT" w:eastAsia="en-US" w:bidi="ar-SA"/>
      </w:rPr>
    </w:lvl>
    <w:lvl w:ilvl="5" w:tplc="D584DA98">
      <w:numFmt w:val="bullet"/>
      <w:lvlText w:val="•"/>
      <w:lvlJc w:val="left"/>
      <w:pPr>
        <w:ind w:left="4792" w:hanging="360"/>
      </w:pPr>
      <w:rPr>
        <w:rFonts w:hint="default"/>
        <w:lang w:val="it-IT" w:eastAsia="en-US" w:bidi="ar-SA"/>
      </w:rPr>
    </w:lvl>
    <w:lvl w:ilvl="6" w:tplc="873209D8">
      <w:numFmt w:val="bullet"/>
      <w:lvlText w:val="•"/>
      <w:lvlJc w:val="left"/>
      <w:pPr>
        <w:ind w:left="5870" w:hanging="360"/>
      </w:pPr>
      <w:rPr>
        <w:rFonts w:hint="default"/>
        <w:lang w:val="it-IT" w:eastAsia="en-US" w:bidi="ar-SA"/>
      </w:rPr>
    </w:lvl>
    <w:lvl w:ilvl="7" w:tplc="DE96AEB6">
      <w:numFmt w:val="bullet"/>
      <w:lvlText w:val="•"/>
      <w:lvlJc w:val="left"/>
      <w:pPr>
        <w:ind w:left="6948" w:hanging="360"/>
      </w:pPr>
      <w:rPr>
        <w:rFonts w:hint="default"/>
        <w:lang w:val="it-IT" w:eastAsia="en-US" w:bidi="ar-SA"/>
      </w:rPr>
    </w:lvl>
    <w:lvl w:ilvl="8" w:tplc="0BB6BC54">
      <w:numFmt w:val="bullet"/>
      <w:lvlText w:val="•"/>
      <w:lvlJc w:val="left"/>
      <w:pPr>
        <w:ind w:left="8025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3E0621FD"/>
    <w:multiLevelType w:val="hybridMultilevel"/>
    <w:tmpl w:val="259077E0"/>
    <w:lvl w:ilvl="0" w:tplc="3B64CFD2">
      <w:numFmt w:val="bullet"/>
      <w:lvlText w:val=""/>
      <w:lvlJc w:val="left"/>
      <w:pPr>
        <w:ind w:left="1126" w:hanging="360"/>
      </w:pPr>
      <w:rPr>
        <w:rFonts w:ascii="Symbol" w:eastAsia="Symbol" w:hAnsi="Symbol" w:cs="Symbol" w:hint="default"/>
        <w:w w:val="93"/>
        <w:sz w:val="20"/>
        <w:szCs w:val="20"/>
        <w:lang w:val="it-IT" w:eastAsia="en-US" w:bidi="ar-SA"/>
      </w:rPr>
    </w:lvl>
    <w:lvl w:ilvl="1" w:tplc="335A517E">
      <w:numFmt w:val="bullet"/>
      <w:lvlText w:val="•"/>
      <w:lvlJc w:val="left"/>
      <w:pPr>
        <w:ind w:left="2026" w:hanging="360"/>
      </w:pPr>
      <w:rPr>
        <w:rFonts w:hint="default"/>
        <w:lang w:val="it-IT" w:eastAsia="en-US" w:bidi="ar-SA"/>
      </w:rPr>
    </w:lvl>
    <w:lvl w:ilvl="2" w:tplc="C150C7CA">
      <w:numFmt w:val="bullet"/>
      <w:lvlText w:val="•"/>
      <w:lvlJc w:val="left"/>
      <w:pPr>
        <w:ind w:left="2932" w:hanging="360"/>
      </w:pPr>
      <w:rPr>
        <w:rFonts w:hint="default"/>
        <w:lang w:val="it-IT" w:eastAsia="en-US" w:bidi="ar-SA"/>
      </w:rPr>
    </w:lvl>
    <w:lvl w:ilvl="3" w:tplc="3954AECE">
      <w:numFmt w:val="bullet"/>
      <w:lvlText w:val="•"/>
      <w:lvlJc w:val="left"/>
      <w:pPr>
        <w:ind w:left="3838" w:hanging="360"/>
      </w:pPr>
      <w:rPr>
        <w:rFonts w:hint="default"/>
        <w:lang w:val="it-IT" w:eastAsia="en-US" w:bidi="ar-SA"/>
      </w:rPr>
    </w:lvl>
    <w:lvl w:ilvl="4" w:tplc="9E90960A">
      <w:numFmt w:val="bullet"/>
      <w:lvlText w:val="•"/>
      <w:lvlJc w:val="left"/>
      <w:pPr>
        <w:ind w:left="4744" w:hanging="360"/>
      </w:pPr>
      <w:rPr>
        <w:rFonts w:hint="default"/>
        <w:lang w:val="it-IT" w:eastAsia="en-US" w:bidi="ar-SA"/>
      </w:rPr>
    </w:lvl>
    <w:lvl w:ilvl="5" w:tplc="656EC2C8">
      <w:numFmt w:val="bullet"/>
      <w:lvlText w:val="•"/>
      <w:lvlJc w:val="left"/>
      <w:pPr>
        <w:ind w:left="5650" w:hanging="360"/>
      </w:pPr>
      <w:rPr>
        <w:rFonts w:hint="default"/>
        <w:lang w:val="it-IT" w:eastAsia="en-US" w:bidi="ar-SA"/>
      </w:rPr>
    </w:lvl>
    <w:lvl w:ilvl="6" w:tplc="1E028230">
      <w:numFmt w:val="bullet"/>
      <w:lvlText w:val="•"/>
      <w:lvlJc w:val="left"/>
      <w:pPr>
        <w:ind w:left="6556" w:hanging="360"/>
      </w:pPr>
      <w:rPr>
        <w:rFonts w:hint="default"/>
        <w:lang w:val="it-IT" w:eastAsia="en-US" w:bidi="ar-SA"/>
      </w:rPr>
    </w:lvl>
    <w:lvl w:ilvl="7" w:tplc="FC084172">
      <w:numFmt w:val="bullet"/>
      <w:lvlText w:val="•"/>
      <w:lvlJc w:val="left"/>
      <w:pPr>
        <w:ind w:left="7462" w:hanging="360"/>
      </w:pPr>
      <w:rPr>
        <w:rFonts w:hint="default"/>
        <w:lang w:val="it-IT" w:eastAsia="en-US" w:bidi="ar-SA"/>
      </w:rPr>
    </w:lvl>
    <w:lvl w:ilvl="8" w:tplc="00A64ABA">
      <w:numFmt w:val="bullet"/>
      <w:lvlText w:val="•"/>
      <w:lvlJc w:val="left"/>
      <w:pPr>
        <w:ind w:left="8368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506B5380"/>
    <w:multiLevelType w:val="hybridMultilevel"/>
    <w:tmpl w:val="8C2A954C"/>
    <w:lvl w:ilvl="0" w:tplc="DFD46B0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EA45CA"/>
    <w:multiLevelType w:val="hybridMultilevel"/>
    <w:tmpl w:val="E06E7BE2"/>
    <w:lvl w:ilvl="0" w:tplc="2392F6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5C2E42"/>
    <w:multiLevelType w:val="hybridMultilevel"/>
    <w:tmpl w:val="8F9A7BE8"/>
    <w:lvl w:ilvl="0" w:tplc="20162D3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031549"/>
    <w:multiLevelType w:val="hybridMultilevel"/>
    <w:tmpl w:val="962ED4E0"/>
    <w:lvl w:ilvl="0" w:tplc="4CC2317E">
      <w:start w:val="1"/>
      <w:numFmt w:val="decimal"/>
      <w:lvlText w:val="%1."/>
      <w:lvlJc w:val="left"/>
      <w:pPr>
        <w:ind w:left="465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0A3E63B4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2" w:tplc="66CC195C">
      <w:numFmt w:val="bullet"/>
      <w:lvlText w:val="•"/>
      <w:lvlJc w:val="left"/>
      <w:pPr>
        <w:ind w:left="2317" w:hanging="360"/>
      </w:pPr>
      <w:rPr>
        <w:rFonts w:hint="default"/>
        <w:lang w:val="it-IT" w:eastAsia="en-US" w:bidi="ar-SA"/>
      </w:rPr>
    </w:lvl>
    <w:lvl w:ilvl="3" w:tplc="2C4AA116">
      <w:numFmt w:val="bullet"/>
      <w:lvlText w:val="•"/>
      <w:lvlJc w:val="left"/>
      <w:pPr>
        <w:ind w:left="3245" w:hanging="360"/>
      </w:pPr>
      <w:rPr>
        <w:rFonts w:hint="default"/>
        <w:lang w:val="it-IT" w:eastAsia="en-US" w:bidi="ar-SA"/>
      </w:rPr>
    </w:lvl>
    <w:lvl w:ilvl="4" w:tplc="3ACAD7F4">
      <w:numFmt w:val="bullet"/>
      <w:lvlText w:val="•"/>
      <w:lvlJc w:val="left"/>
      <w:pPr>
        <w:ind w:left="4174" w:hanging="360"/>
      </w:pPr>
      <w:rPr>
        <w:rFonts w:hint="default"/>
        <w:lang w:val="it-IT" w:eastAsia="en-US" w:bidi="ar-SA"/>
      </w:rPr>
    </w:lvl>
    <w:lvl w:ilvl="5" w:tplc="2D1CD2EA">
      <w:numFmt w:val="bullet"/>
      <w:lvlText w:val="•"/>
      <w:lvlJc w:val="left"/>
      <w:pPr>
        <w:ind w:left="5103" w:hanging="360"/>
      </w:pPr>
      <w:rPr>
        <w:rFonts w:hint="default"/>
        <w:lang w:val="it-IT" w:eastAsia="en-US" w:bidi="ar-SA"/>
      </w:rPr>
    </w:lvl>
    <w:lvl w:ilvl="6" w:tplc="10D2A056">
      <w:numFmt w:val="bullet"/>
      <w:lvlText w:val="•"/>
      <w:lvlJc w:val="left"/>
      <w:pPr>
        <w:ind w:left="6031" w:hanging="360"/>
      </w:pPr>
      <w:rPr>
        <w:rFonts w:hint="default"/>
        <w:lang w:val="it-IT" w:eastAsia="en-US" w:bidi="ar-SA"/>
      </w:rPr>
    </w:lvl>
    <w:lvl w:ilvl="7" w:tplc="6994C864">
      <w:numFmt w:val="bullet"/>
      <w:lvlText w:val="•"/>
      <w:lvlJc w:val="left"/>
      <w:pPr>
        <w:ind w:left="6960" w:hanging="360"/>
      </w:pPr>
      <w:rPr>
        <w:rFonts w:hint="default"/>
        <w:lang w:val="it-IT" w:eastAsia="en-US" w:bidi="ar-SA"/>
      </w:rPr>
    </w:lvl>
    <w:lvl w:ilvl="8" w:tplc="3B604A44">
      <w:numFmt w:val="bullet"/>
      <w:lvlText w:val="•"/>
      <w:lvlJc w:val="left"/>
      <w:pPr>
        <w:ind w:left="7889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692159C5"/>
    <w:multiLevelType w:val="multilevel"/>
    <w:tmpl w:val="5484D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D453CE3"/>
    <w:multiLevelType w:val="hybridMultilevel"/>
    <w:tmpl w:val="014AC9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3853EE"/>
    <w:multiLevelType w:val="hybridMultilevel"/>
    <w:tmpl w:val="22BCC9CE"/>
    <w:lvl w:ilvl="0" w:tplc="3DC0475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12"/>
  </w:num>
  <w:num w:numId="4">
    <w:abstractNumId w:val="7"/>
  </w:num>
  <w:num w:numId="5">
    <w:abstractNumId w:val="6"/>
  </w:num>
  <w:num w:numId="6">
    <w:abstractNumId w:val="8"/>
  </w:num>
  <w:num w:numId="7">
    <w:abstractNumId w:val="2"/>
  </w:num>
  <w:num w:numId="8">
    <w:abstractNumId w:val="9"/>
  </w:num>
  <w:num w:numId="9">
    <w:abstractNumId w:val="0"/>
  </w:num>
  <w:num w:numId="10">
    <w:abstractNumId w:val="13"/>
  </w:num>
  <w:num w:numId="11">
    <w:abstractNumId w:val="4"/>
  </w:num>
  <w:num w:numId="12">
    <w:abstractNumId w:val="11"/>
  </w:num>
  <w:num w:numId="13">
    <w:abstractNumId w:val="5"/>
  </w:num>
  <w:num w:numId="14">
    <w:abstractNumId w:val="3"/>
  </w:num>
  <w:num w:numId="15">
    <w:abstractNumId w:val="15"/>
  </w:num>
  <w:num w:numId="16">
    <w:abstractNumId w:val="1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0" w:nlCheck="1" w:checkStyle="0"/>
  <w:activeWritingStyle w:appName="MSWord" w:lang="it-IT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55C"/>
    <w:rsid w:val="00002854"/>
    <w:rsid w:val="00002BAF"/>
    <w:rsid w:val="00003FC8"/>
    <w:rsid w:val="000054DF"/>
    <w:rsid w:val="00005623"/>
    <w:rsid w:val="00007E7A"/>
    <w:rsid w:val="000107CE"/>
    <w:rsid w:val="00010FE1"/>
    <w:rsid w:val="00011F49"/>
    <w:rsid w:val="00012143"/>
    <w:rsid w:val="00012DD1"/>
    <w:rsid w:val="00013682"/>
    <w:rsid w:val="00014ABF"/>
    <w:rsid w:val="000157D3"/>
    <w:rsid w:val="00015982"/>
    <w:rsid w:val="000173E0"/>
    <w:rsid w:val="00017E34"/>
    <w:rsid w:val="00020ABA"/>
    <w:rsid w:val="00021922"/>
    <w:rsid w:val="00023193"/>
    <w:rsid w:val="0002566D"/>
    <w:rsid w:val="00026490"/>
    <w:rsid w:val="0002661D"/>
    <w:rsid w:val="0002697E"/>
    <w:rsid w:val="000273AC"/>
    <w:rsid w:val="00027B18"/>
    <w:rsid w:val="000347D5"/>
    <w:rsid w:val="00035BD6"/>
    <w:rsid w:val="00036D68"/>
    <w:rsid w:val="0004074D"/>
    <w:rsid w:val="00040796"/>
    <w:rsid w:val="000426E2"/>
    <w:rsid w:val="00042F55"/>
    <w:rsid w:val="000432A8"/>
    <w:rsid w:val="00044159"/>
    <w:rsid w:val="0004420D"/>
    <w:rsid w:val="000442CD"/>
    <w:rsid w:val="00045A45"/>
    <w:rsid w:val="00046473"/>
    <w:rsid w:val="00047E3C"/>
    <w:rsid w:val="0005148B"/>
    <w:rsid w:val="00052002"/>
    <w:rsid w:val="000524F1"/>
    <w:rsid w:val="00053A15"/>
    <w:rsid w:val="00053B41"/>
    <w:rsid w:val="00053BDC"/>
    <w:rsid w:val="00054751"/>
    <w:rsid w:val="00057DA8"/>
    <w:rsid w:val="00062377"/>
    <w:rsid w:val="00065B0E"/>
    <w:rsid w:val="00066467"/>
    <w:rsid w:val="00067345"/>
    <w:rsid w:val="00067CF3"/>
    <w:rsid w:val="00071C2D"/>
    <w:rsid w:val="00073751"/>
    <w:rsid w:val="000802FC"/>
    <w:rsid w:val="000804B3"/>
    <w:rsid w:val="00082718"/>
    <w:rsid w:val="00090256"/>
    <w:rsid w:val="000905D4"/>
    <w:rsid w:val="000926DE"/>
    <w:rsid w:val="00092C69"/>
    <w:rsid w:val="00095867"/>
    <w:rsid w:val="00095C3F"/>
    <w:rsid w:val="000964E7"/>
    <w:rsid w:val="000A1384"/>
    <w:rsid w:val="000A1AEF"/>
    <w:rsid w:val="000A78DE"/>
    <w:rsid w:val="000B1C26"/>
    <w:rsid w:val="000B2653"/>
    <w:rsid w:val="000B3BB6"/>
    <w:rsid w:val="000B4BB2"/>
    <w:rsid w:val="000B4CA8"/>
    <w:rsid w:val="000B5405"/>
    <w:rsid w:val="000B56E0"/>
    <w:rsid w:val="000C00EC"/>
    <w:rsid w:val="000C15DA"/>
    <w:rsid w:val="000C1983"/>
    <w:rsid w:val="000C6B13"/>
    <w:rsid w:val="000C6D35"/>
    <w:rsid w:val="000C6ED1"/>
    <w:rsid w:val="000C75B3"/>
    <w:rsid w:val="000C7B8B"/>
    <w:rsid w:val="000D0046"/>
    <w:rsid w:val="000D1146"/>
    <w:rsid w:val="000D33E7"/>
    <w:rsid w:val="000D68F5"/>
    <w:rsid w:val="000E3E4A"/>
    <w:rsid w:val="000E4A33"/>
    <w:rsid w:val="000E51E2"/>
    <w:rsid w:val="000F0C87"/>
    <w:rsid w:val="000F183C"/>
    <w:rsid w:val="000F4782"/>
    <w:rsid w:val="000F51F3"/>
    <w:rsid w:val="000F5BBB"/>
    <w:rsid w:val="000F6387"/>
    <w:rsid w:val="00100A43"/>
    <w:rsid w:val="00103168"/>
    <w:rsid w:val="00103512"/>
    <w:rsid w:val="00105952"/>
    <w:rsid w:val="001060A9"/>
    <w:rsid w:val="001060D7"/>
    <w:rsid w:val="001061B7"/>
    <w:rsid w:val="00121EF5"/>
    <w:rsid w:val="00122860"/>
    <w:rsid w:val="00126016"/>
    <w:rsid w:val="0012688A"/>
    <w:rsid w:val="00131585"/>
    <w:rsid w:val="001328CA"/>
    <w:rsid w:val="00134955"/>
    <w:rsid w:val="00136ED7"/>
    <w:rsid w:val="0013772B"/>
    <w:rsid w:val="0014174C"/>
    <w:rsid w:val="001417FC"/>
    <w:rsid w:val="001438EC"/>
    <w:rsid w:val="00144936"/>
    <w:rsid w:val="00146F68"/>
    <w:rsid w:val="001537F5"/>
    <w:rsid w:val="001541A7"/>
    <w:rsid w:val="001566A9"/>
    <w:rsid w:val="00160E2B"/>
    <w:rsid w:val="00160EF2"/>
    <w:rsid w:val="00162341"/>
    <w:rsid w:val="001628D3"/>
    <w:rsid w:val="00162CFF"/>
    <w:rsid w:val="00163E96"/>
    <w:rsid w:val="001645D5"/>
    <w:rsid w:val="00166300"/>
    <w:rsid w:val="00171645"/>
    <w:rsid w:val="00173845"/>
    <w:rsid w:val="001778F5"/>
    <w:rsid w:val="00177A69"/>
    <w:rsid w:val="00177E08"/>
    <w:rsid w:val="00180B83"/>
    <w:rsid w:val="001813E8"/>
    <w:rsid w:val="00181EB5"/>
    <w:rsid w:val="00182B2E"/>
    <w:rsid w:val="001838B2"/>
    <w:rsid w:val="001850D8"/>
    <w:rsid w:val="0018537A"/>
    <w:rsid w:val="00186D6C"/>
    <w:rsid w:val="0019115D"/>
    <w:rsid w:val="00191FC0"/>
    <w:rsid w:val="00193B48"/>
    <w:rsid w:val="0019476E"/>
    <w:rsid w:val="00194A40"/>
    <w:rsid w:val="00195261"/>
    <w:rsid w:val="0019632C"/>
    <w:rsid w:val="00196EB5"/>
    <w:rsid w:val="001A02FF"/>
    <w:rsid w:val="001A1CA3"/>
    <w:rsid w:val="001A2C52"/>
    <w:rsid w:val="001A4A48"/>
    <w:rsid w:val="001A5755"/>
    <w:rsid w:val="001A5B4D"/>
    <w:rsid w:val="001A7AAD"/>
    <w:rsid w:val="001B32F6"/>
    <w:rsid w:val="001B4724"/>
    <w:rsid w:val="001B684A"/>
    <w:rsid w:val="001B750C"/>
    <w:rsid w:val="001C0209"/>
    <w:rsid w:val="001C02DF"/>
    <w:rsid w:val="001C1FE6"/>
    <w:rsid w:val="001C40AE"/>
    <w:rsid w:val="001C5A7A"/>
    <w:rsid w:val="001C6BC0"/>
    <w:rsid w:val="001D18F6"/>
    <w:rsid w:val="001D1C5F"/>
    <w:rsid w:val="001D23EE"/>
    <w:rsid w:val="001D3A9F"/>
    <w:rsid w:val="001D60A5"/>
    <w:rsid w:val="001D7C91"/>
    <w:rsid w:val="001E4933"/>
    <w:rsid w:val="001E4F6C"/>
    <w:rsid w:val="001E58E3"/>
    <w:rsid w:val="001E6340"/>
    <w:rsid w:val="001F0CE8"/>
    <w:rsid w:val="001F2F64"/>
    <w:rsid w:val="001F401A"/>
    <w:rsid w:val="001F65F9"/>
    <w:rsid w:val="001F6969"/>
    <w:rsid w:val="001F6F08"/>
    <w:rsid w:val="001F73DD"/>
    <w:rsid w:val="002002C9"/>
    <w:rsid w:val="00201988"/>
    <w:rsid w:val="00202872"/>
    <w:rsid w:val="00205E31"/>
    <w:rsid w:val="00207AFD"/>
    <w:rsid w:val="0021178B"/>
    <w:rsid w:val="002117D1"/>
    <w:rsid w:val="0021182A"/>
    <w:rsid w:val="00211870"/>
    <w:rsid w:val="00211A60"/>
    <w:rsid w:val="00212B5B"/>
    <w:rsid w:val="0021433D"/>
    <w:rsid w:val="00215C48"/>
    <w:rsid w:val="0021624D"/>
    <w:rsid w:val="002165C6"/>
    <w:rsid w:val="00216DED"/>
    <w:rsid w:val="00223332"/>
    <w:rsid w:val="00225009"/>
    <w:rsid w:val="00225285"/>
    <w:rsid w:val="00230005"/>
    <w:rsid w:val="00230137"/>
    <w:rsid w:val="0023096F"/>
    <w:rsid w:val="002310FF"/>
    <w:rsid w:val="00232A48"/>
    <w:rsid w:val="00232FA8"/>
    <w:rsid w:val="0023512D"/>
    <w:rsid w:val="00240B29"/>
    <w:rsid w:val="00241A6C"/>
    <w:rsid w:val="00242281"/>
    <w:rsid w:val="0024277F"/>
    <w:rsid w:val="002432E0"/>
    <w:rsid w:val="00243DF9"/>
    <w:rsid w:val="002459FA"/>
    <w:rsid w:val="002462BF"/>
    <w:rsid w:val="0025010E"/>
    <w:rsid w:val="00250931"/>
    <w:rsid w:val="00255183"/>
    <w:rsid w:val="00255441"/>
    <w:rsid w:val="002576CD"/>
    <w:rsid w:val="00270C31"/>
    <w:rsid w:val="002728CB"/>
    <w:rsid w:val="002729BC"/>
    <w:rsid w:val="00272AD5"/>
    <w:rsid w:val="0027310E"/>
    <w:rsid w:val="00273F66"/>
    <w:rsid w:val="002760AA"/>
    <w:rsid w:val="00280A76"/>
    <w:rsid w:val="002815AC"/>
    <w:rsid w:val="002836CA"/>
    <w:rsid w:val="00283951"/>
    <w:rsid w:val="00284256"/>
    <w:rsid w:val="00286AA9"/>
    <w:rsid w:val="00286D83"/>
    <w:rsid w:val="00291DEE"/>
    <w:rsid w:val="002924E9"/>
    <w:rsid w:val="002A03EB"/>
    <w:rsid w:val="002A04EF"/>
    <w:rsid w:val="002A08F2"/>
    <w:rsid w:val="002A4A06"/>
    <w:rsid w:val="002A7817"/>
    <w:rsid w:val="002B17FD"/>
    <w:rsid w:val="002B351A"/>
    <w:rsid w:val="002B3932"/>
    <w:rsid w:val="002B51B6"/>
    <w:rsid w:val="002B6D69"/>
    <w:rsid w:val="002B7165"/>
    <w:rsid w:val="002C135B"/>
    <w:rsid w:val="002C149A"/>
    <w:rsid w:val="002C167D"/>
    <w:rsid w:val="002C2224"/>
    <w:rsid w:val="002C4580"/>
    <w:rsid w:val="002C60B4"/>
    <w:rsid w:val="002C67BF"/>
    <w:rsid w:val="002C69C2"/>
    <w:rsid w:val="002C7A04"/>
    <w:rsid w:val="002D169F"/>
    <w:rsid w:val="002D2809"/>
    <w:rsid w:val="002D4D98"/>
    <w:rsid w:val="002D5037"/>
    <w:rsid w:val="002E38FA"/>
    <w:rsid w:val="002E585A"/>
    <w:rsid w:val="002E6634"/>
    <w:rsid w:val="002E6C2F"/>
    <w:rsid w:val="002E6C66"/>
    <w:rsid w:val="002F031E"/>
    <w:rsid w:val="002F038E"/>
    <w:rsid w:val="002F2312"/>
    <w:rsid w:val="002F525E"/>
    <w:rsid w:val="00301AC7"/>
    <w:rsid w:val="00301F11"/>
    <w:rsid w:val="00302CB6"/>
    <w:rsid w:val="00302FE8"/>
    <w:rsid w:val="0030428F"/>
    <w:rsid w:val="003054AC"/>
    <w:rsid w:val="003054DB"/>
    <w:rsid w:val="003055DF"/>
    <w:rsid w:val="00306947"/>
    <w:rsid w:val="0031194A"/>
    <w:rsid w:val="0031319C"/>
    <w:rsid w:val="0031328F"/>
    <w:rsid w:val="0031485F"/>
    <w:rsid w:val="00317045"/>
    <w:rsid w:val="00320B72"/>
    <w:rsid w:val="003213B1"/>
    <w:rsid w:val="0032245E"/>
    <w:rsid w:val="00323631"/>
    <w:rsid w:val="003246CC"/>
    <w:rsid w:val="0032512E"/>
    <w:rsid w:val="00327925"/>
    <w:rsid w:val="003309E0"/>
    <w:rsid w:val="00331266"/>
    <w:rsid w:val="00332743"/>
    <w:rsid w:val="003329D4"/>
    <w:rsid w:val="00332FB1"/>
    <w:rsid w:val="00333073"/>
    <w:rsid w:val="00337935"/>
    <w:rsid w:val="00340BE1"/>
    <w:rsid w:val="00341204"/>
    <w:rsid w:val="00341CDD"/>
    <w:rsid w:val="003424E8"/>
    <w:rsid w:val="00342685"/>
    <w:rsid w:val="00342749"/>
    <w:rsid w:val="0034360B"/>
    <w:rsid w:val="00345B0A"/>
    <w:rsid w:val="00345CC4"/>
    <w:rsid w:val="00347C7B"/>
    <w:rsid w:val="003501AC"/>
    <w:rsid w:val="00351811"/>
    <w:rsid w:val="00351AB5"/>
    <w:rsid w:val="003530FE"/>
    <w:rsid w:val="00353BAC"/>
    <w:rsid w:val="0035564C"/>
    <w:rsid w:val="00355E23"/>
    <w:rsid w:val="00357061"/>
    <w:rsid w:val="00360F49"/>
    <w:rsid w:val="0036292E"/>
    <w:rsid w:val="00365834"/>
    <w:rsid w:val="00365AFC"/>
    <w:rsid w:val="003663DE"/>
    <w:rsid w:val="003668DF"/>
    <w:rsid w:val="00366D13"/>
    <w:rsid w:val="00373295"/>
    <w:rsid w:val="00374A40"/>
    <w:rsid w:val="00375B5D"/>
    <w:rsid w:val="003779AB"/>
    <w:rsid w:val="00380ADD"/>
    <w:rsid w:val="003828DE"/>
    <w:rsid w:val="0038416B"/>
    <w:rsid w:val="00384757"/>
    <w:rsid w:val="00385E19"/>
    <w:rsid w:val="003906F0"/>
    <w:rsid w:val="00391232"/>
    <w:rsid w:val="00395C89"/>
    <w:rsid w:val="003A0192"/>
    <w:rsid w:val="003A0731"/>
    <w:rsid w:val="003A0A2A"/>
    <w:rsid w:val="003A3EBE"/>
    <w:rsid w:val="003A412D"/>
    <w:rsid w:val="003A6449"/>
    <w:rsid w:val="003A6604"/>
    <w:rsid w:val="003A7601"/>
    <w:rsid w:val="003B16E7"/>
    <w:rsid w:val="003B1927"/>
    <w:rsid w:val="003B356A"/>
    <w:rsid w:val="003B3E90"/>
    <w:rsid w:val="003B4E6A"/>
    <w:rsid w:val="003B6AF4"/>
    <w:rsid w:val="003B6D8F"/>
    <w:rsid w:val="003C0D8A"/>
    <w:rsid w:val="003C0E21"/>
    <w:rsid w:val="003C208F"/>
    <w:rsid w:val="003C264C"/>
    <w:rsid w:val="003C2A9D"/>
    <w:rsid w:val="003C3AE5"/>
    <w:rsid w:val="003C6CE8"/>
    <w:rsid w:val="003D0550"/>
    <w:rsid w:val="003D1A98"/>
    <w:rsid w:val="003D28FD"/>
    <w:rsid w:val="003D346A"/>
    <w:rsid w:val="003D4F83"/>
    <w:rsid w:val="003D5A1B"/>
    <w:rsid w:val="003D5BC7"/>
    <w:rsid w:val="003D6909"/>
    <w:rsid w:val="003D725B"/>
    <w:rsid w:val="003E43A4"/>
    <w:rsid w:val="003E4CC4"/>
    <w:rsid w:val="003E7B2A"/>
    <w:rsid w:val="003E7F28"/>
    <w:rsid w:val="003E7FB2"/>
    <w:rsid w:val="003F1435"/>
    <w:rsid w:val="003F1733"/>
    <w:rsid w:val="003F2302"/>
    <w:rsid w:val="003F33B4"/>
    <w:rsid w:val="003F3CDA"/>
    <w:rsid w:val="0040236C"/>
    <w:rsid w:val="004033CB"/>
    <w:rsid w:val="00403A0B"/>
    <w:rsid w:val="0040433F"/>
    <w:rsid w:val="004067B7"/>
    <w:rsid w:val="004116C9"/>
    <w:rsid w:val="00413060"/>
    <w:rsid w:val="00415434"/>
    <w:rsid w:val="004157E6"/>
    <w:rsid w:val="004201DB"/>
    <w:rsid w:val="004220CC"/>
    <w:rsid w:val="00422D32"/>
    <w:rsid w:val="004242E5"/>
    <w:rsid w:val="004247E5"/>
    <w:rsid w:val="00424C01"/>
    <w:rsid w:val="004259CF"/>
    <w:rsid w:val="00426290"/>
    <w:rsid w:val="0042656B"/>
    <w:rsid w:val="0042659F"/>
    <w:rsid w:val="004267C0"/>
    <w:rsid w:val="00430236"/>
    <w:rsid w:val="00431024"/>
    <w:rsid w:val="00431310"/>
    <w:rsid w:val="00442C9B"/>
    <w:rsid w:val="00443694"/>
    <w:rsid w:val="0044560B"/>
    <w:rsid w:val="004472C7"/>
    <w:rsid w:val="0045008B"/>
    <w:rsid w:val="00450CDA"/>
    <w:rsid w:val="00451462"/>
    <w:rsid w:val="00451B29"/>
    <w:rsid w:val="004526C7"/>
    <w:rsid w:val="0045320D"/>
    <w:rsid w:val="0045446A"/>
    <w:rsid w:val="00455236"/>
    <w:rsid w:val="0045658C"/>
    <w:rsid w:val="004611A6"/>
    <w:rsid w:val="0046146D"/>
    <w:rsid w:val="00461C59"/>
    <w:rsid w:val="0046493C"/>
    <w:rsid w:val="0046518B"/>
    <w:rsid w:val="00467363"/>
    <w:rsid w:val="00470291"/>
    <w:rsid w:val="00470960"/>
    <w:rsid w:val="00472775"/>
    <w:rsid w:val="00472CA2"/>
    <w:rsid w:val="00474717"/>
    <w:rsid w:val="0047696C"/>
    <w:rsid w:val="00481E68"/>
    <w:rsid w:val="00484851"/>
    <w:rsid w:val="004856EF"/>
    <w:rsid w:val="00485F3A"/>
    <w:rsid w:val="00490ACE"/>
    <w:rsid w:val="004922F4"/>
    <w:rsid w:val="004940A3"/>
    <w:rsid w:val="00496CF1"/>
    <w:rsid w:val="00497701"/>
    <w:rsid w:val="004A01E1"/>
    <w:rsid w:val="004A074C"/>
    <w:rsid w:val="004A1217"/>
    <w:rsid w:val="004A29C8"/>
    <w:rsid w:val="004A2C5D"/>
    <w:rsid w:val="004A3B85"/>
    <w:rsid w:val="004A51FB"/>
    <w:rsid w:val="004A5378"/>
    <w:rsid w:val="004A5516"/>
    <w:rsid w:val="004A6C61"/>
    <w:rsid w:val="004A7010"/>
    <w:rsid w:val="004B0166"/>
    <w:rsid w:val="004B01A1"/>
    <w:rsid w:val="004B0718"/>
    <w:rsid w:val="004B4371"/>
    <w:rsid w:val="004B7599"/>
    <w:rsid w:val="004C04A7"/>
    <w:rsid w:val="004C188C"/>
    <w:rsid w:val="004C5951"/>
    <w:rsid w:val="004C671E"/>
    <w:rsid w:val="004C6B4C"/>
    <w:rsid w:val="004D39D1"/>
    <w:rsid w:val="004D683B"/>
    <w:rsid w:val="004D7A6D"/>
    <w:rsid w:val="004E1391"/>
    <w:rsid w:val="004E2129"/>
    <w:rsid w:val="004E223C"/>
    <w:rsid w:val="004E6241"/>
    <w:rsid w:val="004E62C3"/>
    <w:rsid w:val="004E7DBD"/>
    <w:rsid w:val="004F4174"/>
    <w:rsid w:val="004F46DF"/>
    <w:rsid w:val="004F4C04"/>
    <w:rsid w:val="004F5078"/>
    <w:rsid w:val="004F7833"/>
    <w:rsid w:val="00500205"/>
    <w:rsid w:val="00501308"/>
    <w:rsid w:val="00502C00"/>
    <w:rsid w:val="00503465"/>
    <w:rsid w:val="00504186"/>
    <w:rsid w:val="005045D9"/>
    <w:rsid w:val="00504997"/>
    <w:rsid w:val="0050510A"/>
    <w:rsid w:val="0050546F"/>
    <w:rsid w:val="00505E49"/>
    <w:rsid w:val="00507251"/>
    <w:rsid w:val="00507664"/>
    <w:rsid w:val="00513E03"/>
    <w:rsid w:val="00515F32"/>
    <w:rsid w:val="00523695"/>
    <w:rsid w:val="00524877"/>
    <w:rsid w:val="00525D69"/>
    <w:rsid w:val="005271A2"/>
    <w:rsid w:val="005317F6"/>
    <w:rsid w:val="00535A42"/>
    <w:rsid w:val="00536836"/>
    <w:rsid w:val="0053694D"/>
    <w:rsid w:val="00543565"/>
    <w:rsid w:val="00544617"/>
    <w:rsid w:val="00544EA4"/>
    <w:rsid w:val="00551073"/>
    <w:rsid w:val="0055319B"/>
    <w:rsid w:val="005542C2"/>
    <w:rsid w:val="00555331"/>
    <w:rsid w:val="005602EC"/>
    <w:rsid w:val="00561D10"/>
    <w:rsid w:val="00561FF2"/>
    <w:rsid w:val="00562EB9"/>
    <w:rsid w:val="00563151"/>
    <w:rsid w:val="00563EA6"/>
    <w:rsid w:val="0056496E"/>
    <w:rsid w:val="00565B5A"/>
    <w:rsid w:val="005668DC"/>
    <w:rsid w:val="00566E13"/>
    <w:rsid w:val="00567754"/>
    <w:rsid w:val="005705C4"/>
    <w:rsid w:val="005711C3"/>
    <w:rsid w:val="00571841"/>
    <w:rsid w:val="00571A6B"/>
    <w:rsid w:val="005728D7"/>
    <w:rsid w:val="00573316"/>
    <w:rsid w:val="00573960"/>
    <w:rsid w:val="00573AEE"/>
    <w:rsid w:val="00575649"/>
    <w:rsid w:val="00577C16"/>
    <w:rsid w:val="0058084F"/>
    <w:rsid w:val="00580964"/>
    <w:rsid w:val="005827EB"/>
    <w:rsid w:val="0058503F"/>
    <w:rsid w:val="005851ED"/>
    <w:rsid w:val="005852D4"/>
    <w:rsid w:val="00587F76"/>
    <w:rsid w:val="00587F78"/>
    <w:rsid w:val="00590797"/>
    <w:rsid w:val="00591268"/>
    <w:rsid w:val="0059261D"/>
    <w:rsid w:val="005942B7"/>
    <w:rsid w:val="00594E52"/>
    <w:rsid w:val="00597B1B"/>
    <w:rsid w:val="005A0808"/>
    <w:rsid w:val="005A4415"/>
    <w:rsid w:val="005A64F5"/>
    <w:rsid w:val="005B003B"/>
    <w:rsid w:val="005B03E4"/>
    <w:rsid w:val="005B2230"/>
    <w:rsid w:val="005B2966"/>
    <w:rsid w:val="005B2BEC"/>
    <w:rsid w:val="005B2D67"/>
    <w:rsid w:val="005B3A6F"/>
    <w:rsid w:val="005B4FF7"/>
    <w:rsid w:val="005B6EAE"/>
    <w:rsid w:val="005B7C04"/>
    <w:rsid w:val="005C3CF8"/>
    <w:rsid w:val="005C41E3"/>
    <w:rsid w:val="005C4F49"/>
    <w:rsid w:val="005C5EB7"/>
    <w:rsid w:val="005C66C5"/>
    <w:rsid w:val="005C793C"/>
    <w:rsid w:val="005D0A6F"/>
    <w:rsid w:val="005D443F"/>
    <w:rsid w:val="005D5117"/>
    <w:rsid w:val="005D6C06"/>
    <w:rsid w:val="005D742A"/>
    <w:rsid w:val="005D75CB"/>
    <w:rsid w:val="005E22B4"/>
    <w:rsid w:val="005E2621"/>
    <w:rsid w:val="005E2737"/>
    <w:rsid w:val="005E4804"/>
    <w:rsid w:val="005E4BF4"/>
    <w:rsid w:val="005E500C"/>
    <w:rsid w:val="005E7967"/>
    <w:rsid w:val="005F0634"/>
    <w:rsid w:val="005F299F"/>
    <w:rsid w:val="005F2B23"/>
    <w:rsid w:val="005F327D"/>
    <w:rsid w:val="005F4687"/>
    <w:rsid w:val="005F63BA"/>
    <w:rsid w:val="006038A8"/>
    <w:rsid w:val="00605E8D"/>
    <w:rsid w:val="0060737A"/>
    <w:rsid w:val="00607BF4"/>
    <w:rsid w:val="00607E85"/>
    <w:rsid w:val="00611CAA"/>
    <w:rsid w:val="00613D7B"/>
    <w:rsid w:val="006148B2"/>
    <w:rsid w:val="00615624"/>
    <w:rsid w:val="00615D15"/>
    <w:rsid w:val="0061735F"/>
    <w:rsid w:val="006210AB"/>
    <w:rsid w:val="00621201"/>
    <w:rsid w:val="00622A28"/>
    <w:rsid w:val="00623E59"/>
    <w:rsid w:val="00625C9D"/>
    <w:rsid w:val="006270B5"/>
    <w:rsid w:val="00630F04"/>
    <w:rsid w:val="006313FF"/>
    <w:rsid w:val="00631B03"/>
    <w:rsid w:val="00631C0C"/>
    <w:rsid w:val="006337F0"/>
    <w:rsid w:val="0063578C"/>
    <w:rsid w:val="006503CD"/>
    <w:rsid w:val="0065124C"/>
    <w:rsid w:val="006527C7"/>
    <w:rsid w:val="00653A34"/>
    <w:rsid w:val="00654193"/>
    <w:rsid w:val="00654546"/>
    <w:rsid w:val="00654EB9"/>
    <w:rsid w:val="006553FF"/>
    <w:rsid w:val="0065575B"/>
    <w:rsid w:val="00660B7C"/>
    <w:rsid w:val="00661711"/>
    <w:rsid w:val="00663F4A"/>
    <w:rsid w:val="00664D39"/>
    <w:rsid w:val="00667719"/>
    <w:rsid w:val="006701AF"/>
    <w:rsid w:val="00670524"/>
    <w:rsid w:val="00674D13"/>
    <w:rsid w:val="00674D2A"/>
    <w:rsid w:val="006755CA"/>
    <w:rsid w:val="0067572A"/>
    <w:rsid w:val="00675ADB"/>
    <w:rsid w:val="00680A47"/>
    <w:rsid w:val="00680F11"/>
    <w:rsid w:val="006811F3"/>
    <w:rsid w:val="00681654"/>
    <w:rsid w:val="00685748"/>
    <w:rsid w:val="0068604D"/>
    <w:rsid w:val="00690AA5"/>
    <w:rsid w:val="006920D7"/>
    <w:rsid w:val="006933CE"/>
    <w:rsid w:val="00694C26"/>
    <w:rsid w:val="00695127"/>
    <w:rsid w:val="006962CC"/>
    <w:rsid w:val="006A2218"/>
    <w:rsid w:val="006A334C"/>
    <w:rsid w:val="006A36C3"/>
    <w:rsid w:val="006A39B7"/>
    <w:rsid w:val="006A3BC7"/>
    <w:rsid w:val="006A41A4"/>
    <w:rsid w:val="006A5597"/>
    <w:rsid w:val="006A5809"/>
    <w:rsid w:val="006A6A66"/>
    <w:rsid w:val="006A6B80"/>
    <w:rsid w:val="006B0829"/>
    <w:rsid w:val="006B0960"/>
    <w:rsid w:val="006B3144"/>
    <w:rsid w:val="006B3260"/>
    <w:rsid w:val="006B4929"/>
    <w:rsid w:val="006B6BF3"/>
    <w:rsid w:val="006B7F4C"/>
    <w:rsid w:val="006C6803"/>
    <w:rsid w:val="006C770E"/>
    <w:rsid w:val="006D25D9"/>
    <w:rsid w:val="006D40F6"/>
    <w:rsid w:val="006D4FA6"/>
    <w:rsid w:val="006D602A"/>
    <w:rsid w:val="006D64F1"/>
    <w:rsid w:val="006E4E9A"/>
    <w:rsid w:val="006E54BC"/>
    <w:rsid w:val="006E58E7"/>
    <w:rsid w:val="006E5994"/>
    <w:rsid w:val="006E5F39"/>
    <w:rsid w:val="006E7341"/>
    <w:rsid w:val="006F17CF"/>
    <w:rsid w:val="006F5036"/>
    <w:rsid w:val="006F523A"/>
    <w:rsid w:val="006F7931"/>
    <w:rsid w:val="006F7A49"/>
    <w:rsid w:val="007004EA"/>
    <w:rsid w:val="007012F1"/>
    <w:rsid w:val="00701619"/>
    <w:rsid w:val="00702B28"/>
    <w:rsid w:val="00703209"/>
    <w:rsid w:val="007037CF"/>
    <w:rsid w:val="00710680"/>
    <w:rsid w:val="007112BC"/>
    <w:rsid w:val="00714310"/>
    <w:rsid w:val="007204C9"/>
    <w:rsid w:val="00720E49"/>
    <w:rsid w:val="00721BFB"/>
    <w:rsid w:val="007243C7"/>
    <w:rsid w:val="00725146"/>
    <w:rsid w:val="00725653"/>
    <w:rsid w:val="00725DAA"/>
    <w:rsid w:val="00730BE7"/>
    <w:rsid w:val="00732257"/>
    <w:rsid w:val="007324AB"/>
    <w:rsid w:val="007329BB"/>
    <w:rsid w:val="007335B7"/>
    <w:rsid w:val="00733832"/>
    <w:rsid w:val="00733E64"/>
    <w:rsid w:val="0073555C"/>
    <w:rsid w:val="00736343"/>
    <w:rsid w:val="00737D7B"/>
    <w:rsid w:val="0074066A"/>
    <w:rsid w:val="0074127E"/>
    <w:rsid w:val="00743A72"/>
    <w:rsid w:val="007447F3"/>
    <w:rsid w:val="00745908"/>
    <w:rsid w:val="007479EA"/>
    <w:rsid w:val="00753D70"/>
    <w:rsid w:val="00753F81"/>
    <w:rsid w:val="00754275"/>
    <w:rsid w:val="00761C0A"/>
    <w:rsid w:val="00762AB8"/>
    <w:rsid w:val="00765C6A"/>
    <w:rsid w:val="007661AB"/>
    <w:rsid w:val="0076626F"/>
    <w:rsid w:val="00772266"/>
    <w:rsid w:val="00772BF5"/>
    <w:rsid w:val="0077456F"/>
    <w:rsid w:val="00775FC5"/>
    <w:rsid w:val="00777AB0"/>
    <w:rsid w:val="0078322B"/>
    <w:rsid w:val="00783232"/>
    <w:rsid w:val="0078395E"/>
    <w:rsid w:val="007852A6"/>
    <w:rsid w:val="00786C93"/>
    <w:rsid w:val="00786CAD"/>
    <w:rsid w:val="007870B8"/>
    <w:rsid w:val="0078725F"/>
    <w:rsid w:val="00790BB0"/>
    <w:rsid w:val="00792326"/>
    <w:rsid w:val="00793219"/>
    <w:rsid w:val="00794479"/>
    <w:rsid w:val="00794948"/>
    <w:rsid w:val="00797C79"/>
    <w:rsid w:val="007A0C06"/>
    <w:rsid w:val="007A0EDF"/>
    <w:rsid w:val="007A11A7"/>
    <w:rsid w:val="007A3E0B"/>
    <w:rsid w:val="007B013C"/>
    <w:rsid w:val="007B3BB1"/>
    <w:rsid w:val="007B58F8"/>
    <w:rsid w:val="007B5B06"/>
    <w:rsid w:val="007C08C5"/>
    <w:rsid w:val="007C4149"/>
    <w:rsid w:val="007C53BF"/>
    <w:rsid w:val="007C6070"/>
    <w:rsid w:val="007C61FD"/>
    <w:rsid w:val="007C699F"/>
    <w:rsid w:val="007C6B34"/>
    <w:rsid w:val="007D09AE"/>
    <w:rsid w:val="007D47EF"/>
    <w:rsid w:val="007D67C5"/>
    <w:rsid w:val="007D7722"/>
    <w:rsid w:val="007D7F32"/>
    <w:rsid w:val="007E02FA"/>
    <w:rsid w:val="007E2AF7"/>
    <w:rsid w:val="007E4800"/>
    <w:rsid w:val="007E51AE"/>
    <w:rsid w:val="007E561D"/>
    <w:rsid w:val="007E646B"/>
    <w:rsid w:val="007E75C6"/>
    <w:rsid w:val="007F22E9"/>
    <w:rsid w:val="007F24E9"/>
    <w:rsid w:val="007F272F"/>
    <w:rsid w:val="007F3183"/>
    <w:rsid w:val="007F7ABD"/>
    <w:rsid w:val="0080054B"/>
    <w:rsid w:val="00802B0F"/>
    <w:rsid w:val="00803FD0"/>
    <w:rsid w:val="00804213"/>
    <w:rsid w:val="00806D31"/>
    <w:rsid w:val="0081015C"/>
    <w:rsid w:val="008104BC"/>
    <w:rsid w:val="00810A3E"/>
    <w:rsid w:val="00811EB7"/>
    <w:rsid w:val="00812D56"/>
    <w:rsid w:val="00813BC2"/>
    <w:rsid w:val="00814300"/>
    <w:rsid w:val="0081467A"/>
    <w:rsid w:val="00815534"/>
    <w:rsid w:val="0081665B"/>
    <w:rsid w:val="008179DF"/>
    <w:rsid w:val="00817BF6"/>
    <w:rsid w:val="00820108"/>
    <w:rsid w:val="008222D7"/>
    <w:rsid w:val="00824DB6"/>
    <w:rsid w:val="00824F6F"/>
    <w:rsid w:val="00825785"/>
    <w:rsid w:val="008261FE"/>
    <w:rsid w:val="00826B58"/>
    <w:rsid w:val="00831A45"/>
    <w:rsid w:val="008343EB"/>
    <w:rsid w:val="00835BF1"/>
    <w:rsid w:val="00835DDF"/>
    <w:rsid w:val="008365F2"/>
    <w:rsid w:val="00836C17"/>
    <w:rsid w:val="00837C76"/>
    <w:rsid w:val="0084272C"/>
    <w:rsid w:val="0084340D"/>
    <w:rsid w:val="00843D5A"/>
    <w:rsid w:val="008445B4"/>
    <w:rsid w:val="0084685C"/>
    <w:rsid w:val="008468C2"/>
    <w:rsid w:val="0085009D"/>
    <w:rsid w:val="00851FE5"/>
    <w:rsid w:val="00852B47"/>
    <w:rsid w:val="008552A5"/>
    <w:rsid w:val="0085574B"/>
    <w:rsid w:val="00860218"/>
    <w:rsid w:val="0086105E"/>
    <w:rsid w:val="00862511"/>
    <w:rsid w:val="00862569"/>
    <w:rsid w:val="0086677C"/>
    <w:rsid w:val="00870DA9"/>
    <w:rsid w:val="00871396"/>
    <w:rsid w:val="00871E8F"/>
    <w:rsid w:val="008725B9"/>
    <w:rsid w:val="00872EEF"/>
    <w:rsid w:val="00873B9D"/>
    <w:rsid w:val="00874C79"/>
    <w:rsid w:val="00875142"/>
    <w:rsid w:val="00875150"/>
    <w:rsid w:val="00875B85"/>
    <w:rsid w:val="008804EB"/>
    <w:rsid w:val="00885E83"/>
    <w:rsid w:val="00886FC9"/>
    <w:rsid w:val="00890C31"/>
    <w:rsid w:val="008914E0"/>
    <w:rsid w:val="008928FF"/>
    <w:rsid w:val="0089594C"/>
    <w:rsid w:val="00896CBD"/>
    <w:rsid w:val="008970C7"/>
    <w:rsid w:val="008A0AD8"/>
    <w:rsid w:val="008A20D2"/>
    <w:rsid w:val="008A233E"/>
    <w:rsid w:val="008A2C0D"/>
    <w:rsid w:val="008A6475"/>
    <w:rsid w:val="008A7AB6"/>
    <w:rsid w:val="008A7E4C"/>
    <w:rsid w:val="008B00B8"/>
    <w:rsid w:val="008B0BC1"/>
    <w:rsid w:val="008C1911"/>
    <w:rsid w:val="008C2A00"/>
    <w:rsid w:val="008C39C6"/>
    <w:rsid w:val="008C4CB4"/>
    <w:rsid w:val="008C5966"/>
    <w:rsid w:val="008C7762"/>
    <w:rsid w:val="008D0505"/>
    <w:rsid w:val="008D0FF9"/>
    <w:rsid w:val="008D276A"/>
    <w:rsid w:val="008D4375"/>
    <w:rsid w:val="008D6DBA"/>
    <w:rsid w:val="008D708E"/>
    <w:rsid w:val="008E130C"/>
    <w:rsid w:val="008E13D6"/>
    <w:rsid w:val="008E1515"/>
    <w:rsid w:val="008E6C6F"/>
    <w:rsid w:val="008E7670"/>
    <w:rsid w:val="008E7C64"/>
    <w:rsid w:val="008F55C2"/>
    <w:rsid w:val="008F589B"/>
    <w:rsid w:val="009007A5"/>
    <w:rsid w:val="00906251"/>
    <w:rsid w:val="00906632"/>
    <w:rsid w:val="0091108C"/>
    <w:rsid w:val="00911D0C"/>
    <w:rsid w:val="00912E95"/>
    <w:rsid w:val="0091324F"/>
    <w:rsid w:val="00913B79"/>
    <w:rsid w:val="00916D9A"/>
    <w:rsid w:val="00917BBE"/>
    <w:rsid w:val="0092139B"/>
    <w:rsid w:val="0092157E"/>
    <w:rsid w:val="0092188B"/>
    <w:rsid w:val="009225F3"/>
    <w:rsid w:val="00923591"/>
    <w:rsid w:val="0092572D"/>
    <w:rsid w:val="00926582"/>
    <w:rsid w:val="009317C5"/>
    <w:rsid w:val="0093309A"/>
    <w:rsid w:val="00934F70"/>
    <w:rsid w:val="009351CB"/>
    <w:rsid w:val="00935503"/>
    <w:rsid w:val="00936106"/>
    <w:rsid w:val="009364DD"/>
    <w:rsid w:val="009371D5"/>
    <w:rsid w:val="0094162E"/>
    <w:rsid w:val="00942251"/>
    <w:rsid w:val="00943797"/>
    <w:rsid w:val="00943D68"/>
    <w:rsid w:val="00943FAD"/>
    <w:rsid w:val="00944AF6"/>
    <w:rsid w:val="00944C3B"/>
    <w:rsid w:val="00950964"/>
    <w:rsid w:val="00953889"/>
    <w:rsid w:val="0095630D"/>
    <w:rsid w:val="00956FC4"/>
    <w:rsid w:val="009604CC"/>
    <w:rsid w:val="0096114E"/>
    <w:rsid w:val="00962A1C"/>
    <w:rsid w:val="00964BC8"/>
    <w:rsid w:val="00964EF3"/>
    <w:rsid w:val="009651D8"/>
    <w:rsid w:val="0097075A"/>
    <w:rsid w:val="00971BCE"/>
    <w:rsid w:val="00974528"/>
    <w:rsid w:val="00975113"/>
    <w:rsid w:val="00975A3D"/>
    <w:rsid w:val="00976D44"/>
    <w:rsid w:val="00977260"/>
    <w:rsid w:val="009772EE"/>
    <w:rsid w:val="009806AA"/>
    <w:rsid w:val="009809D5"/>
    <w:rsid w:val="00981215"/>
    <w:rsid w:val="00981906"/>
    <w:rsid w:val="00981E95"/>
    <w:rsid w:val="00984E50"/>
    <w:rsid w:val="009870E2"/>
    <w:rsid w:val="00990F79"/>
    <w:rsid w:val="00990FEA"/>
    <w:rsid w:val="009921CE"/>
    <w:rsid w:val="0099299C"/>
    <w:rsid w:val="00995C63"/>
    <w:rsid w:val="00995C6C"/>
    <w:rsid w:val="009971EF"/>
    <w:rsid w:val="009A0719"/>
    <w:rsid w:val="009A1E5A"/>
    <w:rsid w:val="009A1FF5"/>
    <w:rsid w:val="009A25A1"/>
    <w:rsid w:val="009A66B3"/>
    <w:rsid w:val="009B03A3"/>
    <w:rsid w:val="009B3DC6"/>
    <w:rsid w:val="009B3E91"/>
    <w:rsid w:val="009B5F6C"/>
    <w:rsid w:val="009C30B4"/>
    <w:rsid w:val="009C34BC"/>
    <w:rsid w:val="009C3EF8"/>
    <w:rsid w:val="009C419C"/>
    <w:rsid w:val="009C6038"/>
    <w:rsid w:val="009C7ADB"/>
    <w:rsid w:val="009D4CA8"/>
    <w:rsid w:val="009D4F3B"/>
    <w:rsid w:val="009D50C6"/>
    <w:rsid w:val="009D5451"/>
    <w:rsid w:val="009D5C38"/>
    <w:rsid w:val="009E056B"/>
    <w:rsid w:val="009E2500"/>
    <w:rsid w:val="009E470D"/>
    <w:rsid w:val="009E4F43"/>
    <w:rsid w:val="009F0AA9"/>
    <w:rsid w:val="009F6260"/>
    <w:rsid w:val="009F62A6"/>
    <w:rsid w:val="009F6E20"/>
    <w:rsid w:val="00A0130C"/>
    <w:rsid w:val="00A051E3"/>
    <w:rsid w:val="00A05439"/>
    <w:rsid w:val="00A06D9B"/>
    <w:rsid w:val="00A07405"/>
    <w:rsid w:val="00A078E2"/>
    <w:rsid w:val="00A101CE"/>
    <w:rsid w:val="00A10F85"/>
    <w:rsid w:val="00A12889"/>
    <w:rsid w:val="00A13606"/>
    <w:rsid w:val="00A136ED"/>
    <w:rsid w:val="00A13B1E"/>
    <w:rsid w:val="00A163F7"/>
    <w:rsid w:val="00A16EDB"/>
    <w:rsid w:val="00A2087C"/>
    <w:rsid w:val="00A20DCD"/>
    <w:rsid w:val="00A21A59"/>
    <w:rsid w:val="00A22B24"/>
    <w:rsid w:val="00A2409B"/>
    <w:rsid w:val="00A26899"/>
    <w:rsid w:val="00A27458"/>
    <w:rsid w:val="00A27475"/>
    <w:rsid w:val="00A33D51"/>
    <w:rsid w:val="00A33FC6"/>
    <w:rsid w:val="00A343C9"/>
    <w:rsid w:val="00A371DE"/>
    <w:rsid w:val="00A37601"/>
    <w:rsid w:val="00A41D5D"/>
    <w:rsid w:val="00A43C94"/>
    <w:rsid w:val="00A4431A"/>
    <w:rsid w:val="00A458F8"/>
    <w:rsid w:val="00A46978"/>
    <w:rsid w:val="00A471F0"/>
    <w:rsid w:val="00A478E3"/>
    <w:rsid w:val="00A52B56"/>
    <w:rsid w:val="00A60ABB"/>
    <w:rsid w:val="00A60D4C"/>
    <w:rsid w:val="00A656D0"/>
    <w:rsid w:val="00A66486"/>
    <w:rsid w:val="00A66521"/>
    <w:rsid w:val="00A6754D"/>
    <w:rsid w:val="00A711FE"/>
    <w:rsid w:val="00A72127"/>
    <w:rsid w:val="00A74A7C"/>
    <w:rsid w:val="00A76022"/>
    <w:rsid w:val="00A76E9F"/>
    <w:rsid w:val="00A775C8"/>
    <w:rsid w:val="00A8061B"/>
    <w:rsid w:val="00A8239F"/>
    <w:rsid w:val="00A82ABB"/>
    <w:rsid w:val="00A84FB0"/>
    <w:rsid w:val="00A85151"/>
    <w:rsid w:val="00A85192"/>
    <w:rsid w:val="00A91034"/>
    <w:rsid w:val="00A963B2"/>
    <w:rsid w:val="00A96C5A"/>
    <w:rsid w:val="00A96E0F"/>
    <w:rsid w:val="00A975E8"/>
    <w:rsid w:val="00AA013E"/>
    <w:rsid w:val="00AA0572"/>
    <w:rsid w:val="00AA1749"/>
    <w:rsid w:val="00AA432C"/>
    <w:rsid w:val="00AA555C"/>
    <w:rsid w:val="00AB0FF6"/>
    <w:rsid w:val="00AB1065"/>
    <w:rsid w:val="00AB1F28"/>
    <w:rsid w:val="00AB5620"/>
    <w:rsid w:val="00AB6816"/>
    <w:rsid w:val="00AB72F1"/>
    <w:rsid w:val="00AB7442"/>
    <w:rsid w:val="00AC051C"/>
    <w:rsid w:val="00AC0DC3"/>
    <w:rsid w:val="00AC1CE1"/>
    <w:rsid w:val="00AC263C"/>
    <w:rsid w:val="00AC3FAD"/>
    <w:rsid w:val="00AC406D"/>
    <w:rsid w:val="00AC432E"/>
    <w:rsid w:val="00AC4620"/>
    <w:rsid w:val="00AC7394"/>
    <w:rsid w:val="00AD02F5"/>
    <w:rsid w:val="00AD07C9"/>
    <w:rsid w:val="00AD1461"/>
    <w:rsid w:val="00AD1E80"/>
    <w:rsid w:val="00AD26E1"/>
    <w:rsid w:val="00AD3AE6"/>
    <w:rsid w:val="00AD5158"/>
    <w:rsid w:val="00AD5E98"/>
    <w:rsid w:val="00AD679E"/>
    <w:rsid w:val="00AD7CAD"/>
    <w:rsid w:val="00AD7D19"/>
    <w:rsid w:val="00AE2595"/>
    <w:rsid w:val="00AE3800"/>
    <w:rsid w:val="00AE4189"/>
    <w:rsid w:val="00AE5459"/>
    <w:rsid w:val="00AE6459"/>
    <w:rsid w:val="00AE7ACC"/>
    <w:rsid w:val="00AF0FEE"/>
    <w:rsid w:val="00AF1308"/>
    <w:rsid w:val="00AF1601"/>
    <w:rsid w:val="00AF19DF"/>
    <w:rsid w:val="00AF4770"/>
    <w:rsid w:val="00AF5EA7"/>
    <w:rsid w:val="00AF69AD"/>
    <w:rsid w:val="00AF71A1"/>
    <w:rsid w:val="00AF750A"/>
    <w:rsid w:val="00B01013"/>
    <w:rsid w:val="00B013B7"/>
    <w:rsid w:val="00B03CA6"/>
    <w:rsid w:val="00B07122"/>
    <w:rsid w:val="00B100ED"/>
    <w:rsid w:val="00B123B8"/>
    <w:rsid w:val="00B142A9"/>
    <w:rsid w:val="00B161C4"/>
    <w:rsid w:val="00B24AC3"/>
    <w:rsid w:val="00B2624C"/>
    <w:rsid w:val="00B26A2E"/>
    <w:rsid w:val="00B3018F"/>
    <w:rsid w:val="00B313FB"/>
    <w:rsid w:val="00B33705"/>
    <w:rsid w:val="00B33981"/>
    <w:rsid w:val="00B35899"/>
    <w:rsid w:val="00B36876"/>
    <w:rsid w:val="00B41D1D"/>
    <w:rsid w:val="00B42561"/>
    <w:rsid w:val="00B42D78"/>
    <w:rsid w:val="00B43376"/>
    <w:rsid w:val="00B451B6"/>
    <w:rsid w:val="00B50AF8"/>
    <w:rsid w:val="00B53DB6"/>
    <w:rsid w:val="00B605CA"/>
    <w:rsid w:val="00B60773"/>
    <w:rsid w:val="00B60C31"/>
    <w:rsid w:val="00B61DF2"/>
    <w:rsid w:val="00B71955"/>
    <w:rsid w:val="00B73FEA"/>
    <w:rsid w:val="00B754A7"/>
    <w:rsid w:val="00B80DEE"/>
    <w:rsid w:val="00B840D9"/>
    <w:rsid w:val="00B85BB0"/>
    <w:rsid w:val="00B866EA"/>
    <w:rsid w:val="00B87133"/>
    <w:rsid w:val="00B87564"/>
    <w:rsid w:val="00B9518E"/>
    <w:rsid w:val="00B951C6"/>
    <w:rsid w:val="00B95D09"/>
    <w:rsid w:val="00BA1464"/>
    <w:rsid w:val="00BA2681"/>
    <w:rsid w:val="00BA506F"/>
    <w:rsid w:val="00BB0163"/>
    <w:rsid w:val="00BB050A"/>
    <w:rsid w:val="00BB0C0C"/>
    <w:rsid w:val="00BB3AC4"/>
    <w:rsid w:val="00BB49DA"/>
    <w:rsid w:val="00BB5744"/>
    <w:rsid w:val="00BB7469"/>
    <w:rsid w:val="00BC11C5"/>
    <w:rsid w:val="00BC1A8C"/>
    <w:rsid w:val="00BC27F6"/>
    <w:rsid w:val="00BC6F0E"/>
    <w:rsid w:val="00BD0252"/>
    <w:rsid w:val="00BD03DD"/>
    <w:rsid w:val="00BD1E8B"/>
    <w:rsid w:val="00BD2033"/>
    <w:rsid w:val="00BD4E45"/>
    <w:rsid w:val="00BD60FB"/>
    <w:rsid w:val="00BD7126"/>
    <w:rsid w:val="00BE1751"/>
    <w:rsid w:val="00BE17CB"/>
    <w:rsid w:val="00BE2510"/>
    <w:rsid w:val="00BE4BF9"/>
    <w:rsid w:val="00BE53D9"/>
    <w:rsid w:val="00BE5D4F"/>
    <w:rsid w:val="00BE6DE6"/>
    <w:rsid w:val="00BF0656"/>
    <w:rsid w:val="00BF171E"/>
    <w:rsid w:val="00BF6F0C"/>
    <w:rsid w:val="00BF75CC"/>
    <w:rsid w:val="00C00EF5"/>
    <w:rsid w:val="00C02502"/>
    <w:rsid w:val="00C025AB"/>
    <w:rsid w:val="00C0655F"/>
    <w:rsid w:val="00C07125"/>
    <w:rsid w:val="00C0799D"/>
    <w:rsid w:val="00C104A4"/>
    <w:rsid w:val="00C11209"/>
    <w:rsid w:val="00C11568"/>
    <w:rsid w:val="00C117FC"/>
    <w:rsid w:val="00C126F1"/>
    <w:rsid w:val="00C14145"/>
    <w:rsid w:val="00C1454A"/>
    <w:rsid w:val="00C14E9A"/>
    <w:rsid w:val="00C14FAB"/>
    <w:rsid w:val="00C153BB"/>
    <w:rsid w:val="00C168E5"/>
    <w:rsid w:val="00C16AB2"/>
    <w:rsid w:val="00C16CA0"/>
    <w:rsid w:val="00C22939"/>
    <w:rsid w:val="00C22F9F"/>
    <w:rsid w:val="00C233BC"/>
    <w:rsid w:val="00C300C7"/>
    <w:rsid w:val="00C3064F"/>
    <w:rsid w:val="00C309F7"/>
    <w:rsid w:val="00C32530"/>
    <w:rsid w:val="00C32F35"/>
    <w:rsid w:val="00C33BDD"/>
    <w:rsid w:val="00C34358"/>
    <w:rsid w:val="00C34C65"/>
    <w:rsid w:val="00C34FA4"/>
    <w:rsid w:val="00C353D2"/>
    <w:rsid w:val="00C36F61"/>
    <w:rsid w:val="00C41EC4"/>
    <w:rsid w:val="00C450E1"/>
    <w:rsid w:val="00C456B4"/>
    <w:rsid w:val="00C456E6"/>
    <w:rsid w:val="00C45943"/>
    <w:rsid w:val="00C467F1"/>
    <w:rsid w:val="00C470B2"/>
    <w:rsid w:val="00C5025C"/>
    <w:rsid w:val="00C5031A"/>
    <w:rsid w:val="00C52050"/>
    <w:rsid w:val="00C52844"/>
    <w:rsid w:val="00C542D7"/>
    <w:rsid w:val="00C553FD"/>
    <w:rsid w:val="00C57A10"/>
    <w:rsid w:val="00C57A18"/>
    <w:rsid w:val="00C61CC1"/>
    <w:rsid w:val="00C61DEF"/>
    <w:rsid w:val="00C62AB1"/>
    <w:rsid w:val="00C6443C"/>
    <w:rsid w:val="00C64ECE"/>
    <w:rsid w:val="00C65102"/>
    <w:rsid w:val="00C65334"/>
    <w:rsid w:val="00C673FF"/>
    <w:rsid w:val="00C7241B"/>
    <w:rsid w:val="00C7599D"/>
    <w:rsid w:val="00C76356"/>
    <w:rsid w:val="00C76378"/>
    <w:rsid w:val="00C77BB2"/>
    <w:rsid w:val="00C80C2A"/>
    <w:rsid w:val="00C90087"/>
    <w:rsid w:val="00C9137A"/>
    <w:rsid w:val="00C91E60"/>
    <w:rsid w:val="00C92CDC"/>
    <w:rsid w:val="00C932CF"/>
    <w:rsid w:val="00C93B53"/>
    <w:rsid w:val="00C94D95"/>
    <w:rsid w:val="00C94E4C"/>
    <w:rsid w:val="00C96973"/>
    <w:rsid w:val="00C96A2B"/>
    <w:rsid w:val="00C96D9F"/>
    <w:rsid w:val="00C978D2"/>
    <w:rsid w:val="00CA0C8D"/>
    <w:rsid w:val="00CA17CF"/>
    <w:rsid w:val="00CA1FD8"/>
    <w:rsid w:val="00CA3D09"/>
    <w:rsid w:val="00CA66C6"/>
    <w:rsid w:val="00CA6D24"/>
    <w:rsid w:val="00CA7C64"/>
    <w:rsid w:val="00CA7E6F"/>
    <w:rsid w:val="00CB1300"/>
    <w:rsid w:val="00CB1D8F"/>
    <w:rsid w:val="00CB2500"/>
    <w:rsid w:val="00CB3D7A"/>
    <w:rsid w:val="00CB673B"/>
    <w:rsid w:val="00CB6D8E"/>
    <w:rsid w:val="00CC0F83"/>
    <w:rsid w:val="00CC160A"/>
    <w:rsid w:val="00CC20EB"/>
    <w:rsid w:val="00CC49D4"/>
    <w:rsid w:val="00CC700A"/>
    <w:rsid w:val="00CC7D5A"/>
    <w:rsid w:val="00CD2E9A"/>
    <w:rsid w:val="00CD3274"/>
    <w:rsid w:val="00CD3890"/>
    <w:rsid w:val="00CD4D31"/>
    <w:rsid w:val="00CD50A8"/>
    <w:rsid w:val="00CD5289"/>
    <w:rsid w:val="00CE1415"/>
    <w:rsid w:val="00CE53B6"/>
    <w:rsid w:val="00CF0A3C"/>
    <w:rsid w:val="00CF0C65"/>
    <w:rsid w:val="00CF1FF3"/>
    <w:rsid w:val="00CF219F"/>
    <w:rsid w:val="00CF29FD"/>
    <w:rsid w:val="00CF2F09"/>
    <w:rsid w:val="00CF5D13"/>
    <w:rsid w:val="00CF6251"/>
    <w:rsid w:val="00CF7092"/>
    <w:rsid w:val="00D01F46"/>
    <w:rsid w:val="00D032B8"/>
    <w:rsid w:val="00D039BC"/>
    <w:rsid w:val="00D04B1C"/>
    <w:rsid w:val="00D06BE7"/>
    <w:rsid w:val="00D12267"/>
    <w:rsid w:val="00D16156"/>
    <w:rsid w:val="00D164D1"/>
    <w:rsid w:val="00D17BC5"/>
    <w:rsid w:val="00D20258"/>
    <w:rsid w:val="00D202A2"/>
    <w:rsid w:val="00D22A0F"/>
    <w:rsid w:val="00D234D1"/>
    <w:rsid w:val="00D2736E"/>
    <w:rsid w:val="00D31713"/>
    <w:rsid w:val="00D31C7C"/>
    <w:rsid w:val="00D329FD"/>
    <w:rsid w:val="00D32D3C"/>
    <w:rsid w:val="00D368E7"/>
    <w:rsid w:val="00D370AE"/>
    <w:rsid w:val="00D37BD3"/>
    <w:rsid w:val="00D4190F"/>
    <w:rsid w:val="00D434CF"/>
    <w:rsid w:val="00D43A36"/>
    <w:rsid w:val="00D43C28"/>
    <w:rsid w:val="00D44BA1"/>
    <w:rsid w:val="00D45799"/>
    <w:rsid w:val="00D5330A"/>
    <w:rsid w:val="00D53C10"/>
    <w:rsid w:val="00D53D35"/>
    <w:rsid w:val="00D55B75"/>
    <w:rsid w:val="00D55D19"/>
    <w:rsid w:val="00D564B1"/>
    <w:rsid w:val="00D568CF"/>
    <w:rsid w:val="00D606A8"/>
    <w:rsid w:val="00D620CA"/>
    <w:rsid w:val="00D6286C"/>
    <w:rsid w:val="00D62950"/>
    <w:rsid w:val="00D63483"/>
    <w:rsid w:val="00D63B12"/>
    <w:rsid w:val="00D6407A"/>
    <w:rsid w:val="00D653CA"/>
    <w:rsid w:val="00D6751A"/>
    <w:rsid w:val="00D7038B"/>
    <w:rsid w:val="00D718FA"/>
    <w:rsid w:val="00D72D0E"/>
    <w:rsid w:val="00D74129"/>
    <w:rsid w:val="00D743D3"/>
    <w:rsid w:val="00D765D3"/>
    <w:rsid w:val="00D76AAF"/>
    <w:rsid w:val="00D8097D"/>
    <w:rsid w:val="00D84692"/>
    <w:rsid w:val="00D85DE2"/>
    <w:rsid w:val="00D86A6B"/>
    <w:rsid w:val="00D870B4"/>
    <w:rsid w:val="00D9124A"/>
    <w:rsid w:val="00D97A4C"/>
    <w:rsid w:val="00DA5830"/>
    <w:rsid w:val="00DA6F8D"/>
    <w:rsid w:val="00DA709E"/>
    <w:rsid w:val="00DB077C"/>
    <w:rsid w:val="00DB0AEA"/>
    <w:rsid w:val="00DB0C95"/>
    <w:rsid w:val="00DB10F7"/>
    <w:rsid w:val="00DB330B"/>
    <w:rsid w:val="00DB4550"/>
    <w:rsid w:val="00DC182C"/>
    <w:rsid w:val="00DC251D"/>
    <w:rsid w:val="00DC4DED"/>
    <w:rsid w:val="00DC6555"/>
    <w:rsid w:val="00DC71D2"/>
    <w:rsid w:val="00DD0456"/>
    <w:rsid w:val="00DE41AD"/>
    <w:rsid w:val="00DE43EB"/>
    <w:rsid w:val="00DE44A3"/>
    <w:rsid w:val="00DE5AFB"/>
    <w:rsid w:val="00DE5EF2"/>
    <w:rsid w:val="00DE6890"/>
    <w:rsid w:val="00DE6D63"/>
    <w:rsid w:val="00DF125D"/>
    <w:rsid w:val="00DF265F"/>
    <w:rsid w:val="00DF2B41"/>
    <w:rsid w:val="00DF40AE"/>
    <w:rsid w:val="00DF43BE"/>
    <w:rsid w:val="00DF7D6B"/>
    <w:rsid w:val="00E02911"/>
    <w:rsid w:val="00E02F8F"/>
    <w:rsid w:val="00E04B57"/>
    <w:rsid w:val="00E04E43"/>
    <w:rsid w:val="00E06C9D"/>
    <w:rsid w:val="00E06EE8"/>
    <w:rsid w:val="00E109DF"/>
    <w:rsid w:val="00E125A3"/>
    <w:rsid w:val="00E13579"/>
    <w:rsid w:val="00E14038"/>
    <w:rsid w:val="00E14626"/>
    <w:rsid w:val="00E1483F"/>
    <w:rsid w:val="00E17E67"/>
    <w:rsid w:val="00E231BA"/>
    <w:rsid w:val="00E24A7C"/>
    <w:rsid w:val="00E24B5F"/>
    <w:rsid w:val="00E25713"/>
    <w:rsid w:val="00E31147"/>
    <w:rsid w:val="00E31BFB"/>
    <w:rsid w:val="00E32B92"/>
    <w:rsid w:val="00E33703"/>
    <w:rsid w:val="00E346EA"/>
    <w:rsid w:val="00E35895"/>
    <w:rsid w:val="00E35B8F"/>
    <w:rsid w:val="00E4043C"/>
    <w:rsid w:val="00E4147A"/>
    <w:rsid w:val="00E44F7E"/>
    <w:rsid w:val="00E45E5C"/>
    <w:rsid w:val="00E474A6"/>
    <w:rsid w:val="00E55860"/>
    <w:rsid w:val="00E5755B"/>
    <w:rsid w:val="00E621FA"/>
    <w:rsid w:val="00E6428B"/>
    <w:rsid w:val="00E64E6F"/>
    <w:rsid w:val="00E71ACF"/>
    <w:rsid w:val="00E7262F"/>
    <w:rsid w:val="00E75700"/>
    <w:rsid w:val="00E7605E"/>
    <w:rsid w:val="00E76D99"/>
    <w:rsid w:val="00E81882"/>
    <w:rsid w:val="00E831D1"/>
    <w:rsid w:val="00E852B2"/>
    <w:rsid w:val="00E8611A"/>
    <w:rsid w:val="00E86FBB"/>
    <w:rsid w:val="00E930E1"/>
    <w:rsid w:val="00E93EF4"/>
    <w:rsid w:val="00E948FC"/>
    <w:rsid w:val="00E96509"/>
    <w:rsid w:val="00EA139E"/>
    <w:rsid w:val="00EA6618"/>
    <w:rsid w:val="00EA6781"/>
    <w:rsid w:val="00EB35AF"/>
    <w:rsid w:val="00EB413B"/>
    <w:rsid w:val="00EB4362"/>
    <w:rsid w:val="00EB7284"/>
    <w:rsid w:val="00EC0097"/>
    <w:rsid w:val="00EC0A19"/>
    <w:rsid w:val="00EC1B2A"/>
    <w:rsid w:val="00EC2CDD"/>
    <w:rsid w:val="00EC3466"/>
    <w:rsid w:val="00EC3D6C"/>
    <w:rsid w:val="00EC4F9B"/>
    <w:rsid w:val="00EC550B"/>
    <w:rsid w:val="00EC5691"/>
    <w:rsid w:val="00EC583E"/>
    <w:rsid w:val="00EC717F"/>
    <w:rsid w:val="00ED03C9"/>
    <w:rsid w:val="00ED1A96"/>
    <w:rsid w:val="00ED44CC"/>
    <w:rsid w:val="00ED5512"/>
    <w:rsid w:val="00ED6E03"/>
    <w:rsid w:val="00EE0C1D"/>
    <w:rsid w:val="00EE1868"/>
    <w:rsid w:val="00EE30E7"/>
    <w:rsid w:val="00EE36B1"/>
    <w:rsid w:val="00EE4464"/>
    <w:rsid w:val="00EE5C3E"/>
    <w:rsid w:val="00EE5E81"/>
    <w:rsid w:val="00EE6B76"/>
    <w:rsid w:val="00EF0594"/>
    <w:rsid w:val="00EF1068"/>
    <w:rsid w:val="00EF16FA"/>
    <w:rsid w:val="00EF3398"/>
    <w:rsid w:val="00EF4383"/>
    <w:rsid w:val="00EF4557"/>
    <w:rsid w:val="00EF6F7F"/>
    <w:rsid w:val="00EF71EE"/>
    <w:rsid w:val="00EF747C"/>
    <w:rsid w:val="00EF77C3"/>
    <w:rsid w:val="00F003FB"/>
    <w:rsid w:val="00F06931"/>
    <w:rsid w:val="00F12B6E"/>
    <w:rsid w:val="00F1392F"/>
    <w:rsid w:val="00F14B86"/>
    <w:rsid w:val="00F14CC6"/>
    <w:rsid w:val="00F159DF"/>
    <w:rsid w:val="00F17521"/>
    <w:rsid w:val="00F17A20"/>
    <w:rsid w:val="00F208F6"/>
    <w:rsid w:val="00F23BD1"/>
    <w:rsid w:val="00F2596E"/>
    <w:rsid w:val="00F26AB5"/>
    <w:rsid w:val="00F27D6F"/>
    <w:rsid w:val="00F30033"/>
    <w:rsid w:val="00F30428"/>
    <w:rsid w:val="00F306B9"/>
    <w:rsid w:val="00F33AD7"/>
    <w:rsid w:val="00F33DDE"/>
    <w:rsid w:val="00F357ED"/>
    <w:rsid w:val="00F36392"/>
    <w:rsid w:val="00F401D1"/>
    <w:rsid w:val="00F4200D"/>
    <w:rsid w:val="00F426C0"/>
    <w:rsid w:val="00F430F4"/>
    <w:rsid w:val="00F4316D"/>
    <w:rsid w:val="00F4349F"/>
    <w:rsid w:val="00F4498D"/>
    <w:rsid w:val="00F473EA"/>
    <w:rsid w:val="00F50323"/>
    <w:rsid w:val="00F52C62"/>
    <w:rsid w:val="00F53F21"/>
    <w:rsid w:val="00F57956"/>
    <w:rsid w:val="00F627EB"/>
    <w:rsid w:val="00F62CDC"/>
    <w:rsid w:val="00F654DF"/>
    <w:rsid w:val="00F657FF"/>
    <w:rsid w:val="00F6792F"/>
    <w:rsid w:val="00F707EA"/>
    <w:rsid w:val="00F7792F"/>
    <w:rsid w:val="00F81F6B"/>
    <w:rsid w:val="00F82D11"/>
    <w:rsid w:val="00F84805"/>
    <w:rsid w:val="00F84883"/>
    <w:rsid w:val="00F84B55"/>
    <w:rsid w:val="00F86A32"/>
    <w:rsid w:val="00F924D4"/>
    <w:rsid w:val="00F926B1"/>
    <w:rsid w:val="00F94BF9"/>
    <w:rsid w:val="00F96F52"/>
    <w:rsid w:val="00FA0CFB"/>
    <w:rsid w:val="00FA3F9F"/>
    <w:rsid w:val="00FA4DF3"/>
    <w:rsid w:val="00FA7555"/>
    <w:rsid w:val="00FA7CFB"/>
    <w:rsid w:val="00FA7D15"/>
    <w:rsid w:val="00FB0F07"/>
    <w:rsid w:val="00FB5774"/>
    <w:rsid w:val="00FC073C"/>
    <w:rsid w:val="00FC2202"/>
    <w:rsid w:val="00FC3C47"/>
    <w:rsid w:val="00FC3F67"/>
    <w:rsid w:val="00FC621D"/>
    <w:rsid w:val="00FC770A"/>
    <w:rsid w:val="00FD0410"/>
    <w:rsid w:val="00FD130E"/>
    <w:rsid w:val="00FD1ECD"/>
    <w:rsid w:val="00FD49E8"/>
    <w:rsid w:val="00FD6704"/>
    <w:rsid w:val="00FE04A8"/>
    <w:rsid w:val="00FE18CC"/>
    <w:rsid w:val="00FE2A59"/>
    <w:rsid w:val="00FE4624"/>
    <w:rsid w:val="00FE5765"/>
    <w:rsid w:val="00FE5900"/>
    <w:rsid w:val="00FE5F56"/>
    <w:rsid w:val="00FE7A78"/>
    <w:rsid w:val="00FF0AE2"/>
    <w:rsid w:val="00FF1E86"/>
    <w:rsid w:val="00FF20CA"/>
    <w:rsid w:val="00FF3BEB"/>
    <w:rsid w:val="00FF4406"/>
    <w:rsid w:val="00FF5053"/>
    <w:rsid w:val="00FF5560"/>
    <w:rsid w:val="00FF56B9"/>
    <w:rsid w:val="00FF5837"/>
    <w:rsid w:val="00FF5DAF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A0E8CD"/>
  <w15:docId w15:val="{73388FC7-68B6-4E25-842C-7156AE22D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B4F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54E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nhideWhenUsed/>
    <w:qFormat/>
    <w:rsid w:val="00654EB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208F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138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1384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CE53B6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B100E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100E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100E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100E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C91E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C91E60"/>
    <w:rPr>
      <w:rFonts w:ascii="Courier New" w:eastAsia="Times New Roman" w:hAnsi="Courier New" w:cs="Courier New"/>
      <w:sz w:val="20"/>
      <w:szCs w:val="20"/>
      <w:lang w:eastAsia="it-IT"/>
    </w:rPr>
  </w:style>
  <w:style w:type="paragraph" w:customStyle="1" w:styleId="Default">
    <w:name w:val="Default"/>
    <w:rsid w:val="007324AB"/>
    <w:pPr>
      <w:suppressAutoHyphens/>
      <w:spacing w:after="0" w:line="100" w:lineRule="atLeast"/>
    </w:pPr>
    <w:rPr>
      <w:rFonts w:ascii="Times New Roman" w:eastAsia="SimSun" w:hAnsi="Times New Roman" w:cs="Times New Roman"/>
      <w:color w:val="000000"/>
      <w:kern w:val="1"/>
      <w:sz w:val="24"/>
      <w:szCs w:val="24"/>
      <w:lang w:eastAsia="ar-SA"/>
    </w:rPr>
  </w:style>
  <w:style w:type="paragraph" w:styleId="Corpodeltesto3">
    <w:name w:val="Body Text 3"/>
    <w:basedOn w:val="Normale"/>
    <w:link w:val="Corpodeltesto3Carattere"/>
    <w:uiPriority w:val="99"/>
    <w:unhideWhenUsed/>
    <w:rsid w:val="000D33E7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0D33E7"/>
    <w:rPr>
      <w:rFonts w:ascii="Times New Roman" w:eastAsia="Times New Roman" w:hAnsi="Times New Roman" w:cs="Times New Roman"/>
      <w:sz w:val="16"/>
      <w:szCs w:val="16"/>
      <w:lang w:eastAsia="it-IT"/>
    </w:rPr>
  </w:style>
  <w:style w:type="table" w:styleId="Grigliatabella">
    <w:name w:val="Table Grid"/>
    <w:basedOn w:val="Tabellanormale"/>
    <w:uiPriority w:val="39"/>
    <w:rsid w:val="000D33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0D33E7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654E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654EB9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customStyle="1" w:styleId="grande2">
    <w:name w:val="grande2"/>
    <w:basedOn w:val="Carpredefinitoparagrafo"/>
    <w:rsid w:val="00BD1E8B"/>
    <w:rPr>
      <w:b/>
      <w:bCs/>
      <w:sz w:val="46"/>
      <w:szCs w:val="46"/>
    </w:rPr>
  </w:style>
  <w:style w:type="paragraph" w:styleId="NormaleWeb">
    <w:name w:val="Normal (Web)"/>
    <w:basedOn w:val="Normale"/>
    <w:uiPriority w:val="99"/>
    <w:unhideWhenUsed/>
    <w:rsid w:val="0036292E"/>
    <w:pPr>
      <w:spacing w:before="100" w:beforeAutospacing="1" w:after="100" w:afterAutospacing="1"/>
    </w:pPr>
  </w:style>
  <w:style w:type="table" w:styleId="Tabellagriglia1chiara-colore2">
    <w:name w:val="Grid Table 1 Light Accent 2"/>
    <w:basedOn w:val="Tabellanormale"/>
    <w:uiPriority w:val="46"/>
    <w:rsid w:val="00C353D2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msonormal0">
    <w:name w:val="msonormal"/>
    <w:basedOn w:val="Normale"/>
    <w:rsid w:val="00173845"/>
    <w:pPr>
      <w:spacing w:before="100" w:beforeAutospacing="1" w:after="100" w:afterAutospacing="1"/>
    </w:pPr>
  </w:style>
  <w:style w:type="character" w:customStyle="1" w:styleId="apple-tab-span">
    <w:name w:val="apple-tab-span"/>
    <w:basedOn w:val="Carpredefinitoparagrafo"/>
    <w:rsid w:val="00173845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14B86"/>
    <w:rPr>
      <w:color w:val="605E5C"/>
      <w:shd w:val="clear" w:color="auto" w:fill="E1DFDD"/>
    </w:rPr>
  </w:style>
  <w:style w:type="table" w:customStyle="1" w:styleId="TableGrid">
    <w:name w:val="TableGrid"/>
    <w:rsid w:val="002D2809"/>
    <w:pPr>
      <w:spacing w:after="0" w:line="240" w:lineRule="auto"/>
    </w:pPr>
    <w:rPr>
      <w:rFonts w:ascii="Calibri" w:eastAsia="Times New Roman" w:hAnsi="Calibri" w:cs="Times New Roman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unhideWhenUsed/>
    <w:rsid w:val="005045D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5045D9"/>
    <w:rPr>
      <w:rFonts w:ascii="Times New Roman" w:eastAsia="Times New Roman" w:hAnsi="Times New Roman" w:cs="Times New Roman"/>
      <w:sz w:val="24"/>
      <w:szCs w:val="24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211A6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211A60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AB1065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D43A3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64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3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7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5168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911578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0132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83511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7527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72802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641123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1015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91201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10704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359714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6281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89386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8265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6281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838685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063368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02528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33767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95038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40862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32922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0331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53298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376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6936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1028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42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2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casali.edu.it" TargetMode="External"/><Relationship Id="rId3" Type="http://schemas.openxmlformats.org/officeDocument/2006/relationships/image" Target="media/image3.png"/><Relationship Id="rId7" Type="http://schemas.openxmlformats.org/officeDocument/2006/relationships/hyperlink" Target="mailto:csic8%205400e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prov\Downloads\INTESTA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844DF7-629B-469E-BE7F-95FD64466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INTESTAZIONE</Template>
  <TotalTime>21</TotalTime>
  <Pages>3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Annunziata Provenzano</dc:creator>
  <cp:lastModifiedBy>Annunziata Provenzano</cp:lastModifiedBy>
  <cp:revision>4</cp:revision>
  <cp:lastPrinted>2025-09-05T08:14:00Z</cp:lastPrinted>
  <dcterms:created xsi:type="dcterms:W3CDTF">2025-09-11T11:10:00Z</dcterms:created>
  <dcterms:modified xsi:type="dcterms:W3CDTF">2026-03-12T20:45:00Z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769692240</vt:i4>
  </property>
</Properties>
</file>