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8F8" w:rsidRDefault="00A458F8" w:rsidP="008E1CBD">
      <w:pPr>
        <w:spacing w:line="360" w:lineRule="auto"/>
        <w:jc w:val="both"/>
      </w:pPr>
      <w:bookmarkStart w:id="0" w:name="_Hlk42011933"/>
    </w:p>
    <w:p w:rsidR="00D43A36" w:rsidRPr="00654213" w:rsidRDefault="00D43A36" w:rsidP="008E1CBD">
      <w:pPr>
        <w:autoSpaceDE w:val="0"/>
        <w:autoSpaceDN w:val="0"/>
        <w:adjustRightInd w:val="0"/>
        <w:spacing w:line="360" w:lineRule="auto"/>
        <w:jc w:val="right"/>
        <w:rPr>
          <w:rFonts w:eastAsiaTheme="minorHAnsi"/>
          <w:b/>
          <w:bCs/>
          <w:lang w:eastAsia="en-US"/>
        </w:rPr>
      </w:pPr>
    </w:p>
    <w:p w:rsidR="008E1CBD" w:rsidRDefault="008E1CBD" w:rsidP="008E1CBD">
      <w:pPr>
        <w:tabs>
          <w:tab w:val="left" w:pos="2360"/>
        </w:tabs>
        <w:spacing w:line="360" w:lineRule="auto"/>
      </w:pPr>
      <w:r>
        <w:t>MODELLO 2</w:t>
      </w:r>
      <w:r>
        <w:tab/>
      </w:r>
    </w:p>
    <w:p w:rsidR="008E1CBD" w:rsidRDefault="008E1CBD" w:rsidP="008E1CBD">
      <w:pPr>
        <w:spacing w:line="360" w:lineRule="auto"/>
        <w:jc w:val="center"/>
      </w:pPr>
      <w:r w:rsidRPr="006C29CF">
        <w:t>FORMAZIONE DOCENTI NEOASSUNTI A.S. 2025/2026</w:t>
      </w:r>
    </w:p>
    <w:p w:rsidR="008E1CBD" w:rsidRDefault="008E1CBD" w:rsidP="008E1CBD">
      <w:pPr>
        <w:spacing w:line="360" w:lineRule="auto"/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Cs w:val="28"/>
        </w:rPr>
        <w:t xml:space="preserve">PEER TO PEER </w:t>
      </w:r>
    </w:p>
    <w:p w:rsidR="008E1CBD" w:rsidRPr="006C31A5" w:rsidRDefault="008E1CBD" w:rsidP="008E1CBD">
      <w:pPr>
        <w:spacing w:line="360" w:lineRule="auto"/>
        <w:jc w:val="center"/>
        <w:rPr>
          <w:rFonts w:ascii="Arial" w:hAnsi="Arial" w:cs="Arial"/>
          <w:b/>
          <w:i/>
          <w:color w:val="003CB4"/>
          <w:szCs w:val="28"/>
        </w:rPr>
      </w:pPr>
      <w:r w:rsidRPr="006C31A5">
        <w:rPr>
          <w:rFonts w:ascii="Arial" w:hAnsi="Arial" w:cs="Arial"/>
          <w:b/>
          <w:i/>
          <w:color w:val="003CB4"/>
          <w:szCs w:val="28"/>
        </w:rPr>
        <w:t>PROTOCOLLO DI OSSERVAZIONE RECIPROCA</w:t>
      </w:r>
    </w:p>
    <w:p w:rsidR="008E1CBD" w:rsidRPr="008650B4" w:rsidRDefault="008E1CBD" w:rsidP="008E1CBD">
      <w:pPr>
        <w:spacing w:after="178" w:line="360" w:lineRule="auto"/>
        <w:rPr>
          <w:rFonts w:ascii="Arial" w:hAnsi="Arial" w:cs="Arial"/>
        </w:rPr>
      </w:pPr>
    </w:p>
    <w:p w:rsidR="008E1CBD" w:rsidRDefault="008E1CBD" w:rsidP="008E1CBD">
      <w:pPr>
        <w:tabs>
          <w:tab w:val="left" w:pos="938"/>
        </w:tabs>
        <w:spacing w:line="360" w:lineRule="auto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Il </w:t>
      </w:r>
      <w:r w:rsidRPr="00EB6C82">
        <w:rPr>
          <w:rFonts w:ascii="Arial" w:hAnsi="Arial" w:cs="Arial"/>
          <w:b/>
        </w:rPr>
        <w:t>docente neoassunto</w:t>
      </w:r>
      <w:r w:rsidRPr="008650B4">
        <w:rPr>
          <w:rFonts w:ascii="Arial" w:hAnsi="Arial" w:cs="Arial"/>
        </w:rPr>
        <w:t xml:space="preserve"> </w:t>
      </w:r>
    </w:p>
    <w:p w:rsidR="008E1CBD" w:rsidRPr="008650B4" w:rsidRDefault="008E1CBD" w:rsidP="008E1CBD">
      <w:pPr>
        <w:tabs>
          <w:tab w:val="left" w:pos="938"/>
        </w:tabs>
        <w:spacing w:line="360" w:lineRule="auto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</w:t>
      </w:r>
    </w:p>
    <w:p w:rsidR="008E1CBD" w:rsidRDefault="008E1CBD" w:rsidP="008E1CBD">
      <w:pPr>
        <w:tabs>
          <w:tab w:val="left" w:pos="938"/>
        </w:tabs>
        <w:spacing w:line="360" w:lineRule="auto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e il </w:t>
      </w:r>
      <w:r w:rsidRPr="00EB6C82">
        <w:rPr>
          <w:rFonts w:ascii="Arial" w:hAnsi="Arial" w:cs="Arial"/>
          <w:b/>
        </w:rPr>
        <w:t>docente tutor</w:t>
      </w:r>
      <w:r w:rsidRPr="008650B4">
        <w:rPr>
          <w:rFonts w:ascii="Arial" w:hAnsi="Arial" w:cs="Arial"/>
        </w:rPr>
        <w:t xml:space="preserve"> </w:t>
      </w:r>
    </w:p>
    <w:p w:rsidR="008E1CBD" w:rsidRPr="008650B4" w:rsidRDefault="008E1CBD" w:rsidP="008E1CBD">
      <w:pPr>
        <w:tabs>
          <w:tab w:val="left" w:pos="938"/>
        </w:tabs>
        <w:spacing w:line="360" w:lineRule="auto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</w:t>
      </w:r>
    </w:p>
    <w:p w:rsidR="008E1CBD" w:rsidRPr="008650B4" w:rsidRDefault="008E1CBD" w:rsidP="008E1CBD">
      <w:pPr>
        <w:tabs>
          <w:tab w:val="left" w:pos="938"/>
        </w:tabs>
        <w:spacing w:line="360" w:lineRule="auto"/>
        <w:jc w:val="center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CONCORDANO</w:t>
      </w:r>
    </w:p>
    <w:p w:rsidR="008E1CBD" w:rsidRPr="008E1CBD" w:rsidRDefault="008E1CBD" w:rsidP="008E1CBD">
      <w:pPr>
        <w:pStyle w:val="Titolo1"/>
        <w:spacing w:after="197" w:line="360" w:lineRule="auto"/>
        <w:ind w:left="-5"/>
        <w:rPr>
          <w:rFonts w:ascii="Arial" w:hAnsi="Arial" w:cs="Arial"/>
          <w:color w:val="auto"/>
          <w:sz w:val="24"/>
          <w:szCs w:val="24"/>
        </w:rPr>
      </w:pPr>
      <w:r w:rsidRPr="008E1CBD">
        <w:rPr>
          <w:rFonts w:ascii="Arial" w:hAnsi="Arial" w:cs="Arial"/>
          <w:color w:val="auto"/>
          <w:sz w:val="24"/>
          <w:szCs w:val="24"/>
        </w:rPr>
        <w:t>l’organizzazione complessiva delle azioni da attuare nel corso delle</w:t>
      </w:r>
    </w:p>
    <w:p w:rsidR="008E1CBD" w:rsidRPr="008E1CBD" w:rsidRDefault="008E1CBD" w:rsidP="008E1CBD">
      <w:pPr>
        <w:pStyle w:val="Titolo1"/>
        <w:numPr>
          <w:ilvl w:val="0"/>
          <w:numId w:val="16"/>
        </w:numPr>
        <w:spacing w:before="0" w:after="197" w:line="360" w:lineRule="auto"/>
        <w:rPr>
          <w:rFonts w:ascii="Arial" w:hAnsi="Arial" w:cs="Arial"/>
          <w:color w:val="auto"/>
          <w:sz w:val="24"/>
          <w:szCs w:val="24"/>
        </w:rPr>
      </w:pPr>
      <w:r w:rsidRPr="008E1CBD">
        <w:rPr>
          <w:rFonts w:ascii="Arial" w:eastAsia="+mn-ea" w:hAnsi="Arial" w:cs="Arial"/>
          <w:color w:val="auto"/>
          <w:sz w:val="24"/>
          <w:szCs w:val="24"/>
        </w:rPr>
        <w:t>4 ore di osservazione del neo assunto docente nella classe del tutor</w:t>
      </w:r>
    </w:p>
    <w:p w:rsidR="008E1CBD" w:rsidRPr="008650B4" w:rsidRDefault="008E1CBD" w:rsidP="008E1CBD">
      <w:pPr>
        <w:numPr>
          <w:ilvl w:val="0"/>
          <w:numId w:val="16"/>
        </w:numPr>
        <w:spacing w:after="200" w:line="360" w:lineRule="auto"/>
        <w:rPr>
          <w:rFonts w:ascii="Arial" w:hAnsi="Arial" w:cs="Arial"/>
          <w:b/>
          <w:i/>
        </w:rPr>
      </w:pPr>
      <w:r w:rsidRPr="008650B4">
        <w:rPr>
          <w:rFonts w:ascii="Arial" w:hAnsi="Arial" w:cs="Arial"/>
          <w:b/>
          <w:bCs/>
          <w:i/>
        </w:rPr>
        <w:t xml:space="preserve">4 ore di osservazione </w:t>
      </w:r>
      <w:r w:rsidRPr="008650B4">
        <w:rPr>
          <w:rFonts w:ascii="Arial" w:hAnsi="Arial" w:cs="Arial"/>
          <w:b/>
          <w:i/>
        </w:rPr>
        <w:t>del tutor nell</w:t>
      </w:r>
      <w:r>
        <w:rPr>
          <w:rFonts w:ascii="Arial" w:hAnsi="Arial" w:cs="Arial"/>
          <w:b/>
          <w:i/>
        </w:rPr>
        <w:t>a classe del docente neoassunto.</w:t>
      </w:r>
    </w:p>
    <w:p w:rsidR="008E1CBD" w:rsidRDefault="008E1CBD" w:rsidP="008E1CBD">
      <w:pPr>
        <w:pStyle w:val="Paragrafoelenco"/>
        <w:numPr>
          <w:ilvl w:val="0"/>
          <w:numId w:val="17"/>
        </w:numPr>
        <w:spacing w:after="192" w:line="360" w:lineRule="auto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 xml:space="preserve">TEMPI </w:t>
      </w:r>
    </w:p>
    <w:p w:rsidR="008E1CBD" w:rsidRPr="008650B4" w:rsidRDefault="008E1CBD" w:rsidP="008E1CBD">
      <w:pPr>
        <w:pStyle w:val="Paragrafoelenco"/>
        <w:spacing w:after="192" w:line="360" w:lineRule="auto"/>
        <w:ind w:left="355"/>
        <w:rPr>
          <w:rFonts w:ascii="Arial" w:hAnsi="Arial" w:cs="Arial"/>
          <w:b/>
        </w:rPr>
      </w:pPr>
    </w:p>
    <w:p w:rsidR="008E1CBD" w:rsidRPr="008650B4" w:rsidRDefault="008E1CBD" w:rsidP="008E1CBD">
      <w:pPr>
        <w:pStyle w:val="Paragrafoelenco"/>
        <w:spacing w:after="192" w:line="360" w:lineRule="auto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>Periodo di osservazione:</w:t>
      </w:r>
    </w:p>
    <w:p w:rsidR="008E1CBD" w:rsidRPr="008650B4" w:rsidRDefault="008E1CBD" w:rsidP="008E1CBD">
      <w:pPr>
        <w:spacing w:after="192" w:line="360" w:lineRule="auto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>
        <w:rPr>
          <w:rFonts w:ascii="Arial" w:hAnsi="Arial" w:cs="Arial"/>
        </w:rPr>
        <w:t>......</w:t>
      </w:r>
      <w:r w:rsidRPr="008650B4">
        <w:rPr>
          <w:rFonts w:ascii="Arial" w:hAnsi="Arial" w:cs="Arial"/>
        </w:rPr>
        <w:t xml:space="preserve"> </w:t>
      </w:r>
    </w:p>
    <w:p w:rsidR="008E1CBD" w:rsidRPr="008650B4" w:rsidRDefault="008E1CBD" w:rsidP="008E1CBD">
      <w:pPr>
        <w:spacing w:after="216" w:line="360" w:lineRule="auto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     Segmenti orari</w:t>
      </w:r>
    </w:p>
    <w:p w:rsidR="008E1CBD" w:rsidRDefault="008E1CBD" w:rsidP="008E1CBD">
      <w:pPr>
        <w:spacing w:after="216" w:line="360" w:lineRule="auto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>
        <w:rPr>
          <w:rFonts w:ascii="Arial" w:hAnsi="Arial" w:cs="Arial"/>
        </w:rPr>
        <w:t>…..</w:t>
      </w:r>
    </w:p>
    <w:p w:rsidR="008E1CBD" w:rsidRPr="008650B4" w:rsidRDefault="008E1CBD" w:rsidP="008E1CBD">
      <w:pPr>
        <w:spacing w:after="216" w:line="360" w:lineRule="auto"/>
        <w:ind w:left="-5"/>
        <w:rPr>
          <w:rFonts w:ascii="Arial" w:hAnsi="Arial" w:cs="Arial"/>
        </w:rPr>
      </w:pPr>
    </w:p>
    <w:p w:rsidR="008E1CBD" w:rsidRPr="008650B4" w:rsidRDefault="008E1CBD" w:rsidP="008E1CBD">
      <w:pPr>
        <w:pStyle w:val="Paragrafoelenco"/>
        <w:numPr>
          <w:ilvl w:val="0"/>
          <w:numId w:val="17"/>
        </w:numPr>
        <w:spacing w:after="216" w:line="360" w:lineRule="auto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lastRenderedPageBreak/>
        <w:t>ATTIVITA’ DIDATTICA</w:t>
      </w:r>
    </w:p>
    <w:p w:rsidR="008E1CBD" w:rsidRDefault="008E1CBD" w:rsidP="008E1CBD">
      <w:pPr>
        <w:pStyle w:val="Paragrafoelenco"/>
        <w:spacing w:after="216" w:line="360" w:lineRule="auto"/>
        <w:ind w:left="355"/>
        <w:rPr>
          <w:rFonts w:ascii="Arial" w:hAnsi="Arial" w:cs="Arial"/>
        </w:rPr>
      </w:pPr>
    </w:p>
    <w:p w:rsidR="008E1CBD" w:rsidRPr="008650B4" w:rsidRDefault="008E1CBD" w:rsidP="008E1CBD">
      <w:pPr>
        <w:pStyle w:val="Paragrafoelenco"/>
        <w:spacing w:after="216" w:line="360" w:lineRule="auto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Campo-i d’esperienza / Disciplina-e  </w:t>
      </w:r>
      <w:r>
        <w:rPr>
          <w:rFonts w:ascii="Arial" w:hAnsi="Arial" w:cs="Arial"/>
        </w:rPr>
        <w:t xml:space="preserve"> </w:t>
      </w:r>
      <w:r w:rsidRPr="008650B4">
        <w:rPr>
          <w:rFonts w:ascii="Arial" w:hAnsi="Arial" w:cs="Arial"/>
        </w:rPr>
        <w:t>coinvolti</w:t>
      </w:r>
    </w:p>
    <w:p w:rsidR="008E1CBD" w:rsidRPr="008650B4" w:rsidRDefault="008E1CBD" w:rsidP="008E1CBD">
      <w:pPr>
        <w:spacing w:after="216" w:line="360" w:lineRule="auto"/>
        <w:rPr>
          <w:rFonts w:ascii="Arial" w:hAnsi="Arial" w:cs="Arial"/>
        </w:rPr>
      </w:pPr>
      <w:r w:rsidRPr="008650B4">
        <w:rPr>
          <w:rFonts w:ascii="Arial" w:hAnsi="Arial" w:cs="Arial"/>
        </w:rPr>
        <w:t>.......................................................................</w:t>
      </w:r>
      <w:r>
        <w:rPr>
          <w:rFonts w:ascii="Arial" w:hAnsi="Arial" w:cs="Arial"/>
        </w:rPr>
        <w:t>.....................................................................................</w:t>
      </w:r>
    </w:p>
    <w:p w:rsidR="008E1CBD" w:rsidRPr="008650B4" w:rsidRDefault="008E1CBD" w:rsidP="008E1CBD">
      <w:pPr>
        <w:spacing w:after="216" w:line="360" w:lineRule="auto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      Organizzazione in funzione dell’attività didattica </w:t>
      </w:r>
    </w:p>
    <w:p w:rsidR="008E1CBD" w:rsidRPr="008650B4" w:rsidRDefault="008E1CBD" w:rsidP="008E1CBD">
      <w:pPr>
        <w:spacing w:after="216" w:line="360" w:lineRule="auto"/>
        <w:rPr>
          <w:rFonts w:ascii="Arial" w:hAnsi="Arial" w:cs="Arial"/>
        </w:rPr>
      </w:pPr>
      <w:r w:rsidRPr="008650B4">
        <w:rPr>
          <w:rFonts w:ascii="Arial" w:hAnsi="Arial" w:cs="Arial"/>
        </w:rPr>
        <w:t>………</w:t>
      </w: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8E1CBD" w:rsidRPr="008650B4" w:rsidRDefault="008E1CBD" w:rsidP="008E1CB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8650B4">
        <w:rPr>
          <w:rFonts w:ascii="Arial" w:hAnsi="Arial" w:cs="Arial"/>
        </w:rPr>
        <w:t>S</w:t>
      </w:r>
      <w:r>
        <w:rPr>
          <w:rFonts w:ascii="Arial" w:hAnsi="Arial" w:cs="Arial"/>
        </w:rPr>
        <w:t>trumenti e materiali da utilizzare</w:t>
      </w:r>
    </w:p>
    <w:p w:rsidR="008E1CBD" w:rsidRPr="00E13687" w:rsidRDefault="008E1CBD" w:rsidP="008E1CBD">
      <w:pPr>
        <w:spacing w:line="360" w:lineRule="auto"/>
        <w:rPr>
          <w:rFonts w:ascii="Arial" w:hAnsi="Arial" w:cs="Arial"/>
        </w:rPr>
      </w:pPr>
      <w:r w:rsidRPr="008650B4">
        <w:rPr>
          <w:rFonts w:ascii="Arial" w:hAnsi="Arial" w:cs="Arial"/>
        </w:rPr>
        <w:t>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.............................................................</w:t>
      </w:r>
    </w:p>
    <w:p w:rsidR="008E1CBD" w:rsidRDefault="008E1CBD" w:rsidP="008E1CBD">
      <w:pPr>
        <w:pStyle w:val="Paragrafoelenco"/>
        <w:numPr>
          <w:ilvl w:val="0"/>
          <w:numId w:val="17"/>
        </w:numPr>
        <w:tabs>
          <w:tab w:val="left" w:pos="938"/>
        </w:tabs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 RUOLI</w:t>
      </w:r>
    </w:p>
    <w:p w:rsidR="008E1CBD" w:rsidRDefault="008E1CBD" w:rsidP="008E1CBD">
      <w:pPr>
        <w:pStyle w:val="Paragrafoelenco"/>
        <w:tabs>
          <w:tab w:val="left" w:pos="938"/>
        </w:tabs>
        <w:spacing w:line="360" w:lineRule="auto"/>
        <w:ind w:left="355"/>
        <w:rPr>
          <w:rFonts w:ascii="Arial" w:hAnsi="Arial" w:cs="Arial"/>
          <w:b/>
          <w:bCs/>
        </w:rPr>
      </w:pPr>
    </w:p>
    <w:p w:rsidR="008E1CBD" w:rsidRPr="00D167E3" w:rsidRDefault="008E1CBD" w:rsidP="008E1CBD">
      <w:pPr>
        <w:tabs>
          <w:tab w:val="left" w:pos="938"/>
        </w:tabs>
        <w:spacing w:line="360" w:lineRule="auto"/>
        <w:jc w:val="both"/>
        <w:rPr>
          <w:rFonts w:ascii="Arial" w:hAnsi="Arial" w:cs="Arial"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Pr="00D167E3">
        <w:rPr>
          <w:rFonts w:ascii="Arial" w:hAnsi="Arial" w:cs="Arial"/>
          <w:b/>
          <w:bCs/>
          <w:iCs/>
          <w:u w:val="single"/>
        </w:rPr>
        <w:t>docente neo-assunto</w:t>
      </w:r>
      <w:r w:rsidRPr="00D167E3">
        <w:rPr>
          <w:rFonts w:ascii="Arial" w:hAnsi="Arial" w:cs="Arial"/>
          <w:bCs/>
          <w:iCs/>
          <w:u w:val="single"/>
        </w:rPr>
        <w:t xml:space="preserve"> </w:t>
      </w:r>
    </w:p>
    <w:p w:rsidR="008E1CBD" w:rsidRPr="006C31A5" w:rsidRDefault="008E1CBD" w:rsidP="008E1CBD">
      <w:pPr>
        <w:tabs>
          <w:tab w:val="left" w:pos="938"/>
        </w:tabs>
        <w:spacing w:line="360" w:lineRule="auto"/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>in</w:t>
      </w:r>
      <w:r w:rsidRPr="006C31A5">
        <w:rPr>
          <w:rFonts w:ascii="Arial" w:hAnsi="Arial" w:cs="Arial"/>
          <w:b/>
          <w:bCs/>
          <w:iCs/>
        </w:rPr>
        <w:t xml:space="preserve"> azione di osservatore:</w:t>
      </w:r>
    </w:p>
    <w:p w:rsidR="008E1CBD" w:rsidRPr="006C31A5" w:rsidRDefault="008E1CBD" w:rsidP="008E1CBD">
      <w:pPr>
        <w:pStyle w:val="Paragrafoelenco"/>
        <w:numPr>
          <w:ilvl w:val="0"/>
          <w:numId w:val="18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osserva</w:t>
      </w:r>
      <w:r w:rsidRPr="006C31A5">
        <w:rPr>
          <w:rFonts w:ascii="Arial" w:hAnsi="Arial" w:cs="Arial"/>
          <w:bCs/>
          <w:i/>
          <w:iCs/>
          <w:sz w:val="22"/>
        </w:rPr>
        <w:t xml:space="preserve"> e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annota </w:t>
      </w:r>
      <w:r w:rsidRPr="006C31A5">
        <w:rPr>
          <w:rFonts w:ascii="Arial" w:hAnsi="Arial" w:cs="Arial"/>
          <w:bCs/>
          <w:i/>
          <w:iCs/>
          <w:sz w:val="22"/>
        </w:rPr>
        <w:t xml:space="preserve">i descrittori riscontrati, utilizzando </w:t>
      </w:r>
      <w:r>
        <w:rPr>
          <w:rFonts w:ascii="Arial" w:hAnsi="Arial" w:cs="Arial"/>
          <w:bCs/>
          <w:i/>
          <w:iCs/>
          <w:sz w:val="22"/>
        </w:rPr>
        <w:t xml:space="preserve">il Modello </w:t>
      </w:r>
      <w:r w:rsidRPr="00D167E3">
        <w:rPr>
          <w:rFonts w:ascii="Arial" w:hAnsi="Arial" w:cs="Arial"/>
          <w:bCs/>
          <w:sz w:val="22"/>
        </w:rPr>
        <w:t>3</w:t>
      </w:r>
      <w:r>
        <w:rPr>
          <w:rFonts w:ascii="Arial" w:hAnsi="Arial" w:cs="Arial"/>
          <w:bCs/>
          <w:sz w:val="22"/>
        </w:rPr>
        <w:t>;</w:t>
      </w:r>
    </w:p>
    <w:p w:rsidR="008E1CBD" w:rsidRPr="006C31A5" w:rsidRDefault="008E1CBD" w:rsidP="008E1CBD">
      <w:pPr>
        <w:pStyle w:val="Paragrafoelenco"/>
        <w:numPr>
          <w:ilvl w:val="0"/>
          <w:numId w:val="18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Cs/>
          <w:i/>
          <w:iCs/>
          <w:sz w:val="22"/>
        </w:rPr>
        <w:t xml:space="preserve">annota eventuali </w:t>
      </w:r>
      <w:r>
        <w:rPr>
          <w:rFonts w:ascii="Arial" w:hAnsi="Arial" w:cs="Arial"/>
          <w:b/>
          <w:bCs/>
          <w:i/>
          <w:iCs/>
          <w:sz w:val="22"/>
        </w:rPr>
        <w:t>domande da porre;</w:t>
      </w:r>
    </w:p>
    <w:p w:rsidR="008E1CBD" w:rsidRPr="006C31A5" w:rsidRDefault="008E1CBD" w:rsidP="008E1CBD">
      <w:pPr>
        <w:pStyle w:val="Paragrafoelenco"/>
        <w:numPr>
          <w:ilvl w:val="0"/>
          <w:numId w:val="18"/>
        </w:numPr>
        <w:spacing w:line="360" w:lineRule="auto"/>
        <w:rPr>
          <w:rFonts w:ascii="Arial" w:hAnsi="Arial" w:cs="Arial"/>
          <w:bCs/>
          <w:sz w:val="22"/>
        </w:rPr>
      </w:pPr>
      <w:proofErr w:type="spellStart"/>
      <w:r w:rsidRPr="006C31A5">
        <w:rPr>
          <w:rFonts w:ascii="Arial" w:hAnsi="Arial" w:cs="Arial"/>
          <w:b/>
          <w:bCs/>
          <w:i/>
          <w:iCs/>
          <w:sz w:val="22"/>
        </w:rPr>
        <w:t>autovaluta</w:t>
      </w:r>
      <w:proofErr w:type="spellEnd"/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la propria azione didattica </w:t>
      </w:r>
      <w:r w:rsidRPr="006C31A5">
        <w:rPr>
          <w:rFonts w:ascii="Arial" w:hAnsi="Arial" w:cs="Arial"/>
          <w:bCs/>
          <w:i/>
          <w:iCs/>
          <w:sz w:val="22"/>
        </w:rPr>
        <w:t>in termini di punti di debolezza riscontrati, punti di f</w:t>
      </w:r>
      <w:r>
        <w:rPr>
          <w:rFonts w:ascii="Arial" w:hAnsi="Arial" w:cs="Arial"/>
          <w:bCs/>
          <w:i/>
          <w:iCs/>
          <w:sz w:val="22"/>
        </w:rPr>
        <w:t>orza e livello di soddisfazione;</w:t>
      </w:r>
    </w:p>
    <w:p w:rsidR="008E1CBD" w:rsidRPr="006C31A5" w:rsidRDefault="008E1CBD" w:rsidP="008E1CBD">
      <w:pPr>
        <w:tabs>
          <w:tab w:val="left" w:pos="938"/>
        </w:tabs>
        <w:spacing w:line="360" w:lineRule="auto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 xml:space="preserve">in </w:t>
      </w:r>
      <w:r w:rsidRPr="006C31A5">
        <w:rPr>
          <w:rFonts w:ascii="Arial" w:hAnsi="Arial" w:cs="Arial"/>
          <w:b/>
          <w:bCs/>
          <w:iCs/>
        </w:rPr>
        <w:t>azione di insegnamento:</w:t>
      </w:r>
    </w:p>
    <w:p w:rsidR="008E1CBD" w:rsidRPr="006C31A5" w:rsidRDefault="008E1CBD" w:rsidP="008E1CBD">
      <w:pPr>
        <w:pStyle w:val="Paragrafoelenco"/>
        <w:numPr>
          <w:ilvl w:val="0"/>
          <w:numId w:val="19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prepara gli alunni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>la presenza di un docente che osserverà, senza intervenire, l’attività svolta;</w:t>
      </w:r>
    </w:p>
    <w:p w:rsidR="008E1CBD" w:rsidRPr="00D167E3" w:rsidRDefault="008E1CBD" w:rsidP="008E1CBD">
      <w:pPr>
        <w:pStyle w:val="Paragrafoelenco"/>
        <w:numPr>
          <w:ilvl w:val="0"/>
          <w:numId w:val="19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esercita l’attività professionale </w:t>
      </w:r>
      <w:r w:rsidRPr="006C31A5">
        <w:rPr>
          <w:rFonts w:ascii="Arial" w:hAnsi="Arial" w:cs="Arial"/>
          <w:bCs/>
          <w:i/>
          <w:iCs/>
          <w:sz w:val="22"/>
        </w:rPr>
        <w:t>n</w:t>
      </w:r>
      <w:r>
        <w:rPr>
          <w:rFonts w:ascii="Arial" w:hAnsi="Arial" w:cs="Arial"/>
          <w:bCs/>
          <w:i/>
          <w:iCs/>
          <w:sz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</w:rPr>
        <w:t>apprendimento concordata e nel rispetto dei tempi predefiniti.</w:t>
      </w:r>
    </w:p>
    <w:p w:rsidR="008E1CBD" w:rsidRPr="00D167E3" w:rsidRDefault="008E1CBD" w:rsidP="008E1CBD">
      <w:pPr>
        <w:tabs>
          <w:tab w:val="left" w:pos="938"/>
        </w:tabs>
        <w:spacing w:line="360" w:lineRule="auto"/>
        <w:jc w:val="both"/>
        <w:rPr>
          <w:rFonts w:ascii="Arial" w:hAnsi="Arial" w:cs="Arial"/>
          <w:b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Pr="00D167E3">
        <w:rPr>
          <w:rFonts w:ascii="Arial" w:hAnsi="Arial" w:cs="Arial"/>
          <w:b/>
          <w:bCs/>
          <w:iCs/>
          <w:u w:val="single"/>
        </w:rPr>
        <w:t>docente</w:t>
      </w:r>
      <w:r w:rsidRPr="00D167E3">
        <w:rPr>
          <w:rFonts w:ascii="Arial" w:hAnsi="Arial" w:cs="Arial"/>
          <w:bCs/>
          <w:iCs/>
          <w:u w:val="single"/>
        </w:rPr>
        <w:t xml:space="preserve"> </w:t>
      </w:r>
      <w:r w:rsidRPr="00D167E3">
        <w:rPr>
          <w:rFonts w:ascii="Arial" w:hAnsi="Arial" w:cs="Arial"/>
          <w:b/>
          <w:bCs/>
          <w:iCs/>
          <w:u w:val="single"/>
        </w:rPr>
        <w:t>Tutor</w:t>
      </w:r>
    </w:p>
    <w:p w:rsidR="008E1CBD" w:rsidRPr="006C31A5" w:rsidRDefault="008E1CBD" w:rsidP="008E1CBD">
      <w:pPr>
        <w:tabs>
          <w:tab w:val="left" w:pos="938"/>
        </w:tabs>
        <w:spacing w:line="360" w:lineRule="auto"/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/>
          <w:bCs/>
          <w:iCs/>
        </w:rPr>
        <w:t>in azione di insegnamento:</w:t>
      </w:r>
    </w:p>
    <w:p w:rsidR="008E1CBD" w:rsidRPr="006C31A5" w:rsidRDefault="008E1CBD" w:rsidP="008E1CBD">
      <w:pPr>
        <w:pStyle w:val="Paragrafoelenco"/>
        <w:numPr>
          <w:ilvl w:val="0"/>
          <w:numId w:val="20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prepara gli alunni</w:t>
      </w:r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 xml:space="preserve">la presenza di un docente che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osserverà, senza intervenire, l’attività svolta;</w:t>
      </w:r>
    </w:p>
    <w:p w:rsidR="008E1CBD" w:rsidRPr="00D167E3" w:rsidRDefault="008E1CBD" w:rsidP="008E1CBD">
      <w:pPr>
        <w:pStyle w:val="Paragrafoelenco"/>
        <w:numPr>
          <w:ilvl w:val="0"/>
          <w:numId w:val="20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  <w:szCs w:val="22"/>
        </w:rPr>
        <w:lastRenderedPageBreak/>
        <w:t>esercita l’attività professionale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 xml:space="preserve"> n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apprendimento concordata e nel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 rispetto dei tempi predefiniti;</w:t>
      </w:r>
    </w:p>
    <w:p w:rsidR="008E1CBD" w:rsidRPr="00D167E3" w:rsidRDefault="008E1CBD" w:rsidP="008E1CBD">
      <w:pPr>
        <w:tabs>
          <w:tab w:val="left" w:pos="938"/>
        </w:tabs>
        <w:spacing w:line="360" w:lineRule="auto"/>
        <w:jc w:val="both"/>
        <w:rPr>
          <w:rFonts w:ascii="Arial" w:hAnsi="Arial" w:cs="Arial"/>
          <w:b/>
          <w:bCs/>
        </w:rPr>
      </w:pPr>
      <w:r w:rsidRPr="00D167E3">
        <w:rPr>
          <w:rFonts w:ascii="Arial" w:hAnsi="Arial" w:cs="Arial"/>
          <w:b/>
          <w:bCs/>
          <w:iCs/>
        </w:rPr>
        <w:t>in azione di osservatore:</w:t>
      </w:r>
    </w:p>
    <w:p w:rsidR="008E1CBD" w:rsidRPr="00D167E3" w:rsidRDefault="008E1CBD" w:rsidP="008E1CBD">
      <w:pPr>
        <w:pStyle w:val="Paragrafoelenco"/>
        <w:numPr>
          <w:ilvl w:val="0"/>
          <w:numId w:val="20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osserva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e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annota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i descrittori riscontrati, utilizzando </w:t>
      </w:r>
      <w:r>
        <w:rPr>
          <w:rFonts w:ascii="Arial" w:hAnsi="Arial" w:cs="Arial"/>
          <w:bCs/>
          <w:i/>
          <w:iCs/>
          <w:sz w:val="22"/>
          <w:szCs w:val="22"/>
        </w:rPr>
        <w:t>il Modello 6 – Allegato A</w:t>
      </w:r>
      <w:r w:rsidRPr="00D167E3">
        <w:rPr>
          <w:rFonts w:ascii="Arial" w:hAnsi="Arial" w:cs="Arial"/>
          <w:bCs/>
          <w:sz w:val="22"/>
          <w:szCs w:val="22"/>
        </w:rPr>
        <w:t>;</w:t>
      </w:r>
    </w:p>
    <w:p w:rsidR="008E1CBD" w:rsidRPr="00D167E3" w:rsidRDefault="008E1CBD" w:rsidP="008E1CBD">
      <w:pPr>
        <w:pStyle w:val="Paragrafoelenco"/>
        <w:numPr>
          <w:ilvl w:val="0"/>
          <w:numId w:val="20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eventuali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domande da porre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>;</w:t>
      </w:r>
    </w:p>
    <w:p w:rsidR="008E1CBD" w:rsidRPr="00D167E3" w:rsidRDefault="008E1CBD" w:rsidP="008E1CBD">
      <w:pPr>
        <w:pStyle w:val="Paragrafoelenco"/>
        <w:numPr>
          <w:ilvl w:val="0"/>
          <w:numId w:val="20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eventuali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consigli e suggerimenti di miglioramento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da fornire al docente neoassunto.</w:t>
      </w:r>
    </w:p>
    <w:p w:rsidR="008E1CBD" w:rsidRDefault="008E1CBD" w:rsidP="008E1CBD">
      <w:pPr>
        <w:pStyle w:val="Paragrafoelenco"/>
        <w:tabs>
          <w:tab w:val="left" w:pos="938"/>
        </w:tabs>
        <w:spacing w:line="360" w:lineRule="auto"/>
        <w:rPr>
          <w:rFonts w:ascii="Arial" w:hAnsi="Arial" w:cs="Arial"/>
          <w:b/>
          <w:bCs/>
        </w:rPr>
      </w:pPr>
    </w:p>
    <w:p w:rsidR="008E1CBD" w:rsidRPr="008650B4" w:rsidRDefault="008E1CBD" w:rsidP="008E1CBD">
      <w:pPr>
        <w:pStyle w:val="Paragrafoelenco"/>
        <w:numPr>
          <w:ilvl w:val="0"/>
          <w:numId w:val="17"/>
        </w:numPr>
        <w:tabs>
          <w:tab w:val="left" w:pos="938"/>
        </w:tabs>
        <w:spacing w:line="360" w:lineRule="auto"/>
        <w:rPr>
          <w:rFonts w:ascii="Arial" w:hAnsi="Arial" w:cs="Arial"/>
          <w:b/>
          <w:bCs/>
        </w:rPr>
      </w:pPr>
      <w:r w:rsidRPr="008650B4">
        <w:rPr>
          <w:rFonts w:ascii="Arial" w:hAnsi="Arial" w:cs="Arial"/>
          <w:b/>
          <w:bCs/>
        </w:rPr>
        <w:t>MODALITA’ DI OSSERVAZIONE</w:t>
      </w:r>
      <w:r>
        <w:rPr>
          <w:rFonts w:ascii="Arial" w:hAnsi="Arial" w:cs="Arial"/>
          <w:b/>
          <w:bCs/>
        </w:rPr>
        <w:t xml:space="preserve"> E STRUMENTI</w:t>
      </w:r>
    </w:p>
    <w:p w:rsidR="008E1CBD" w:rsidRDefault="008E1CBD" w:rsidP="008E1CBD">
      <w:pPr>
        <w:tabs>
          <w:tab w:val="left" w:pos="938"/>
        </w:tabs>
        <w:spacing w:line="360" w:lineRule="auto"/>
        <w:rPr>
          <w:rFonts w:ascii="Arial" w:hAnsi="Arial" w:cs="Arial"/>
          <w:b/>
          <w:bCs/>
        </w:rPr>
      </w:pPr>
    </w:p>
    <w:p w:rsidR="008E1CBD" w:rsidRPr="008650B4" w:rsidRDefault="008E1CBD" w:rsidP="008E1CBD">
      <w:pPr>
        <w:tabs>
          <w:tab w:val="left" w:pos="938"/>
        </w:tabs>
        <w:spacing w:line="360" w:lineRule="auto"/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Ascolto</w:t>
      </w:r>
    </w:p>
    <w:p w:rsidR="008E1CBD" w:rsidRPr="008650B4" w:rsidRDefault="008E1CBD" w:rsidP="008E1CBD">
      <w:pPr>
        <w:tabs>
          <w:tab w:val="left" w:pos="938"/>
        </w:tabs>
        <w:spacing w:line="360" w:lineRule="auto"/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Osservazione</w:t>
      </w:r>
    </w:p>
    <w:p w:rsidR="008E1CBD" w:rsidRPr="004058CD" w:rsidRDefault="008E1CBD" w:rsidP="008E1CBD">
      <w:pPr>
        <w:tabs>
          <w:tab w:val="left" w:pos="938"/>
        </w:tabs>
        <w:spacing w:line="360" w:lineRule="auto"/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>
        <w:rPr>
          <w:rFonts w:ascii="Arial" w:hAnsi="Arial" w:cs="Arial"/>
          <w:b/>
          <w:bCs/>
        </w:rPr>
        <w:t xml:space="preserve"> Compilazione Schede </w:t>
      </w:r>
      <w:r w:rsidRPr="008650B4">
        <w:rPr>
          <w:rFonts w:ascii="Arial" w:hAnsi="Arial" w:cs="Arial"/>
          <w:b/>
          <w:bCs/>
        </w:rPr>
        <w:t>di r</w:t>
      </w:r>
      <w:r>
        <w:rPr>
          <w:rFonts w:ascii="Arial" w:hAnsi="Arial" w:cs="Arial"/>
          <w:b/>
          <w:bCs/>
        </w:rPr>
        <w:t>egistrazione condivisa (Modello 3 per il docente neoassunto</w:t>
      </w:r>
      <w:r>
        <w:rPr>
          <w:rFonts w:ascii="Arial" w:hAnsi="Arial" w:cs="Arial"/>
          <w:b/>
          <w:bCs/>
        </w:rPr>
        <w:t xml:space="preserve">, </w:t>
      </w:r>
      <w:bookmarkStart w:id="1" w:name="_GoBack"/>
      <w:bookmarkEnd w:id="1"/>
      <w:r>
        <w:rPr>
          <w:rFonts w:ascii="Arial" w:hAnsi="Arial" w:cs="Arial"/>
          <w:b/>
          <w:bCs/>
        </w:rPr>
        <w:t>Allegato A per il tutor).</w:t>
      </w:r>
    </w:p>
    <w:p w:rsidR="008E1CBD" w:rsidRPr="00D167E3" w:rsidRDefault="008E1CBD" w:rsidP="008E1CBD">
      <w:pPr>
        <w:tabs>
          <w:tab w:val="left" w:pos="938"/>
        </w:tabs>
        <w:spacing w:line="360" w:lineRule="auto"/>
        <w:rPr>
          <w:rFonts w:ascii="Arial" w:hAnsi="Arial" w:cs="Arial"/>
          <w:sz w:val="20"/>
        </w:rPr>
      </w:pPr>
    </w:p>
    <w:p w:rsidR="008E1CBD" w:rsidRDefault="008E1CBD" w:rsidP="008E1CBD">
      <w:pPr>
        <w:tabs>
          <w:tab w:val="left" w:pos="938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Il docente neoassunto                                                                     Il docente tutor</w:t>
      </w:r>
      <w:r w:rsidRPr="008650B4">
        <w:rPr>
          <w:rFonts w:ascii="Arial" w:hAnsi="Arial" w:cs="Arial"/>
        </w:rPr>
        <w:t xml:space="preserve">                                           </w:t>
      </w:r>
    </w:p>
    <w:p w:rsidR="008E1CBD" w:rsidRPr="004058CD" w:rsidRDefault="008E1CBD" w:rsidP="008E1CBD">
      <w:pPr>
        <w:spacing w:line="360" w:lineRule="auto"/>
        <w:rPr>
          <w:rFonts w:ascii="Arial" w:hAnsi="Arial" w:cs="Arial"/>
        </w:rPr>
      </w:pPr>
    </w:p>
    <w:p w:rsidR="00D43A36" w:rsidRPr="00654213" w:rsidRDefault="00D43A36" w:rsidP="008E1CBD">
      <w:pPr>
        <w:autoSpaceDE w:val="0"/>
        <w:autoSpaceDN w:val="0"/>
        <w:adjustRightInd w:val="0"/>
        <w:spacing w:line="360" w:lineRule="auto"/>
        <w:jc w:val="right"/>
        <w:rPr>
          <w:rFonts w:eastAsiaTheme="minorHAnsi"/>
          <w:b/>
          <w:bCs/>
          <w:lang w:eastAsia="en-US"/>
        </w:rPr>
      </w:pPr>
    </w:p>
    <w:p w:rsidR="00D43A36" w:rsidRDefault="00D43A36" w:rsidP="008E1CBD">
      <w:pPr>
        <w:spacing w:line="360" w:lineRule="auto"/>
        <w:jc w:val="both"/>
      </w:pPr>
    </w:p>
    <w:p w:rsidR="00D43A36" w:rsidRDefault="00D43A36" w:rsidP="008E1CBD">
      <w:pPr>
        <w:spacing w:line="360" w:lineRule="auto"/>
        <w:jc w:val="both"/>
      </w:pPr>
    </w:p>
    <w:p w:rsidR="00D43A36" w:rsidRDefault="00D43A36" w:rsidP="008E1CBD">
      <w:pPr>
        <w:spacing w:line="360" w:lineRule="auto"/>
        <w:jc w:val="both"/>
      </w:pPr>
    </w:p>
    <w:p w:rsidR="008E1CBD" w:rsidRDefault="008E1CBD" w:rsidP="008E1CBD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8E1CBD" w:rsidRDefault="008E1CBD" w:rsidP="008E1CBD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5B4FF7" w:rsidRDefault="005B4FF7" w:rsidP="008E1CBD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  <w:r w:rsidRPr="00875150">
        <w:rPr>
          <w:rFonts w:eastAsia="Calibri"/>
          <w:b/>
          <w:color w:val="000000"/>
          <w:sz w:val="22"/>
          <w:szCs w:val="22"/>
        </w:rPr>
        <w:t>Il D</w:t>
      </w:r>
      <w:r>
        <w:rPr>
          <w:rFonts w:eastAsia="Calibri"/>
          <w:b/>
          <w:color w:val="000000"/>
          <w:sz w:val="22"/>
          <w:szCs w:val="22"/>
        </w:rPr>
        <w:t xml:space="preserve">IRIGENTE </w:t>
      </w:r>
      <w:r w:rsidRPr="00875150">
        <w:rPr>
          <w:rFonts w:eastAsia="Calibri"/>
          <w:b/>
          <w:color w:val="000000"/>
          <w:sz w:val="22"/>
          <w:szCs w:val="22"/>
        </w:rPr>
        <w:t>S</w:t>
      </w:r>
      <w:r>
        <w:rPr>
          <w:rFonts w:eastAsia="Calibri"/>
          <w:b/>
          <w:color w:val="000000"/>
          <w:sz w:val="22"/>
          <w:szCs w:val="22"/>
        </w:rPr>
        <w:t>COLASTICO</w:t>
      </w:r>
    </w:p>
    <w:p w:rsidR="005B4FF7" w:rsidRPr="00875150" w:rsidRDefault="005B4FF7" w:rsidP="008E1CBD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  <w:r w:rsidRPr="00875150">
        <w:rPr>
          <w:rFonts w:eastAsia="Calibri"/>
          <w:b/>
          <w:color w:val="000000"/>
          <w:sz w:val="22"/>
          <w:szCs w:val="22"/>
        </w:rPr>
        <w:t>dott. Andrea CODISPOTI</w:t>
      </w:r>
    </w:p>
    <w:p w:rsidR="00772266" w:rsidRDefault="005B4FF7" w:rsidP="008E1CBD">
      <w:pPr>
        <w:ind w:left="10" w:right="183" w:hanging="10"/>
        <w:jc w:val="right"/>
      </w:pPr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 xml:space="preserve">(firma autografa sostituita a mezzo stampa ex art.3 c.2 </w:t>
      </w:r>
      <w:proofErr w:type="spellStart"/>
      <w:proofErr w:type="gramStart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>D.Lgs</w:t>
      </w:r>
      <w:proofErr w:type="gramEnd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>.</w:t>
      </w:r>
      <w:proofErr w:type="spellEnd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 xml:space="preserve"> 39/93)</w:t>
      </w:r>
    </w:p>
    <w:p w:rsidR="00772266" w:rsidRDefault="00772266" w:rsidP="008E1CBD">
      <w:pPr>
        <w:spacing w:line="360" w:lineRule="auto"/>
        <w:jc w:val="both"/>
      </w:pPr>
    </w:p>
    <w:bookmarkEnd w:id="0"/>
    <w:p w:rsidR="00772266" w:rsidRPr="0027310E" w:rsidRDefault="00772266" w:rsidP="008E1CBD">
      <w:pPr>
        <w:spacing w:line="360" w:lineRule="auto"/>
        <w:jc w:val="both"/>
      </w:pPr>
    </w:p>
    <w:sectPr w:rsidR="00772266" w:rsidRPr="0027310E" w:rsidSect="00836C17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9CF" w:rsidRDefault="00E849CF" w:rsidP="00B100ED">
      <w:r>
        <w:separator/>
      </w:r>
    </w:p>
  </w:endnote>
  <w:endnote w:type="continuationSeparator" w:id="0">
    <w:p w:rsidR="00E849CF" w:rsidRDefault="00E849CF" w:rsidP="00B10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033" w:rsidRDefault="00F30033">
    <w:pPr>
      <w:pStyle w:val="Pidipagina"/>
    </w:pPr>
    <w:r>
      <w:rPr>
        <w:noProof/>
      </w:rPr>
      <mc:AlternateContent>
        <mc:Choice Requires="wps">
          <w:drawing>
            <wp:inline distT="0" distB="0" distL="0" distR="0" wp14:anchorId="6680F6AB" wp14:editId="7C83E106">
              <wp:extent cx="304800" cy="304800"/>
              <wp:effectExtent l="0" t="0" r="0" b="0"/>
              <wp:docPr id="11" name="AutoShap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7824285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r+sAIAALg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oDlK/rACAAC4BQAADgAAAAAAAAAA&#10;AAAAAAAuAgAAZHJzL2Uyb0RvYy54bWxQSwECLQAUAAYACAAAACEATKDpLNgAAAADAQAADwAAAAAA&#10;AAAAAAAAAAAKBQAAZHJzL2Rvd25yZXYueG1sUEsFBgAAAAAEAAQA8wAAAA8G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w:drawing>
        <wp:inline distT="0" distB="0" distL="0" distR="0" wp14:anchorId="05ECD29A" wp14:editId="75FF17D7">
          <wp:extent cx="4727007" cy="248261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7007" cy="2482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E6C2F">
      <w:rPr>
        <w:noProof/>
      </w:rPr>
      <w:drawing>
        <wp:inline distT="0" distB="0" distL="0" distR="0" wp14:anchorId="6F3372CF" wp14:editId="241AF568">
          <wp:extent cx="575945" cy="262982"/>
          <wp:effectExtent l="0" t="0" r="0" b="381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729" cy="271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1289E5BA" wp14:editId="0BBB13A1">
              <wp:extent cx="304800" cy="304800"/>
              <wp:effectExtent l="0" t="0" r="0" b="0"/>
              <wp:docPr id="10" name="AutoShap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392605E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GpvsAIAALg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hAxqb7ACAAC4BQAADgAAAAAAAAAA&#10;AAAAAAAuAgAAZHJzL2Uyb0RvYy54bWxQSwECLQAUAAYACAAAACEATKDpLNgAAAADAQAADwAAAAAA&#10;AAAAAAAAAAAKBQAAZHJzL2Rvd25yZXYueG1sUEsFBgAAAAAEAAQA8wAAAA8GAAAAAA==&#10;" filled="f" stroked="f">
              <o:lock v:ext="edit" aspectratio="t"/>
              <w10:anchorlock/>
            </v:rect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9CF" w:rsidRDefault="00E849CF" w:rsidP="00B100ED">
      <w:r>
        <w:separator/>
      </w:r>
    </w:p>
  </w:footnote>
  <w:footnote w:type="continuationSeparator" w:id="0">
    <w:p w:rsidR="00E849CF" w:rsidRDefault="00E849CF" w:rsidP="00B10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834" w:rsidRDefault="00273F66" w:rsidP="00E346EA">
    <w:pPr>
      <w:jc w:val="right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1A5A9A04" wp14:editId="7B295765">
          <wp:simplePos x="0" y="0"/>
          <wp:positionH relativeFrom="margin">
            <wp:posOffset>2442210</wp:posOffset>
          </wp:positionH>
          <wp:positionV relativeFrom="paragraph">
            <wp:posOffset>-201930</wp:posOffset>
          </wp:positionV>
          <wp:extent cx="947635" cy="962949"/>
          <wp:effectExtent l="0" t="0" r="5080" b="8890"/>
          <wp:wrapNone/>
          <wp:docPr id="204267390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673905" name="Immagine 20426739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919" cy="9632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4CC4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2C2D5084" wp14:editId="1C2B5B28">
          <wp:simplePos x="0" y="0"/>
          <wp:positionH relativeFrom="column">
            <wp:posOffset>5366385</wp:posOffset>
          </wp:positionH>
          <wp:positionV relativeFrom="paragraph">
            <wp:posOffset>-78105</wp:posOffset>
          </wp:positionV>
          <wp:extent cx="633730" cy="690880"/>
          <wp:effectExtent l="0" t="0" r="0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A36C3">
      <w:rPr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34FEC08A" wp14:editId="2BF57AD3">
          <wp:simplePos x="0" y="0"/>
          <wp:positionH relativeFrom="column">
            <wp:posOffset>4261485</wp:posOffset>
          </wp:positionH>
          <wp:positionV relativeFrom="paragraph">
            <wp:posOffset>-28575</wp:posOffset>
          </wp:positionV>
          <wp:extent cx="918845" cy="697230"/>
          <wp:effectExtent l="0" t="0" r="0" b="762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65D3"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7E8B3044" wp14:editId="6CA73FFE">
          <wp:simplePos x="0" y="0"/>
          <wp:positionH relativeFrom="column">
            <wp:posOffset>1832610</wp:posOffset>
          </wp:positionH>
          <wp:positionV relativeFrom="paragraph">
            <wp:posOffset>-40005</wp:posOffset>
          </wp:positionV>
          <wp:extent cx="525145" cy="728980"/>
          <wp:effectExtent l="0" t="0" r="8255" b="0"/>
          <wp:wrapNone/>
          <wp:docPr id="13" name="Immagine 13" descr="https://tse1.mm.bing.net/th?id=OIP.M53d19bbd8f26abc4f07dba3241b3c9aao0&amp;w=173&amp;h=209&amp;c=7&amp;rs=1&amp;qlt=90&amp;pid=3.1&amp;rm=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https://tse1.mm.bing.net/th?id=OIP.M53d19bbd8f26abc4f07dba3241b3c9aao0&amp;w=173&amp;h=209&amp;c=7&amp;rs=1&amp;qlt=90&amp;pid=3.1&amp;rm=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14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5F3A">
      <w:rPr>
        <w:noProof/>
      </w:rPr>
      <w:drawing>
        <wp:anchor distT="0" distB="0" distL="114300" distR="114300" simplePos="0" relativeHeight="251659264" behindDoc="0" locked="0" layoutInCell="1" allowOverlap="1" wp14:anchorId="6B8F8D39" wp14:editId="271990F5">
          <wp:simplePos x="0" y="0"/>
          <wp:positionH relativeFrom="column">
            <wp:posOffset>51436</wp:posOffset>
          </wp:positionH>
          <wp:positionV relativeFrom="paragraph">
            <wp:posOffset>7620</wp:posOffset>
          </wp:positionV>
          <wp:extent cx="1619250" cy="661035"/>
          <wp:effectExtent l="0" t="0" r="0" b="5715"/>
          <wp:wrapNone/>
          <wp:docPr id="15" name="Immagine 15" descr="https://www.omnicomprensivocsangelo.edu.it/wp-content/uploads/Logo-MI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https://www.omnicomprensivocsangelo.edu.it/wp-content/uploads/Logo-MIM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61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346EA">
      <w:rPr>
        <w:b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1686307C" wp14:editId="70B0EC03">
          <wp:simplePos x="0" y="0"/>
          <wp:positionH relativeFrom="column">
            <wp:posOffset>3509010</wp:posOffset>
          </wp:positionH>
          <wp:positionV relativeFrom="paragraph">
            <wp:posOffset>-1905</wp:posOffset>
          </wp:positionV>
          <wp:extent cx="751205" cy="72898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20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346EA" w:rsidRDefault="00E346EA" w:rsidP="00E346EA">
    <w:pPr>
      <w:jc w:val="center"/>
      <w:rPr>
        <w:sz w:val="28"/>
        <w:szCs w:val="28"/>
      </w:rPr>
    </w:pPr>
    <w:r>
      <w:rPr>
        <w:sz w:val="28"/>
        <w:szCs w:val="28"/>
      </w:rPr>
      <w:t>ISTITUTO COMPRENSIVO CASALI DEL MANCO PIETRAFITTA</w:t>
    </w:r>
  </w:p>
  <w:p w:rsidR="00E346EA" w:rsidRDefault="00E346EA" w:rsidP="00E346EA">
    <w:pPr>
      <w:tabs>
        <w:tab w:val="left" w:pos="450"/>
        <w:tab w:val="center" w:pos="4819"/>
      </w:tabs>
      <w:jc w:val="center"/>
      <w:rPr>
        <w:sz w:val="22"/>
        <w:szCs w:val="22"/>
        <w:u w:val="single"/>
      </w:rPr>
    </w:pPr>
    <w:r>
      <w:rPr>
        <w:color w:val="3F3F3F"/>
        <w:w w:val="105"/>
        <w:sz w:val="18"/>
        <w:szCs w:val="18"/>
      </w:rPr>
      <w:t>Via Roma, 49</w:t>
    </w:r>
    <w:r>
      <w:rPr>
        <w:color w:val="3F3F3F"/>
        <w:spacing w:val="32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-</w:t>
    </w:r>
    <w:r>
      <w:rPr>
        <w:color w:val="3F3F3F"/>
        <w:spacing w:val="26"/>
        <w:w w:val="105"/>
        <w:sz w:val="18"/>
        <w:szCs w:val="18"/>
      </w:rPr>
      <w:t xml:space="preserve"> </w:t>
    </w:r>
    <w:r>
      <w:rPr>
        <w:color w:val="2F2D2D"/>
        <w:w w:val="105"/>
        <w:sz w:val="18"/>
        <w:szCs w:val="18"/>
      </w:rPr>
      <w:t>87059</w:t>
    </w:r>
    <w:r>
      <w:rPr>
        <w:color w:val="2F2D2D"/>
        <w:spacing w:val="-8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CASALI</w:t>
    </w:r>
    <w:r>
      <w:rPr>
        <w:color w:val="3F3F3F"/>
        <w:spacing w:val="10"/>
        <w:w w:val="105"/>
        <w:sz w:val="18"/>
        <w:szCs w:val="18"/>
      </w:rPr>
      <w:t xml:space="preserve"> </w:t>
    </w:r>
    <w:r>
      <w:rPr>
        <w:color w:val="1C1C1C"/>
        <w:spacing w:val="7"/>
        <w:w w:val="105"/>
        <w:sz w:val="18"/>
        <w:szCs w:val="18"/>
      </w:rPr>
      <w:t>D</w:t>
    </w:r>
    <w:r>
      <w:rPr>
        <w:color w:val="3F3F3F"/>
        <w:w w:val="105"/>
        <w:sz w:val="18"/>
        <w:szCs w:val="18"/>
      </w:rPr>
      <w:t>EL</w:t>
    </w:r>
    <w:r>
      <w:rPr>
        <w:color w:val="3F3F3F"/>
        <w:spacing w:val="-5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MANCO</w:t>
    </w:r>
    <w:r>
      <w:rPr>
        <w:color w:val="3F3F3F"/>
        <w:spacing w:val="7"/>
        <w:w w:val="105"/>
        <w:sz w:val="18"/>
        <w:szCs w:val="18"/>
      </w:rPr>
      <w:t xml:space="preserve"> </w:t>
    </w:r>
    <w:r>
      <w:rPr>
        <w:color w:val="4F4F4F"/>
        <w:w w:val="105"/>
        <w:sz w:val="18"/>
        <w:szCs w:val="18"/>
      </w:rPr>
      <w:t>(CS)</w:t>
    </w:r>
  </w:p>
  <w:p w:rsidR="00E346EA" w:rsidRDefault="003D4F83" w:rsidP="00E346EA">
    <w:pPr>
      <w:spacing w:before="16" w:line="247" w:lineRule="auto"/>
      <w:ind w:right="-143"/>
      <w:jc w:val="center"/>
      <w:rPr>
        <w:color w:val="2F2D2D"/>
        <w:w w:val="103"/>
        <w:sz w:val="18"/>
        <w:szCs w:val="18"/>
      </w:rPr>
    </w:pPr>
    <w:r>
      <w:rPr>
        <w:color w:val="3F3F3F"/>
        <w:w w:val="105"/>
        <w:sz w:val="18"/>
        <w:szCs w:val="18"/>
      </w:rPr>
      <w:t xml:space="preserve">CSIC85400E - </w:t>
    </w:r>
    <w:r w:rsidR="00E346EA">
      <w:rPr>
        <w:color w:val="3F3F3F"/>
        <w:w w:val="105"/>
        <w:sz w:val="18"/>
        <w:szCs w:val="18"/>
      </w:rPr>
      <w:t>C</w:t>
    </w:r>
    <w:r w:rsidR="00984E50">
      <w:rPr>
        <w:color w:val="3F3F3F"/>
        <w:w w:val="105"/>
        <w:sz w:val="18"/>
        <w:szCs w:val="18"/>
      </w:rPr>
      <w:t>F</w:t>
    </w:r>
    <w:r>
      <w:rPr>
        <w:color w:val="1C1C1C"/>
        <w:spacing w:val="9"/>
        <w:w w:val="105"/>
        <w:sz w:val="18"/>
        <w:szCs w:val="18"/>
      </w:rPr>
      <w:t>.</w:t>
    </w:r>
    <w:r w:rsidR="00E346EA">
      <w:rPr>
        <w:color w:val="2F2D2D"/>
        <w:spacing w:val="-22"/>
        <w:w w:val="105"/>
        <w:sz w:val="18"/>
        <w:szCs w:val="18"/>
      </w:rPr>
      <w:t xml:space="preserve"> </w:t>
    </w:r>
    <w:r w:rsidR="00E346EA">
      <w:rPr>
        <w:color w:val="2F2D2D"/>
        <w:w w:val="105"/>
        <w:sz w:val="18"/>
        <w:szCs w:val="18"/>
      </w:rPr>
      <w:t>80011710789</w:t>
    </w:r>
    <w:r w:rsidR="00E346EA">
      <w:rPr>
        <w:color w:val="2F2D2D"/>
        <w:w w:val="103"/>
        <w:sz w:val="18"/>
        <w:szCs w:val="18"/>
      </w:rPr>
      <w:t xml:space="preserve"> - Codice Univoco Fatturazione Elettronica UFRUNG</w:t>
    </w:r>
  </w:p>
  <w:p w:rsidR="00E346EA" w:rsidRDefault="00E849CF" w:rsidP="00E346EA">
    <w:pPr>
      <w:spacing w:before="7"/>
      <w:ind w:left="249"/>
      <w:jc w:val="center"/>
      <w:rPr>
        <w:color w:val="1C1C1C"/>
        <w:spacing w:val="5"/>
        <w:sz w:val="20"/>
        <w:szCs w:val="20"/>
        <w:lang w:val="en-US"/>
      </w:rPr>
    </w:pPr>
    <w:hyperlink r:id="rId7" w:history="1">
      <w:r w:rsidR="00E346EA">
        <w:rPr>
          <w:rStyle w:val="Collegamentoipertestuale"/>
          <w:sz w:val="20"/>
          <w:szCs w:val="20"/>
          <w:lang w:val="en-US"/>
        </w:rPr>
        <w:t>c</w:t>
      </w:r>
      <w:r w:rsidR="00E346EA">
        <w:rPr>
          <w:rStyle w:val="Collegamentoipertestuale"/>
          <w:spacing w:val="8"/>
          <w:sz w:val="20"/>
          <w:szCs w:val="20"/>
          <w:lang w:val="en-US"/>
        </w:rPr>
        <w:t>s</w:t>
      </w:r>
      <w:r w:rsidR="00E346EA">
        <w:rPr>
          <w:rStyle w:val="Collegamentoipertestuale"/>
          <w:sz w:val="20"/>
          <w:szCs w:val="20"/>
          <w:lang w:val="en-US"/>
        </w:rPr>
        <w:t>ic8</w:t>
      </w:r>
      <w:r w:rsidR="00E346EA">
        <w:rPr>
          <w:rStyle w:val="Collegamentoipertestuale"/>
          <w:spacing w:val="-29"/>
          <w:sz w:val="20"/>
          <w:szCs w:val="20"/>
          <w:lang w:val="en-US"/>
        </w:rPr>
        <w:t xml:space="preserve"> </w:t>
      </w:r>
      <w:r w:rsidR="00E346EA">
        <w:rPr>
          <w:rStyle w:val="Collegamentoipertestuale"/>
          <w:sz w:val="20"/>
          <w:szCs w:val="20"/>
          <w:lang w:val="en-US"/>
        </w:rPr>
        <w:t>5400e</w:t>
      </w:r>
      <w:r w:rsidR="00E346EA">
        <w:rPr>
          <w:rStyle w:val="Collegamentoipertestuale"/>
          <w:spacing w:val="3"/>
          <w:sz w:val="20"/>
          <w:szCs w:val="20"/>
          <w:lang w:val="en-US"/>
        </w:rPr>
        <w:t>@</w:t>
      </w:r>
      <w:r w:rsidR="00E346EA">
        <w:rPr>
          <w:rStyle w:val="Collegamentoipertestuale"/>
          <w:sz w:val="20"/>
          <w:szCs w:val="20"/>
          <w:lang w:val="en-US"/>
        </w:rPr>
        <w:t>istru</w:t>
      </w:r>
      <w:r w:rsidR="00E346EA">
        <w:rPr>
          <w:rStyle w:val="Collegamentoipertestuale"/>
          <w:spacing w:val="5"/>
          <w:sz w:val="20"/>
          <w:szCs w:val="20"/>
          <w:lang w:val="en-US"/>
        </w:rPr>
        <w:t>z</w:t>
      </w:r>
      <w:r w:rsidR="00E346EA">
        <w:rPr>
          <w:rStyle w:val="Collegamentoipertestuale"/>
          <w:sz w:val="20"/>
          <w:szCs w:val="20"/>
          <w:lang w:val="en-US"/>
        </w:rPr>
        <w:t>i</w:t>
      </w:r>
      <w:r w:rsidR="00E346EA">
        <w:rPr>
          <w:rStyle w:val="Collegamentoipertestuale"/>
          <w:spacing w:val="12"/>
          <w:sz w:val="20"/>
          <w:szCs w:val="20"/>
          <w:lang w:val="en-US"/>
        </w:rPr>
        <w:t>o</w:t>
      </w:r>
      <w:r w:rsidR="00E346EA">
        <w:rPr>
          <w:rStyle w:val="Collegamentoipertestuale"/>
          <w:spacing w:val="7"/>
          <w:sz w:val="20"/>
          <w:szCs w:val="20"/>
          <w:lang w:val="en-US"/>
        </w:rPr>
        <w:t>n</w:t>
      </w:r>
      <w:r w:rsidR="00E346EA">
        <w:rPr>
          <w:rStyle w:val="Collegamentoipertestuale"/>
          <w:sz w:val="20"/>
          <w:szCs w:val="20"/>
          <w:lang w:val="en-US"/>
        </w:rPr>
        <w:t>e.</w:t>
      </w:r>
      <w:r w:rsidR="00E346EA">
        <w:rPr>
          <w:rStyle w:val="Collegamentoipertestuale"/>
          <w:spacing w:val="11"/>
          <w:sz w:val="20"/>
          <w:szCs w:val="20"/>
          <w:lang w:val="en-US"/>
        </w:rPr>
        <w:t>i</w:t>
      </w:r>
      <w:r w:rsidR="00E346EA">
        <w:rPr>
          <w:rStyle w:val="Collegamentoipertestuale"/>
          <w:sz w:val="20"/>
          <w:szCs w:val="20"/>
          <w:lang w:val="en-US"/>
        </w:rPr>
        <w:t>t</w:t>
      </w:r>
    </w:hyperlink>
    <w:r w:rsidR="00E346EA">
      <w:rPr>
        <w:sz w:val="20"/>
        <w:szCs w:val="20"/>
        <w:lang w:val="en-US"/>
      </w:rPr>
      <w:t xml:space="preserve"> - </w:t>
    </w:r>
    <w:r w:rsidR="00E346EA">
      <w:rPr>
        <w:color w:val="1C1C1C"/>
        <w:spacing w:val="5"/>
        <w:sz w:val="20"/>
        <w:szCs w:val="20"/>
        <w:lang w:val="en-US"/>
      </w:rPr>
      <w:t>csic85400e@pec.istruzione.it</w:t>
    </w:r>
  </w:p>
  <w:p w:rsidR="00E346EA" w:rsidRDefault="00E346EA" w:rsidP="00E346EA">
    <w:pPr>
      <w:spacing w:line="276" w:lineRule="exact"/>
      <w:ind w:left="127" w:right="230"/>
      <w:jc w:val="center"/>
      <w:rPr>
        <w:rStyle w:val="Collegamentoipertestuale"/>
        <w:spacing w:val="-2"/>
        <w:sz w:val="22"/>
        <w:szCs w:val="22"/>
        <w:lang w:val="en-US"/>
      </w:rPr>
    </w:pPr>
    <w:proofErr w:type="spellStart"/>
    <w:r>
      <w:rPr>
        <w:spacing w:val="-2"/>
        <w:sz w:val="22"/>
        <w:szCs w:val="22"/>
        <w:lang w:val="en-US"/>
      </w:rPr>
      <w:t>sito</w:t>
    </w:r>
    <w:proofErr w:type="spellEnd"/>
    <w:r>
      <w:rPr>
        <w:spacing w:val="-2"/>
        <w:sz w:val="22"/>
        <w:szCs w:val="22"/>
        <w:lang w:val="en-US"/>
      </w:rPr>
      <w:t xml:space="preserve"> web: </w:t>
    </w:r>
    <w:hyperlink r:id="rId8" w:history="1">
      <w:r w:rsidR="00D43A36" w:rsidRPr="00FD6F08">
        <w:rPr>
          <w:rStyle w:val="Collegamentoipertestuale"/>
          <w:spacing w:val="-2"/>
          <w:sz w:val="22"/>
          <w:szCs w:val="22"/>
          <w:lang w:val="en-US"/>
        </w:rPr>
        <w:t>www.iccasali.edu.it</w:t>
      </w:r>
    </w:hyperlink>
  </w:p>
  <w:p w:rsidR="00BB7469" w:rsidRPr="00E346EA" w:rsidRDefault="003D4F83" w:rsidP="002F2312">
    <w:pPr>
      <w:spacing w:before="16" w:line="247" w:lineRule="auto"/>
      <w:ind w:right="-143"/>
      <w:jc w:val="center"/>
      <w:rPr>
        <w:rFonts w:ascii="Tahoma" w:hAnsi="Tahoma" w:cs="Tahoma"/>
        <w:color w:val="0563C1"/>
        <w:sz w:val="20"/>
        <w:szCs w:val="20"/>
        <w:u w:val="single"/>
        <w:lang w:val="en-US"/>
      </w:rPr>
    </w:pPr>
    <w:r>
      <w:rPr>
        <w:color w:val="2F2D2D"/>
        <w:w w:val="105"/>
        <w:sz w:val="18"/>
        <w:szCs w:val="18"/>
        <w:lang w:val="en-US"/>
      </w:rPr>
      <w:t>Tel.0984</w:t>
    </w:r>
    <w:r>
      <w:rPr>
        <w:color w:val="757575"/>
        <w:spacing w:val="-5"/>
        <w:w w:val="105"/>
        <w:sz w:val="18"/>
        <w:szCs w:val="18"/>
        <w:lang w:val="en-US"/>
      </w:rPr>
      <w:t>/</w:t>
    </w:r>
    <w:r>
      <w:rPr>
        <w:color w:val="2F2D2D"/>
        <w:w w:val="105"/>
        <w:sz w:val="18"/>
        <w:szCs w:val="18"/>
        <w:lang w:val="en-US"/>
      </w:rPr>
      <w:t>435111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31E8"/>
    <w:multiLevelType w:val="multilevel"/>
    <w:tmpl w:val="7FFC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9D3704"/>
    <w:multiLevelType w:val="hybridMultilevel"/>
    <w:tmpl w:val="C4C41E2A"/>
    <w:lvl w:ilvl="0" w:tplc="BCE2B0F6">
      <w:start w:val="1"/>
      <w:numFmt w:val="bullet"/>
      <w:lvlText w:val="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C52E48A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41243E4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2A0656E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DF02EB0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CEAC402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35A7966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3A0088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62C3204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11D1320"/>
    <w:multiLevelType w:val="hybridMultilevel"/>
    <w:tmpl w:val="E1E83F8E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8178CA"/>
    <w:multiLevelType w:val="hybridMultilevel"/>
    <w:tmpl w:val="5C7C6014"/>
    <w:lvl w:ilvl="0" w:tplc="571AFB2C">
      <w:numFmt w:val="bullet"/>
      <w:lvlText w:val=""/>
      <w:lvlJc w:val="left"/>
      <w:pPr>
        <w:ind w:left="1126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9FA2034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CB8A2450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3" w:tplc="98C2D778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4" w:tplc="ABAC64F4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4D984E4C">
      <w:numFmt w:val="bullet"/>
      <w:lvlText w:val="•"/>
      <w:lvlJc w:val="left"/>
      <w:pPr>
        <w:ind w:left="5650" w:hanging="360"/>
      </w:pPr>
      <w:rPr>
        <w:rFonts w:hint="default"/>
        <w:lang w:val="it-IT" w:eastAsia="en-US" w:bidi="ar-SA"/>
      </w:rPr>
    </w:lvl>
    <w:lvl w:ilvl="6" w:tplc="5000A706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33DA8C8C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8" w:tplc="6E0AD6BE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A4B47D9"/>
    <w:multiLevelType w:val="hybridMultilevel"/>
    <w:tmpl w:val="F9E0A81C"/>
    <w:lvl w:ilvl="0" w:tplc="6FD0105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67513"/>
    <w:multiLevelType w:val="hybridMultilevel"/>
    <w:tmpl w:val="61AECA4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D24AA7"/>
    <w:multiLevelType w:val="hybridMultilevel"/>
    <w:tmpl w:val="58227B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4868CB"/>
    <w:multiLevelType w:val="hybridMultilevel"/>
    <w:tmpl w:val="F9FA8C48"/>
    <w:lvl w:ilvl="0" w:tplc="385C98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FC69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5244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F0D4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369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C038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CAF6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8449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D43F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5023CB4"/>
    <w:multiLevelType w:val="hybridMultilevel"/>
    <w:tmpl w:val="FA5E92AA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 w15:restartNumberingAfterBreak="0">
    <w:nsid w:val="375623C1"/>
    <w:multiLevelType w:val="hybridMultilevel"/>
    <w:tmpl w:val="BE9CF71E"/>
    <w:lvl w:ilvl="0" w:tplc="BBA89556">
      <w:numFmt w:val="bullet"/>
      <w:lvlText w:val=""/>
      <w:lvlJc w:val="left"/>
      <w:pPr>
        <w:ind w:left="11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BDE349A">
      <w:numFmt w:val="bullet"/>
      <w:lvlText w:val="-"/>
      <w:lvlJc w:val="left"/>
      <w:pPr>
        <w:ind w:left="1531" w:hanging="418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2" w:tplc="867A9BB8">
      <w:numFmt w:val="bullet"/>
      <w:lvlText w:val="•"/>
      <w:lvlJc w:val="left"/>
      <w:pPr>
        <w:ind w:left="2500" w:hanging="418"/>
      </w:pPr>
      <w:rPr>
        <w:rFonts w:hint="default"/>
        <w:lang w:val="it-IT" w:eastAsia="en-US" w:bidi="ar-SA"/>
      </w:rPr>
    </w:lvl>
    <w:lvl w:ilvl="3" w:tplc="604CC30A">
      <w:numFmt w:val="bullet"/>
      <w:lvlText w:val="•"/>
      <w:lvlJc w:val="left"/>
      <w:pPr>
        <w:ind w:left="3460" w:hanging="418"/>
      </w:pPr>
      <w:rPr>
        <w:rFonts w:hint="default"/>
        <w:lang w:val="it-IT" w:eastAsia="en-US" w:bidi="ar-SA"/>
      </w:rPr>
    </w:lvl>
    <w:lvl w:ilvl="4" w:tplc="0AFA8EAA">
      <w:numFmt w:val="bullet"/>
      <w:lvlText w:val="•"/>
      <w:lvlJc w:val="left"/>
      <w:pPr>
        <w:ind w:left="4420" w:hanging="418"/>
      </w:pPr>
      <w:rPr>
        <w:rFonts w:hint="default"/>
        <w:lang w:val="it-IT" w:eastAsia="en-US" w:bidi="ar-SA"/>
      </w:rPr>
    </w:lvl>
    <w:lvl w:ilvl="5" w:tplc="7B389770">
      <w:numFmt w:val="bullet"/>
      <w:lvlText w:val="•"/>
      <w:lvlJc w:val="left"/>
      <w:pPr>
        <w:ind w:left="5380" w:hanging="418"/>
      </w:pPr>
      <w:rPr>
        <w:rFonts w:hint="default"/>
        <w:lang w:val="it-IT" w:eastAsia="en-US" w:bidi="ar-SA"/>
      </w:rPr>
    </w:lvl>
    <w:lvl w:ilvl="6" w:tplc="218C3880">
      <w:numFmt w:val="bullet"/>
      <w:lvlText w:val="•"/>
      <w:lvlJc w:val="left"/>
      <w:pPr>
        <w:ind w:left="6340" w:hanging="418"/>
      </w:pPr>
      <w:rPr>
        <w:rFonts w:hint="default"/>
        <w:lang w:val="it-IT" w:eastAsia="en-US" w:bidi="ar-SA"/>
      </w:rPr>
    </w:lvl>
    <w:lvl w:ilvl="7" w:tplc="E1B67F0E">
      <w:numFmt w:val="bullet"/>
      <w:lvlText w:val="•"/>
      <w:lvlJc w:val="left"/>
      <w:pPr>
        <w:ind w:left="7300" w:hanging="418"/>
      </w:pPr>
      <w:rPr>
        <w:rFonts w:hint="default"/>
        <w:lang w:val="it-IT" w:eastAsia="en-US" w:bidi="ar-SA"/>
      </w:rPr>
    </w:lvl>
    <w:lvl w:ilvl="8" w:tplc="A70CFA50">
      <w:numFmt w:val="bullet"/>
      <w:lvlText w:val="•"/>
      <w:lvlJc w:val="left"/>
      <w:pPr>
        <w:ind w:left="8260" w:hanging="418"/>
      </w:pPr>
      <w:rPr>
        <w:rFonts w:hint="default"/>
        <w:lang w:val="it-IT" w:eastAsia="en-US" w:bidi="ar-SA"/>
      </w:rPr>
    </w:lvl>
  </w:abstractNum>
  <w:abstractNum w:abstractNumId="10" w15:restartNumberingAfterBreak="0">
    <w:nsid w:val="3DC312A9"/>
    <w:multiLevelType w:val="hybridMultilevel"/>
    <w:tmpl w:val="1E563864"/>
    <w:lvl w:ilvl="0" w:tplc="AE14DBFC">
      <w:numFmt w:val="bullet"/>
      <w:lvlText w:val=""/>
      <w:lvlJc w:val="left"/>
      <w:pPr>
        <w:ind w:left="821" w:hanging="360"/>
      </w:pPr>
      <w:rPr>
        <w:rFonts w:hint="default"/>
        <w:w w:val="100"/>
        <w:lang w:val="it-IT" w:eastAsia="en-US" w:bidi="ar-SA"/>
      </w:rPr>
    </w:lvl>
    <w:lvl w:ilvl="1" w:tplc="F130742A">
      <w:numFmt w:val="bullet"/>
      <w:lvlText w:val="-"/>
      <w:lvlJc w:val="left"/>
      <w:pPr>
        <w:ind w:left="1553" w:hanging="360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2" w:tplc="EE247A0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3" w:tplc="B89E18E2">
      <w:numFmt w:val="bullet"/>
      <w:lvlText w:val="•"/>
      <w:lvlJc w:val="left"/>
      <w:pPr>
        <w:ind w:left="2637" w:hanging="360"/>
      </w:pPr>
      <w:rPr>
        <w:rFonts w:hint="default"/>
        <w:lang w:val="it-IT" w:eastAsia="en-US" w:bidi="ar-SA"/>
      </w:rPr>
    </w:lvl>
    <w:lvl w:ilvl="4" w:tplc="F8C8D982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5" w:tplc="D584DA98">
      <w:numFmt w:val="bullet"/>
      <w:lvlText w:val="•"/>
      <w:lvlJc w:val="left"/>
      <w:pPr>
        <w:ind w:left="4792" w:hanging="360"/>
      </w:pPr>
      <w:rPr>
        <w:rFonts w:hint="default"/>
        <w:lang w:val="it-IT" w:eastAsia="en-US" w:bidi="ar-SA"/>
      </w:rPr>
    </w:lvl>
    <w:lvl w:ilvl="6" w:tplc="873209D8">
      <w:numFmt w:val="bullet"/>
      <w:lvlText w:val="•"/>
      <w:lvlJc w:val="left"/>
      <w:pPr>
        <w:ind w:left="5870" w:hanging="360"/>
      </w:pPr>
      <w:rPr>
        <w:rFonts w:hint="default"/>
        <w:lang w:val="it-IT" w:eastAsia="en-US" w:bidi="ar-SA"/>
      </w:rPr>
    </w:lvl>
    <w:lvl w:ilvl="7" w:tplc="DE96AEB6">
      <w:numFmt w:val="bullet"/>
      <w:lvlText w:val="•"/>
      <w:lvlJc w:val="left"/>
      <w:pPr>
        <w:ind w:left="6948" w:hanging="360"/>
      </w:pPr>
      <w:rPr>
        <w:rFonts w:hint="default"/>
        <w:lang w:val="it-IT" w:eastAsia="en-US" w:bidi="ar-SA"/>
      </w:rPr>
    </w:lvl>
    <w:lvl w:ilvl="8" w:tplc="0BB6BC54">
      <w:numFmt w:val="bullet"/>
      <w:lvlText w:val="•"/>
      <w:lvlJc w:val="left"/>
      <w:pPr>
        <w:ind w:left="8025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E0621FD"/>
    <w:multiLevelType w:val="hybridMultilevel"/>
    <w:tmpl w:val="259077E0"/>
    <w:lvl w:ilvl="0" w:tplc="3B64CFD2">
      <w:numFmt w:val="bullet"/>
      <w:lvlText w:val=""/>
      <w:lvlJc w:val="left"/>
      <w:pPr>
        <w:ind w:left="1126" w:hanging="360"/>
      </w:pPr>
      <w:rPr>
        <w:rFonts w:ascii="Symbol" w:eastAsia="Symbol" w:hAnsi="Symbol" w:cs="Symbol" w:hint="default"/>
        <w:w w:val="93"/>
        <w:sz w:val="20"/>
        <w:szCs w:val="20"/>
        <w:lang w:val="it-IT" w:eastAsia="en-US" w:bidi="ar-SA"/>
      </w:rPr>
    </w:lvl>
    <w:lvl w:ilvl="1" w:tplc="335A517E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C150C7CA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3" w:tplc="3954AECE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4" w:tplc="9E90960A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656EC2C8">
      <w:numFmt w:val="bullet"/>
      <w:lvlText w:val="•"/>
      <w:lvlJc w:val="left"/>
      <w:pPr>
        <w:ind w:left="5650" w:hanging="360"/>
      </w:pPr>
      <w:rPr>
        <w:rFonts w:hint="default"/>
        <w:lang w:val="it-IT" w:eastAsia="en-US" w:bidi="ar-SA"/>
      </w:rPr>
    </w:lvl>
    <w:lvl w:ilvl="6" w:tplc="1E028230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FC084172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8" w:tplc="00A64ABA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506B5380"/>
    <w:multiLevelType w:val="hybridMultilevel"/>
    <w:tmpl w:val="8C2A954C"/>
    <w:lvl w:ilvl="0" w:tplc="DFD46B0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0F7BFA"/>
    <w:multiLevelType w:val="hybridMultilevel"/>
    <w:tmpl w:val="DF86A56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EA45CA"/>
    <w:multiLevelType w:val="hybridMultilevel"/>
    <w:tmpl w:val="E06E7BE2"/>
    <w:lvl w:ilvl="0" w:tplc="2392F6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5C2E42"/>
    <w:multiLevelType w:val="hybridMultilevel"/>
    <w:tmpl w:val="8F9A7BE8"/>
    <w:lvl w:ilvl="0" w:tplc="20162D3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31549"/>
    <w:multiLevelType w:val="hybridMultilevel"/>
    <w:tmpl w:val="962ED4E0"/>
    <w:lvl w:ilvl="0" w:tplc="4CC2317E">
      <w:start w:val="1"/>
      <w:numFmt w:val="decimal"/>
      <w:lvlText w:val="%1."/>
      <w:lvlJc w:val="left"/>
      <w:pPr>
        <w:ind w:left="46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A3E63B4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2" w:tplc="66CC195C">
      <w:numFmt w:val="bullet"/>
      <w:lvlText w:val="•"/>
      <w:lvlJc w:val="left"/>
      <w:pPr>
        <w:ind w:left="2317" w:hanging="360"/>
      </w:pPr>
      <w:rPr>
        <w:rFonts w:hint="default"/>
        <w:lang w:val="it-IT" w:eastAsia="en-US" w:bidi="ar-SA"/>
      </w:rPr>
    </w:lvl>
    <w:lvl w:ilvl="3" w:tplc="2C4AA116">
      <w:numFmt w:val="bullet"/>
      <w:lvlText w:val="•"/>
      <w:lvlJc w:val="left"/>
      <w:pPr>
        <w:ind w:left="3245" w:hanging="360"/>
      </w:pPr>
      <w:rPr>
        <w:rFonts w:hint="default"/>
        <w:lang w:val="it-IT" w:eastAsia="en-US" w:bidi="ar-SA"/>
      </w:rPr>
    </w:lvl>
    <w:lvl w:ilvl="4" w:tplc="3ACAD7F4">
      <w:numFmt w:val="bullet"/>
      <w:lvlText w:val="•"/>
      <w:lvlJc w:val="left"/>
      <w:pPr>
        <w:ind w:left="4174" w:hanging="360"/>
      </w:pPr>
      <w:rPr>
        <w:rFonts w:hint="default"/>
        <w:lang w:val="it-IT" w:eastAsia="en-US" w:bidi="ar-SA"/>
      </w:rPr>
    </w:lvl>
    <w:lvl w:ilvl="5" w:tplc="2D1CD2EA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10D2A056">
      <w:numFmt w:val="bullet"/>
      <w:lvlText w:val="•"/>
      <w:lvlJc w:val="left"/>
      <w:pPr>
        <w:ind w:left="6031" w:hanging="360"/>
      </w:pPr>
      <w:rPr>
        <w:rFonts w:hint="default"/>
        <w:lang w:val="it-IT" w:eastAsia="en-US" w:bidi="ar-SA"/>
      </w:rPr>
    </w:lvl>
    <w:lvl w:ilvl="7" w:tplc="6994C864">
      <w:numFmt w:val="bullet"/>
      <w:lvlText w:val="•"/>
      <w:lvlJc w:val="left"/>
      <w:pPr>
        <w:ind w:left="6960" w:hanging="360"/>
      </w:pPr>
      <w:rPr>
        <w:rFonts w:hint="default"/>
        <w:lang w:val="it-IT" w:eastAsia="en-US" w:bidi="ar-SA"/>
      </w:rPr>
    </w:lvl>
    <w:lvl w:ilvl="8" w:tplc="3B604A44">
      <w:numFmt w:val="bullet"/>
      <w:lvlText w:val="•"/>
      <w:lvlJc w:val="left"/>
      <w:pPr>
        <w:ind w:left="7889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692159C5"/>
    <w:multiLevelType w:val="multilevel"/>
    <w:tmpl w:val="5484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2226266"/>
    <w:multiLevelType w:val="hybridMultilevel"/>
    <w:tmpl w:val="C10ECE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3853EE"/>
    <w:multiLevelType w:val="hybridMultilevel"/>
    <w:tmpl w:val="22BCC9CE"/>
    <w:lvl w:ilvl="0" w:tplc="3DC0475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6"/>
  </w:num>
  <w:num w:numId="4">
    <w:abstractNumId w:val="10"/>
  </w:num>
  <w:num w:numId="5">
    <w:abstractNumId w:val="9"/>
  </w:num>
  <w:num w:numId="6">
    <w:abstractNumId w:val="11"/>
  </w:num>
  <w:num w:numId="7">
    <w:abstractNumId w:val="3"/>
  </w:num>
  <w:num w:numId="8">
    <w:abstractNumId w:val="12"/>
  </w:num>
  <w:num w:numId="9">
    <w:abstractNumId w:val="0"/>
  </w:num>
  <w:num w:numId="10">
    <w:abstractNumId w:val="17"/>
  </w:num>
  <w:num w:numId="11">
    <w:abstractNumId w:val="6"/>
  </w:num>
  <w:num w:numId="12">
    <w:abstractNumId w:val="15"/>
  </w:num>
  <w:num w:numId="13">
    <w:abstractNumId w:val="8"/>
  </w:num>
  <w:num w:numId="14">
    <w:abstractNumId w:val="4"/>
  </w:num>
  <w:num w:numId="15">
    <w:abstractNumId w:val="19"/>
  </w:num>
  <w:num w:numId="16">
    <w:abstractNumId w:val="7"/>
  </w:num>
  <w:num w:numId="17">
    <w:abstractNumId w:val="18"/>
  </w:num>
  <w:num w:numId="18">
    <w:abstractNumId w:val="5"/>
  </w:num>
  <w:num w:numId="19">
    <w:abstractNumId w:val="13"/>
  </w:num>
  <w:num w:numId="20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55C"/>
    <w:rsid w:val="00002854"/>
    <w:rsid w:val="00002BAF"/>
    <w:rsid w:val="00003FC8"/>
    <w:rsid w:val="000054DF"/>
    <w:rsid w:val="00005623"/>
    <w:rsid w:val="00007E7A"/>
    <w:rsid w:val="000107CE"/>
    <w:rsid w:val="00010FE1"/>
    <w:rsid w:val="00011F49"/>
    <w:rsid w:val="00012143"/>
    <w:rsid w:val="00012DD1"/>
    <w:rsid w:val="00013682"/>
    <w:rsid w:val="00014ABF"/>
    <w:rsid w:val="000157D3"/>
    <w:rsid w:val="00015982"/>
    <w:rsid w:val="000173E0"/>
    <w:rsid w:val="00017E34"/>
    <w:rsid w:val="00020ABA"/>
    <w:rsid w:val="00021922"/>
    <w:rsid w:val="00023193"/>
    <w:rsid w:val="0002566D"/>
    <w:rsid w:val="00026490"/>
    <w:rsid w:val="0002661D"/>
    <w:rsid w:val="0002697E"/>
    <w:rsid w:val="000273AC"/>
    <w:rsid w:val="00027B18"/>
    <w:rsid w:val="000347D5"/>
    <w:rsid w:val="00035BD6"/>
    <w:rsid w:val="00036D68"/>
    <w:rsid w:val="0004074D"/>
    <w:rsid w:val="00040796"/>
    <w:rsid w:val="000426E2"/>
    <w:rsid w:val="00042F55"/>
    <w:rsid w:val="000432A8"/>
    <w:rsid w:val="00044159"/>
    <w:rsid w:val="0004420D"/>
    <w:rsid w:val="000442CD"/>
    <w:rsid w:val="00045A45"/>
    <w:rsid w:val="00046473"/>
    <w:rsid w:val="00047E3C"/>
    <w:rsid w:val="0005148B"/>
    <w:rsid w:val="00052002"/>
    <w:rsid w:val="000524F1"/>
    <w:rsid w:val="00053A15"/>
    <w:rsid w:val="00053B41"/>
    <w:rsid w:val="00053BDC"/>
    <w:rsid w:val="00054751"/>
    <w:rsid w:val="00057DA8"/>
    <w:rsid w:val="00062377"/>
    <w:rsid w:val="00065B0E"/>
    <w:rsid w:val="00066467"/>
    <w:rsid w:val="00067345"/>
    <w:rsid w:val="00067CF3"/>
    <w:rsid w:val="00071C2D"/>
    <w:rsid w:val="00073751"/>
    <w:rsid w:val="000802FC"/>
    <w:rsid w:val="000804B3"/>
    <w:rsid w:val="00082718"/>
    <w:rsid w:val="00090256"/>
    <w:rsid w:val="000905D4"/>
    <w:rsid w:val="000926DE"/>
    <w:rsid w:val="00092C69"/>
    <w:rsid w:val="00095867"/>
    <w:rsid w:val="00095C3F"/>
    <w:rsid w:val="000964E7"/>
    <w:rsid w:val="000A1384"/>
    <w:rsid w:val="000A1AEF"/>
    <w:rsid w:val="000A78DE"/>
    <w:rsid w:val="000B1C26"/>
    <w:rsid w:val="000B2653"/>
    <w:rsid w:val="000B3BB6"/>
    <w:rsid w:val="000B4BB2"/>
    <w:rsid w:val="000B4CA8"/>
    <w:rsid w:val="000B5405"/>
    <w:rsid w:val="000B56E0"/>
    <w:rsid w:val="000C00EC"/>
    <w:rsid w:val="000C15DA"/>
    <w:rsid w:val="000C1983"/>
    <w:rsid w:val="000C6B13"/>
    <w:rsid w:val="000C6D35"/>
    <w:rsid w:val="000C6ED1"/>
    <w:rsid w:val="000C75B3"/>
    <w:rsid w:val="000C7B8B"/>
    <w:rsid w:val="000D0046"/>
    <w:rsid w:val="000D1146"/>
    <w:rsid w:val="000D33E7"/>
    <w:rsid w:val="000D68F5"/>
    <w:rsid w:val="000E3E4A"/>
    <w:rsid w:val="000E4A33"/>
    <w:rsid w:val="000E51E2"/>
    <w:rsid w:val="000F0C87"/>
    <w:rsid w:val="000F183C"/>
    <w:rsid w:val="000F4782"/>
    <w:rsid w:val="000F51F3"/>
    <w:rsid w:val="000F5BBB"/>
    <w:rsid w:val="000F6387"/>
    <w:rsid w:val="00100A43"/>
    <w:rsid w:val="00103168"/>
    <w:rsid w:val="00103512"/>
    <w:rsid w:val="00105952"/>
    <w:rsid w:val="001060A9"/>
    <w:rsid w:val="001060D7"/>
    <w:rsid w:val="001061B7"/>
    <w:rsid w:val="00121EF5"/>
    <w:rsid w:val="00122860"/>
    <w:rsid w:val="00126016"/>
    <w:rsid w:val="0012688A"/>
    <w:rsid w:val="00131585"/>
    <w:rsid w:val="001328CA"/>
    <w:rsid w:val="00134955"/>
    <w:rsid w:val="00136ED7"/>
    <w:rsid w:val="0013772B"/>
    <w:rsid w:val="0014174C"/>
    <w:rsid w:val="001417FC"/>
    <w:rsid w:val="001438EC"/>
    <w:rsid w:val="00144936"/>
    <w:rsid w:val="00146F68"/>
    <w:rsid w:val="001537F5"/>
    <w:rsid w:val="001541A7"/>
    <w:rsid w:val="001566A9"/>
    <w:rsid w:val="00160E2B"/>
    <w:rsid w:val="00160EF2"/>
    <w:rsid w:val="00162341"/>
    <w:rsid w:val="001628D3"/>
    <w:rsid w:val="00162CFF"/>
    <w:rsid w:val="00163E96"/>
    <w:rsid w:val="001645D5"/>
    <w:rsid w:val="00166300"/>
    <w:rsid w:val="00171645"/>
    <w:rsid w:val="00173845"/>
    <w:rsid w:val="001778F5"/>
    <w:rsid w:val="00177A69"/>
    <w:rsid w:val="00177E08"/>
    <w:rsid w:val="00180B83"/>
    <w:rsid w:val="001813E8"/>
    <w:rsid w:val="00181EB5"/>
    <w:rsid w:val="00182B2E"/>
    <w:rsid w:val="001838B2"/>
    <w:rsid w:val="001850D8"/>
    <w:rsid w:val="0018537A"/>
    <w:rsid w:val="00186D6C"/>
    <w:rsid w:val="0019115D"/>
    <w:rsid w:val="00191FC0"/>
    <w:rsid w:val="00193B48"/>
    <w:rsid w:val="0019476E"/>
    <w:rsid w:val="00194A40"/>
    <w:rsid w:val="00195261"/>
    <w:rsid w:val="0019632C"/>
    <w:rsid w:val="00196EB5"/>
    <w:rsid w:val="001A02FF"/>
    <w:rsid w:val="001A1CA3"/>
    <w:rsid w:val="001A2C52"/>
    <w:rsid w:val="001A4A48"/>
    <w:rsid w:val="001A5755"/>
    <w:rsid w:val="001A5B4D"/>
    <w:rsid w:val="001A7AAD"/>
    <w:rsid w:val="001B32F6"/>
    <w:rsid w:val="001B4724"/>
    <w:rsid w:val="001B684A"/>
    <w:rsid w:val="001B750C"/>
    <w:rsid w:val="001C0209"/>
    <w:rsid w:val="001C02DF"/>
    <w:rsid w:val="001C1FE6"/>
    <w:rsid w:val="001C40AE"/>
    <w:rsid w:val="001C5A7A"/>
    <w:rsid w:val="001C6BC0"/>
    <w:rsid w:val="001D18F6"/>
    <w:rsid w:val="001D1C5F"/>
    <w:rsid w:val="001D23EE"/>
    <w:rsid w:val="001D3A9F"/>
    <w:rsid w:val="001D60A5"/>
    <w:rsid w:val="001D7C91"/>
    <w:rsid w:val="001E4933"/>
    <w:rsid w:val="001E4F6C"/>
    <w:rsid w:val="001E58E3"/>
    <w:rsid w:val="001E6340"/>
    <w:rsid w:val="001F0CE8"/>
    <w:rsid w:val="001F2F64"/>
    <w:rsid w:val="001F401A"/>
    <w:rsid w:val="001F65F9"/>
    <w:rsid w:val="001F6969"/>
    <w:rsid w:val="001F6F08"/>
    <w:rsid w:val="001F73DD"/>
    <w:rsid w:val="002002C9"/>
    <w:rsid w:val="00201988"/>
    <w:rsid w:val="00202872"/>
    <w:rsid w:val="00205E31"/>
    <w:rsid w:val="00207AFD"/>
    <w:rsid w:val="0021178B"/>
    <w:rsid w:val="002117D1"/>
    <w:rsid w:val="0021182A"/>
    <w:rsid w:val="00211870"/>
    <w:rsid w:val="00211A60"/>
    <w:rsid w:val="00212B5B"/>
    <w:rsid w:val="0021433D"/>
    <w:rsid w:val="00215C48"/>
    <w:rsid w:val="0021624D"/>
    <w:rsid w:val="002165C6"/>
    <w:rsid w:val="00216DED"/>
    <w:rsid w:val="00223332"/>
    <w:rsid w:val="00225009"/>
    <w:rsid w:val="00225285"/>
    <w:rsid w:val="00230005"/>
    <w:rsid w:val="00230137"/>
    <w:rsid w:val="0023096F"/>
    <w:rsid w:val="002310FF"/>
    <w:rsid w:val="00232A48"/>
    <w:rsid w:val="00232FA8"/>
    <w:rsid w:val="0023512D"/>
    <w:rsid w:val="00240B29"/>
    <w:rsid w:val="00241A6C"/>
    <w:rsid w:val="00242281"/>
    <w:rsid w:val="0024277F"/>
    <w:rsid w:val="002432E0"/>
    <w:rsid w:val="00243DF9"/>
    <w:rsid w:val="002459FA"/>
    <w:rsid w:val="002462BF"/>
    <w:rsid w:val="0025010E"/>
    <w:rsid w:val="00250931"/>
    <w:rsid w:val="00255183"/>
    <w:rsid w:val="00255441"/>
    <w:rsid w:val="002576CD"/>
    <w:rsid w:val="00270C31"/>
    <w:rsid w:val="002728CB"/>
    <w:rsid w:val="002729BC"/>
    <w:rsid w:val="00272AD5"/>
    <w:rsid w:val="0027310E"/>
    <w:rsid w:val="00273F66"/>
    <w:rsid w:val="002760AA"/>
    <w:rsid w:val="00280A76"/>
    <w:rsid w:val="002815AC"/>
    <w:rsid w:val="002836CA"/>
    <w:rsid w:val="00283951"/>
    <w:rsid w:val="00284256"/>
    <w:rsid w:val="00286AA9"/>
    <w:rsid w:val="00286D83"/>
    <w:rsid w:val="00291DEE"/>
    <w:rsid w:val="002924E9"/>
    <w:rsid w:val="002A03EB"/>
    <w:rsid w:val="002A04EF"/>
    <w:rsid w:val="002A08F2"/>
    <w:rsid w:val="002A4A06"/>
    <w:rsid w:val="002A7817"/>
    <w:rsid w:val="002B17FD"/>
    <w:rsid w:val="002B351A"/>
    <w:rsid w:val="002B3932"/>
    <w:rsid w:val="002B51B6"/>
    <w:rsid w:val="002B6D69"/>
    <w:rsid w:val="002B7165"/>
    <w:rsid w:val="002C135B"/>
    <w:rsid w:val="002C149A"/>
    <w:rsid w:val="002C167D"/>
    <w:rsid w:val="002C2224"/>
    <w:rsid w:val="002C4580"/>
    <w:rsid w:val="002C60B4"/>
    <w:rsid w:val="002C67BF"/>
    <w:rsid w:val="002C69C2"/>
    <w:rsid w:val="002C7A04"/>
    <w:rsid w:val="002D169F"/>
    <w:rsid w:val="002D2809"/>
    <w:rsid w:val="002D4D98"/>
    <w:rsid w:val="002D5037"/>
    <w:rsid w:val="002E38FA"/>
    <w:rsid w:val="002E585A"/>
    <w:rsid w:val="002E6634"/>
    <w:rsid w:val="002E6C2F"/>
    <w:rsid w:val="002E6C66"/>
    <w:rsid w:val="002F031E"/>
    <w:rsid w:val="002F038E"/>
    <w:rsid w:val="002F2312"/>
    <w:rsid w:val="002F525E"/>
    <w:rsid w:val="00301AC7"/>
    <w:rsid w:val="00301F11"/>
    <w:rsid w:val="00302CB6"/>
    <w:rsid w:val="00302FE8"/>
    <w:rsid w:val="0030428F"/>
    <w:rsid w:val="003054AC"/>
    <w:rsid w:val="003054DB"/>
    <w:rsid w:val="003055DF"/>
    <w:rsid w:val="00306947"/>
    <w:rsid w:val="0031194A"/>
    <w:rsid w:val="0031319C"/>
    <w:rsid w:val="0031328F"/>
    <w:rsid w:val="0031485F"/>
    <w:rsid w:val="00317045"/>
    <w:rsid w:val="00320B72"/>
    <w:rsid w:val="003213B1"/>
    <w:rsid w:val="0032245E"/>
    <w:rsid w:val="00323631"/>
    <w:rsid w:val="003246CC"/>
    <w:rsid w:val="0032512E"/>
    <w:rsid w:val="00327925"/>
    <w:rsid w:val="003309E0"/>
    <w:rsid w:val="00331266"/>
    <w:rsid w:val="00332743"/>
    <w:rsid w:val="003329D4"/>
    <w:rsid w:val="00332FB1"/>
    <w:rsid w:val="00333073"/>
    <w:rsid w:val="00337935"/>
    <w:rsid w:val="00340BE1"/>
    <w:rsid w:val="00341204"/>
    <w:rsid w:val="00341CDD"/>
    <w:rsid w:val="003424E8"/>
    <w:rsid w:val="00342685"/>
    <w:rsid w:val="00342749"/>
    <w:rsid w:val="0034360B"/>
    <w:rsid w:val="00345B0A"/>
    <w:rsid w:val="00345CC4"/>
    <w:rsid w:val="00347C7B"/>
    <w:rsid w:val="003501AC"/>
    <w:rsid w:val="00351811"/>
    <w:rsid w:val="00351AB5"/>
    <w:rsid w:val="003530FE"/>
    <w:rsid w:val="00353BAC"/>
    <w:rsid w:val="0035564C"/>
    <w:rsid w:val="00355E23"/>
    <w:rsid w:val="00357061"/>
    <w:rsid w:val="00360F49"/>
    <w:rsid w:val="0036292E"/>
    <w:rsid w:val="00365834"/>
    <w:rsid w:val="00365AFC"/>
    <w:rsid w:val="003663DE"/>
    <w:rsid w:val="003668DF"/>
    <w:rsid w:val="00366D13"/>
    <w:rsid w:val="00373295"/>
    <w:rsid w:val="00374A40"/>
    <w:rsid w:val="00375B5D"/>
    <w:rsid w:val="003779AB"/>
    <w:rsid w:val="00380ADD"/>
    <w:rsid w:val="003828DE"/>
    <w:rsid w:val="0038416B"/>
    <w:rsid w:val="00384757"/>
    <w:rsid w:val="00385E19"/>
    <w:rsid w:val="003906F0"/>
    <w:rsid w:val="00391232"/>
    <w:rsid w:val="00395C89"/>
    <w:rsid w:val="003A0192"/>
    <w:rsid w:val="003A0731"/>
    <w:rsid w:val="003A0A2A"/>
    <w:rsid w:val="003A3EBE"/>
    <w:rsid w:val="003A412D"/>
    <w:rsid w:val="003A6449"/>
    <w:rsid w:val="003A6604"/>
    <w:rsid w:val="003A7601"/>
    <w:rsid w:val="003B16E7"/>
    <w:rsid w:val="003B1927"/>
    <w:rsid w:val="003B356A"/>
    <w:rsid w:val="003B3E90"/>
    <w:rsid w:val="003B4E6A"/>
    <w:rsid w:val="003B6AF4"/>
    <w:rsid w:val="003B6D8F"/>
    <w:rsid w:val="003C0D8A"/>
    <w:rsid w:val="003C0E21"/>
    <w:rsid w:val="003C208F"/>
    <w:rsid w:val="003C264C"/>
    <w:rsid w:val="003C2A9D"/>
    <w:rsid w:val="003C3AE5"/>
    <w:rsid w:val="003C6CE8"/>
    <w:rsid w:val="003D0550"/>
    <w:rsid w:val="003D1A98"/>
    <w:rsid w:val="003D28FD"/>
    <w:rsid w:val="003D346A"/>
    <w:rsid w:val="003D4F83"/>
    <w:rsid w:val="003D5A1B"/>
    <w:rsid w:val="003D5BC7"/>
    <w:rsid w:val="003D6909"/>
    <w:rsid w:val="003D725B"/>
    <w:rsid w:val="003E43A4"/>
    <w:rsid w:val="003E4CC4"/>
    <w:rsid w:val="003E7B2A"/>
    <w:rsid w:val="003E7F28"/>
    <w:rsid w:val="003E7FB2"/>
    <w:rsid w:val="003F1435"/>
    <w:rsid w:val="003F1733"/>
    <w:rsid w:val="003F2302"/>
    <w:rsid w:val="003F33B4"/>
    <w:rsid w:val="003F3CDA"/>
    <w:rsid w:val="0040236C"/>
    <w:rsid w:val="004033CB"/>
    <w:rsid w:val="00403A0B"/>
    <w:rsid w:val="0040433F"/>
    <w:rsid w:val="004067B7"/>
    <w:rsid w:val="004116C9"/>
    <w:rsid w:val="00413060"/>
    <w:rsid w:val="00415434"/>
    <w:rsid w:val="004157E6"/>
    <w:rsid w:val="004201DB"/>
    <w:rsid w:val="004220CC"/>
    <w:rsid w:val="00422D32"/>
    <w:rsid w:val="004242E5"/>
    <w:rsid w:val="004247E5"/>
    <w:rsid w:val="00424C01"/>
    <w:rsid w:val="004259CF"/>
    <w:rsid w:val="00426290"/>
    <w:rsid w:val="0042656B"/>
    <w:rsid w:val="0042659F"/>
    <w:rsid w:val="004267C0"/>
    <w:rsid w:val="00430236"/>
    <w:rsid w:val="00431024"/>
    <w:rsid w:val="00431310"/>
    <w:rsid w:val="00442C9B"/>
    <w:rsid w:val="00443694"/>
    <w:rsid w:val="0044560B"/>
    <w:rsid w:val="004472C7"/>
    <w:rsid w:val="0045008B"/>
    <w:rsid w:val="00450CDA"/>
    <w:rsid w:val="00451462"/>
    <w:rsid w:val="00451B29"/>
    <w:rsid w:val="004526C7"/>
    <w:rsid w:val="0045320D"/>
    <w:rsid w:val="0045446A"/>
    <w:rsid w:val="00455236"/>
    <w:rsid w:val="0045658C"/>
    <w:rsid w:val="004611A6"/>
    <w:rsid w:val="0046146D"/>
    <w:rsid w:val="00461C59"/>
    <w:rsid w:val="0046493C"/>
    <w:rsid w:val="0046518B"/>
    <w:rsid w:val="00467363"/>
    <w:rsid w:val="00470291"/>
    <w:rsid w:val="00470960"/>
    <w:rsid w:val="00472775"/>
    <w:rsid w:val="00472CA2"/>
    <w:rsid w:val="00474717"/>
    <w:rsid w:val="0047696C"/>
    <w:rsid w:val="00481E68"/>
    <w:rsid w:val="00484851"/>
    <w:rsid w:val="004856EF"/>
    <w:rsid w:val="00485F3A"/>
    <w:rsid w:val="00490ACE"/>
    <w:rsid w:val="004922F4"/>
    <w:rsid w:val="004940A3"/>
    <w:rsid w:val="00496CF1"/>
    <w:rsid w:val="00497701"/>
    <w:rsid w:val="004A01E1"/>
    <w:rsid w:val="004A074C"/>
    <w:rsid w:val="004A1217"/>
    <w:rsid w:val="004A29C8"/>
    <w:rsid w:val="004A2C5D"/>
    <w:rsid w:val="004A3B85"/>
    <w:rsid w:val="004A51FB"/>
    <w:rsid w:val="004A5378"/>
    <w:rsid w:val="004A5516"/>
    <w:rsid w:val="004A6C61"/>
    <w:rsid w:val="004A7010"/>
    <w:rsid w:val="004B0166"/>
    <w:rsid w:val="004B01A1"/>
    <w:rsid w:val="004B0718"/>
    <w:rsid w:val="004B4371"/>
    <w:rsid w:val="004B7599"/>
    <w:rsid w:val="004C04A7"/>
    <w:rsid w:val="004C188C"/>
    <w:rsid w:val="004C5951"/>
    <w:rsid w:val="004C671E"/>
    <w:rsid w:val="004C6B4C"/>
    <w:rsid w:val="004D39D1"/>
    <w:rsid w:val="004D683B"/>
    <w:rsid w:val="004D7A6D"/>
    <w:rsid w:val="004E1391"/>
    <w:rsid w:val="004E2129"/>
    <w:rsid w:val="004E223C"/>
    <w:rsid w:val="004E6241"/>
    <w:rsid w:val="004E62C3"/>
    <w:rsid w:val="004E7DBD"/>
    <w:rsid w:val="004F4174"/>
    <w:rsid w:val="004F46DF"/>
    <w:rsid w:val="004F4C04"/>
    <w:rsid w:val="004F5078"/>
    <w:rsid w:val="004F7833"/>
    <w:rsid w:val="00500205"/>
    <w:rsid w:val="00501308"/>
    <w:rsid w:val="00502C00"/>
    <w:rsid w:val="00503465"/>
    <w:rsid w:val="00504186"/>
    <w:rsid w:val="005045D9"/>
    <w:rsid w:val="00504997"/>
    <w:rsid w:val="0050510A"/>
    <w:rsid w:val="0050546F"/>
    <w:rsid w:val="00505E49"/>
    <w:rsid w:val="00507251"/>
    <w:rsid w:val="00507664"/>
    <w:rsid w:val="00513E03"/>
    <w:rsid w:val="00515F32"/>
    <w:rsid w:val="00523695"/>
    <w:rsid w:val="00524877"/>
    <w:rsid w:val="00525D69"/>
    <w:rsid w:val="005271A2"/>
    <w:rsid w:val="005317F6"/>
    <w:rsid w:val="00535A42"/>
    <w:rsid w:val="00536836"/>
    <w:rsid w:val="0053694D"/>
    <w:rsid w:val="00543565"/>
    <w:rsid w:val="00544617"/>
    <w:rsid w:val="00544EA4"/>
    <w:rsid w:val="00551073"/>
    <w:rsid w:val="0055319B"/>
    <w:rsid w:val="005542C2"/>
    <w:rsid w:val="00555331"/>
    <w:rsid w:val="005602EC"/>
    <w:rsid w:val="00561D10"/>
    <w:rsid w:val="00561FF2"/>
    <w:rsid w:val="00562EB9"/>
    <w:rsid w:val="00563151"/>
    <w:rsid w:val="00563EA6"/>
    <w:rsid w:val="0056496E"/>
    <w:rsid w:val="00565B5A"/>
    <w:rsid w:val="005668DC"/>
    <w:rsid w:val="00566E13"/>
    <w:rsid w:val="00567754"/>
    <w:rsid w:val="005705C4"/>
    <w:rsid w:val="005711C3"/>
    <w:rsid w:val="00571841"/>
    <w:rsid w:val="00571A6B"/>
    <w:rsid w:val="005728D7"/>
    <w:rsid w:val="00573316"/>
    <w:rsid w:val="00573960"/>
    <w:rsid w:val="00573AEE"/>
    <w:rsid w:val="00575649"/>
    <w:rsid w:val="00577C16"/>
    <w:rsid w:val="0058084F"/>
    <w:rsid w:val="00580964"/>
    <w:rsid w:val="005827EB"/>
    <w:rsid w:val="0058503F"/>
    <w:rsid w:val="005851ED"/>
    <w:rsid w:val="005852D4"/>
    <w:rsid w:val="00587F76"/>
    <w:rsid w:val="00587F78"/>
    <w:rsid w:val="00590797"/>
    <w:rsid w:val="00591268"/>
    <w:rsid w:val="0059261D"/>
    <w:rsid w:val="005942B7"/>
    <w:rsid w:val="00594E52"/>
    <w:rsid w:val="00597B1B"/>
    <w:rsid w:val="005A0808"/>
    <w:rsid w:val="005A4415"/>
    <w:rsid w:val="005A64F5"/>
    <w:rsid w:val="005B003B"/>
    <w:rsid w:val="005B03E4"/>
    <w:rsid w:val="005B2230"/>
    <w:rsid w:val="005B2966"/>
    <w:rsid w:val="005B2BEC"/>
    <w:rsid w:val="005B2D67"/>
    <w:rsid w:val="005B3A6F"/>
    <w:rsid w:val="005B4FF7"/>
    <w:rsid w:val="005B6EAE"/>
    <w:rsid w:val="005B7C04"/>
    <w:rsid w:val="005C3CF8"/>
    <w:rsid w:val="005C41E3"/>
    <w:rsid w:val="005C4F49"/>
    <w:rsid w:val="005C5EB7"/>
    <w:rsid w:val="005C66C5"/>
    <w:rsid w:val="005C793C"/>
    <w:rsid w:val="005D0A6F"/>
    <w:rsid w:val="005D443F"/>
    <w:rsid w:val="005D5117"/>
    <w:rsid w:val="005D6C06"/>
    <w:rsid w:val="005D742A"/>
    <w:rsid w:val="005D75CB"/>
    <w:rsid w:val="005E22B4"/>
    <w:rsid w:val="005E2621"/>
    <w:rsid w:val="005E2737"/>
    <w:rsid w:val="005E4804"/>
    <w:rsid w:val="005E4BF4"/>
    <w:rsid w:val="005E500C"/>
    <w:rsid w:val="005E7967"/>
    <w:rsid w:val="005F0634"/>
    <w:rsid w:val="005F299F"/>
    <w:rsid w:val="005F2B23"/>
    <w:rsid w:val="005F327D"/>
    <w:rsid w:val="005F4687"/>
    <w:rsid w:val="005F63BA"/>
    <w:rsid w:val="006038A8"/>
    <w:rsid w:val="00605E8D"/>
    <w:rsid w:val="0060737A"/>
    <w:rsid w:val="00607BF4"/>
    <w:rsid w:val="00607E85"/>
    <w:rsid w:val="00611CAA"/>
    <w:rsid w:val="00613D7B"/>
    <w:rsid w:val="006148B2"/>
    <w:rsid w:val="00615624"/>
    <w:rsid w:val="00615D15"/>
    <w:rsid w:val="0061735F"/>
    <w:rsid w:val="006210AB"/>
    <w:rsid w:val="00621201"/>
    <w:rsid w:val="00622A28"/>
    <w:rsid w:val="00623E59"/>
    <w:rsid w:val="00625C9D"/>
    <w:rsid w:val="006270B5"/>
    <w:rsid w:val="00630F04"/>
    <w:rsid w:val="006313FF"/>
    <w:rsid w:val="00631B03"/>
    <w:rsid w:val="00631C0C"/>
    <w:rsid w:val="006337F0"/>
    <w:rsid w:val="0063578C"/>
    <w:rsid w:val="006503CD"/>
    <w:rsid w:val="0065124C"/>
    <w:rsid w:val="006527C7"/>
    <w:rsid w:val="00653A34"/>
    <w:rsid w:val="00654193"/>
    <w:rsid w:val="00654546"/>
    <w:rsid w:val="00654EB9"/>
    <w:rsid w:val="006553FF"/>
    <w:rsid w:val="0065575B"/>
    <w:rsid w:val="00660B7C"/>
    <w:rsid w:val="00661711"/>
    <w:rsid w:val="00663F4A"/>
    <w:rsid w:val="00664D39"/>
    <w:rsid w:val="00667719"/>
    <w:rsid w:val="006701AF"/>
    <w:rsid w:val="00670524"/>
    <w:rsid w:val="00674D13"/>
    <w:rsid w:val="00674D2A"/>
    <w:rsid w:val="006755CA"/>
    <w:rsid w:val="0067572A"/>
    <w:rsid w:val="00675ADB"/>
    <w:rsid w:val="00680A47"/>
    <w:rsid w:val="00680F11"/>
    <w:rsid w:val="006811F3"/>
    <w:rsid w:val="00681654"/>
    <w:rsid w:val="00685748"/>
    <w:rsid w:val="0068604D"/>
    <w:rsid w:val="00690AA5"/>
    <w:rsid w:val="006920D7"/>
    <w:rsid w:val="006933CE"/>
    <w:rsid w:val="00694C26"/>
    <w:rsid w:val="00695127"/>
    <w:rsid w:val="006962CC"/>
    <w:rsid w:val="006A2218"/>
    <w:rsid w:val="006A334C"/>
    <w:rsid w:val="006A36C3"/>
    <w:rsid w:val="006A39B7"/>
    <w:rsid w:val="006A3BC7"/>
    <w:rsid w:val="006A41A4"/>
    <w:rsid w:val="006A5597"/>
    <w:rsid w:val="006A5809"/>
    <w:rsid w:val="006A6A66"/>
    <w:rsid w:val="006A6B80"/>
    <w:rsid w:val="006B0829"/>
    <w:rsid w:val="006B0960"/>
    <w:rsid w:val="006B3144"/>
    <w:rsid w:val="006B3260"/>
    <w:rsid w:val="006B4929"/>
    <w:rsid w:val="006B6BF3"/>
    <w:rsid w:val="006B7F4C"/>
    <w:rsid w:val="006C6803"/>
    <w:rsid w:val="006D25D9"/>
    <w:rsid w:val="006D40F6"/>
    <w:rsid w:val="006D4FA6"/>
    <w:rsid w:val="006D602A"/>
    <w:rsid w:val="006D64F1"/>
    <w:rsid w:val="006E4E9A"/>
    <w:rsid w:val="006E54BC"/>
    <w:rsid w:val="006E58E7"/>
    <w:rsid w:val="006E5994"/>
    <w:rsid w:val="006E5F39"/>
    <w:rsid w:val="006E7341"/>
    <w:rsid w:val="006F17CF"/>
    <w:rsid w:val="006F5036"/>
    <w:rsid w:val="006F523A"/>
    <w:rsid w:val="006F7931"/>
    <w:rsid w:val="006F7A49"/>
    <w:rsid w:val="007004EA"/>
    <w:rsid w:val="007012F1"/>
    <w:rsid w:val="00701619"/>
    <w:rsid w:val="00702B28"/>
    <w:rsid w:val="00703209"/>
    <w:rsid w:val="007037CF"/>
    <w:rsid w:val="00710680"/>
    <w:rsid w:val="007112BC"/>
    <w:rsid w:val="00714310"/>
    <w:rsid w:val="007204C9"/>
    <w:rsid w:val="00720E49"/>
    <w:rsid w:val="00721BFB"/>
    <w:rsid w:val="007243C7"/>
    <w:rsid w:val="00725146"/>
    <w:rsid w:val="00725653"/>
    <w:rsid w:val="00725DAA"/>
    <w:rsid w:val="00730BE7"/>
    <w:rsid w:val="00732257"/>
    <w:rsid w:val="007324AB"/>
    <w:rsid w:val="007329BB"/>
    <w:rsid w:val="007335B7"/>
    <w:rsid w:val="00733832"/>
    <w:rsid w:val="00733E64"/>
    <w:rsid w:val="0073555C"/>
    <w:rsid w:val="00736343"/>
    <w:rsid w:val="00737D7B"/>
    <w:rsid w:val="0074066A"/>
    <w:rsid w:val="0074127E"/>
    <w:rsid w:val="007447F3"/>
    <w:rsid w:val="00745908"/>
    <w:rsid w:val="007479EA"/>
    <w:rsid w:val="00753D70"/>
    <w:rsid w:val="00753F81"/>
    <w:rsid w:val="00754275"/>
    <w:rsid w:val="00761C0A"/>
    <w:rsid w:val="00762AB8"/>
    <w:rsid w:val="00765C6A"/>
    <w:rsid w:val="007661AB"/>
    <w:rsid w:val="0076626F"/>
    <w:rsid w:val="00772266"/>
    <w:rsid w:val="00772BF5"/>
    <w:rsid w:val="0077456F"/>
    <w:rsid w:val="00775FC5"/>
    <w:rsid w:val="00777AB0"/>
    <w:rsid w:val="0078322B"/>
    <w:rsid w:val="00783232"/>
    <w:rsid w:val="0078395E"/>
    <w:rsid w:val="007852A6"/>
    <w:rsid w:val="00786C93"/>
    <w:rsid w:val="00786CAD"/>
    <w:rsid w:val="007870B8"/>
    <w:rsid w:val="0078725F"/>
    <w:rsid w:val="00790BB0"/>
    <w:rsid w:val="00792326"/>
    <w:rsid w:val="00793219"/>
    <w:rsid w:val="00794479"/>
    <w:rsid w:val="00794948"/>
    <w:rsid w:val="00797C79"/>
    <w:rsid w:val="007A0C06"/>
    <w:rsid w:val="007A0EDF"/>
    <w:rsid w:val="007A11A7"/>
    <w:rsid w:val="007A3E0B"/>
    <w:rsid w:val="007B013C"/>
    <w:rsid w:val="007B3BB1"/>
    <w:rsid w:val="007B58F8"/>
    <w:rsid w:val="007B5B06"/>
    <w:rsid w:val="007C08C5"/>
    <w:rsid w:val="007C4149"/>
    <w:rsid w:val="007C53BF"/>
    <w:rsid w:val="007C6070"/>
    <w:rsid w:val="007C61FD"/>
    <w:rsid w:val="007C699F"/>
    <w:rsid w:val="007C6B34"/>
    <w:rsid w:val="007D09AE"/>
    <w:rsid w:val="007D47EF"/>
    <w:rsid w:val="007D67C5"/>
    <w:rsid w:val="007D7722"/>
    <w:rsid w:val="007D7F32"/>
    <w:rsid w:val="007E02FA"/>
    <w:rsid w:val="007E2AF7"/>
    <w:rsid w:val="007E4800"/>
    <w:rsid w:val="007E51AE"/>
    <w:rsid w:val="007E561D"/>
    <w:rsid w:val="007E646B"/>
    <w:rsid w:val="007E75C6"/>
    <w:rsid w:val="007F22E9"/>
    <w:rsid w:val="007F24E9"/>
    <w:rsid w:val="007F272F"/>
    <w:rsid w:val="007F3183"/>
    <w:rsid w:val="007F7ABD"/>
    <w:rsid w:val="0080054B"/>
    <w:rsid w:val="00802B0F"/>
    <w:rsid w:val="00803FD0"/>
    <w:rsid w:val="00804213"/>
    <w:rsid w:val="00806D31"/>
    <w:rsid w:val="0081015C"/>
    <w:rsid w:val="008104BC"/>
    <w:rsid w:val="00810A3E"/>
    <w:rsid w:val="00811EB7"/>
    <w:rsid w:val="00812D56"/>
    <w:rsid w:val="00813BC2"/>
    <w:rsid w:val="00814300"/>
    <w:rsid w:val="0081467A"/>
    <w:rsid w:val="00815534"/>
    <w:rsid w:val="0081665B"/>
    <w:rsid w:val="008179DF"/>
    <w:rsid w:val="00817BF6"/>
    <w:rsid w:val="00820108"/>
    <w:rsid w:val="008222D7"/>
    <w:rsid w:val="00824DB6"/>
    <w:rsid w:val="00824F6F"/>
    <w:rsid w:val="00825785"/>
    <w:rsid w:val="008261FE"/>
    <w:rsid w:val="00826B58"/>
    <w:rsid w:val="00831A45"/>
    <w:rsid w:val="008343EB"/>
    <w:rsid w:val="00835BF1"/>
    <w:rsid w:val="00835DDF"/>
    <w:rsid w:val="008365F2"/>
    <w:rsid w:val="00836C17"/>
    <w:rsid w:val="00837C76"/>
    <w:rsid w:val="0084272C"/>
    <w:rsid w:val="0084340D"/>
    <w:rsid w:val="00843D5A"/>
    <w:rsid w:val="008445B4"/>
    <w:rsid w:val="0084685C"/>
    <w:rsid w:val="008468C2"/>
    <w:rsid w:val="0085009D"/>
    <w:rsid w:val="00851FE5"/>
    <w:rsid w:val="00852B47"/>
    <w:rsid w:val="008552A5"/>
    <w:rsid w:val="0085574B"/>
    <w:rsid w:val="00860218"/>
    <w:rsid w:val="0086105E"/>
    <w:rsid w:val="00862511"/>
    <w:rsid w:val="00862569"/>
    <w:rsid w:val="0086677C"/>
    <w:rsid w:val="00870DA9"/>
    <w:rsid w:val="00871396"/>
    <w:rsid w:val="00871E8F"/>
    <w:rsid w:val="008725B9"/>
    <w:rsid w:val="00872EEF"/>
    <w:rsid w:val="00873B9D"/>
    <w:rsid w:val="00874C79"/>
    <w:rsid w:val="00875142"/>
    <w:rsid w:val="00875150"/>
    <w:rsid w:val="00875B85"/>
    <w:rsid w:val="008804EB"/>
    <w:rsid w:val="00885E83"/>
    <w:rsid w:val="00886FC9"/>
    <w:rsid w:val="00890C31"/>
    <w:rsid w:val="008914E0"/>
    <w:rsid w:val="008928FF"/>
    <w:rsid w:val="0089594C"/>
    <w:rsid w:val="00896CBD"/>
    <w:rsid w:val="008970C7"/>
    <w:rsid w:val="008A0AD8"/>
    <w:rsid w:val="008A20D2"/>
    <w:rsid w:val="008A233E"/>
    <w:rsid w:val="008A2C0D"/>
    <w:rsid w:val="008A6475"/>
    <w:rsid w:val="008A7AB6"/>
    <w:rsid w:val="008A7E4C"/>
    <w:rsid w:val="008B00B8"/>
    <w:rsid w:val="008B0BC1"/>
    <w:rsid w:val="008C1911"/>
    <w:rsid w:val="008C2A00"/>
    <w:rsid w:val="008C39C6"/>
    <w:rsid w:val="008C4CB4"/>
    <w:rsid w:val="008C5966"/>
    <w:rsid w:val="008C7762"/>
    <w:rsid w:val="008D0505"/>
    <w:rsid w:val="008D0FF9"/>
    <w:rsid w:val="008D276A"/>
    <w:rsid w:val="008D4375"/>
    <w:rsid w:val="008D6DBA"/>
    <w:rsid w:val="008D708E"/>
    <w:rsid w:val="008E130C"/>
    <w:rsid w:val="008E13D6"/>
    <w:rsid w:val="008E1515"/>
    <w:rsid w:val="008E1CBD"/>
    <w:rsid w:val="008E6C6F"/>
    <w:rsid w:val="008E7670"/>
    <w:rsid w:val="008E7C64"/>
    <w:rsid w:val="008F55C2"/>
    <w:rsid w:val="008F589B"/>
    <w:rsid w:val="009007A5"/>
    <w:rsid w:val="00906251"/>
    <w:rsid w:val="00906632"/>
    <w:rsid w:val="0091108C"/>
    <w:rsid w:val="00911D0C"/>
    <w:rsid w:val="00912E95"/>
    <w:rsid w:val="0091324F"/>
    <w:rsid w:val="00913B79"/>
    <w:rsid w:val="00916D9A"/>
    <w:rsid w:val="00917BBE"/>
    <w:rsid w:val="0092139B"/>
    <w:rsid w:val="0092157E"/>
    <w:rsid w:val="0092188B"/>
    <w:rsid w:val="009225F3"/>
    <w:rsid w:val="00923591"/>
    <w:rsid w:val="0092572D"/>
    <w:rsid w:val="00926582"/>
    <w:rsid w:val="009317C5"/>
    <w:rsid w:val="0093309A"/>
    <w:rsid w:val="00934F70"/>
    <w:rsid w:val="009351CB"/>
    <w:rsid w:val="00935503"/>
    <w:rsid w:val="00936106"/>
    <w:rsid w:val="009364DD"/>
    <w:rsid w:val="009371D5"/>
    <w:rsid w:val="0094162E"/>
    <w:rsid w:val="00942251"/>
    <w:rsid w:val="00943797"/>
    <w:rsid w:val="00943D68"/>
    <w:rsid w:val="00943FAD"/>
    <w:rsid w:val="00944AF6"/>
    <w:rsid w:val="00944C3B"/>
    <w:rsid w:val="00950964"/>
    <w:rsid w:val="00953889"/>
    <w:rsid w:val="0095630D"/>
    <w:rsid w:val="00956FC4"/>
    <w:rsid w:val="009604CC"/>
    <w:rsid w:val="0096114E"/>
    <w:rsid w:val="00962A1C"/>
    <w:rsid w:val="00964BC8"/>
    <w:rsid w:val="00964EF3"/>
    <w:rsid w:val="009651D8"/>
    <w:rsid w:val="0097075A"/>
    <w:rsid w:val="00971BCE"/>
    <w:rsid w:val="00974528"/>
    <w:rsid w:val="00975113"/>
    <w:rsid w:val="00975A3D"/>
    <w:rsid w:val="00976D44"/>
    <w:rsid w:val="00977260"/>
    <w:rsid w:val="009772EE"/>
    <w:rsid w:val="009806AA"/>
    <w:rsid w:val="009809D5"/>
    <w:rsid w:val="00981215"/>
    <w:rsid w:val="00981906"/>
    <w:rsid w:val="00981E95"/>
    <w:rsid w:val="00984E50"/>
    <w:rsid w:val="009870E2"/>
    <w:rsid w:val="00990F79"/>
    <w:rsid w:val="00990FEA"/>
    <w:rsid w:val="009921CE"/>
    <w:rsid w:val="0099299C"/>
    <w:rsid w:val="00995C63"/>
    <w:rsid w:val="00995C6C"/>
    <w:rsid w:val="009971EF"/>
    <w:rsid w:val="009A0719"/>
    <w:rsid w:val="009A1E5A"/>
    <w:rsid w:val="009A1FF5"/>
    <w:rsid w:val="009A25A1"/>
    <w:rsid w:val="009A66B3"/>
    <w:rsid w:val="009B03A3"/>
    <w:rsid w:val="009B3DC6"/>
    <w:rsid w:val="009B3E91"/>
    <w:rsid w:val="009B5F6C"/>
    <w:rsid w:val="009C30B4"/>
    <w:rsid w:val="009C34BC"/>
    <w:rsid w:val="009C3EF8"/>
    <w:rsid w:val="009C419C"/>
    <w:rsid w:val="009C6038"/>
    <w:rsid w:val="009C7ADB"/>
    <w:rsid w:val="009D4CA8"/>
    <w:rsid w:val="009D4F3B"/>
    <w:rsid w:val="009D50C6"/>
    <w:rsid w:val="009D5451"/>
    <w:rsid w:val="009D5C38"/>
    <w:rsid w:val="009E056B"/>
    <w:rsid w:val="009E2500"/>
    <w:rsid w:val="009E470D"/>
    <w:rsid w:val="009E4F43"/>
    <w:rsid w:val="009F0AA9"/>
    <w:rsid w:val="009F6260"/>
    <w:rsid w:val="009F62A6"/>
    <w:rsid w:val="009F6E20"/>
    <w:rsid w:val="00A0130C"/>
    <w:rsid w:val="00A051E3"/>
    <w:rsid w:val="00A05439"/>
    <w:rsid w:val="00A06D9B"/>
    <w:rsid w:val="00A07405"/>
    <w:rsid w:val="00A078E2"/>
    <w:rsid w:val="00A101CE"/>
    <w:rsid w:val="00A10F85"/>
    <w:rsid w:val="00A12889"/>
    <w:rsid w:val="00A13606"/>
    <w:rsid w:val="00A136ED"/>
    <w:rsid w:val="00A13B1E"/>
    <w:rsid w:val="00A163F7"/>
    <w:rsid w:val="00A16EDB"/>
    <w:rsid w:val="00A2087C"/>
    <w:rsid w:val="00A20DCD"/>
    <w:rsid w:val="00A21A59"/>
    <w:rsid w:val="00A22B24"/>
    <w:rsid w:val="00A2409B"/>
    <w:rsid w:val="00A26899"/>
    <w:rsid w:val="00A27458"/>
    <w:rsid w:val="00A27475"/>
    <w:rsid w:val="00A33D51"/>
    <w:rsid w:val="00A33FC6"/>
    <w:rsid w:val="00A343C9"/>
    <w:rsid w:val="00A371DE"/>
    <w:rsid w:val="00A37601"/>
    <w:rsid w:val="00A41D5D"/>
    <w:rsid w:val="00A43C94"/>
    <w:rsid w:val="00A4431A"/>
    <w:rsid w:val="00A458F8"/>
    <w:rsid w:val="00A46978"/>
    <w:rsid w:val="00A471F0"/>
    <w:rsid w:val="00A478E3"/>
    <w:rsid w:val="00A52B56"/>
    <w:rsid w:val="00A60ABB"/>
    <w:rsid w:val="00A60D4C"/>
    <w:rsid w:val="00A656D0"/>
    <w:rsid w:val="00A66486"/>
    <w:rsid w:val="00A66521"/>
    <w:rsid w:val="00A6754D"/>
    <w:rsid w:val="00A711FE"/>
    <w:rsid w:val="00A72127"/>
    <w:rsid w:val="00A74A7C"/>
    <w:rsid w:val="00A76022"/>
    <w:rsid w:val="00A76E9F"/>
    <w:rsid w:val="00A775C8"/>
    <w:rsid w:val="00A8061B"/>
    <w:rsid w:val="00A8239F"/>
    <w:rsid w:val="00A82ABB"/>
    <w:rsid w:val="00A84FB0"/>
    <w:rsid w:val="00A85151"/>
    <w:rsid w:val="00A85192"/>
    <w:rsid w:val="00A91034"/>
    <w:rsid w:val="00A963B2"/>
    <w:rsid w:val="00A96C5A"/>
    <w:rsid w:val="00A96E0F"/>
    <w:rsid w:val="00A975E8"/>
    <w:rsid w:val="00AA013E"/>
    <w:rsid w:val="00AA0572"/>
    <w:rsid w:val="00AA1749"/>
    <w:rsid w:val="00AA432C"/>
    <w:rsid w:val="00AA555C"/>
    <w:rsid w:val="00AB0FF6"/>
    <w:rsid w:val="00AB1065"/>
    <w:rsid w:val="00AB1F28"/>
    <w:rsid w:val="00AB5620"/>
    <w:rsid w:val="00AB6816"/>
    <w:rsid w:val="00AB72F1"/>
    <w:rsid w:val="00AB7442"/>
    <w:rsid w:val="00AC051C"/>
    <w:rsid w:val="00AC0DC3"/>
    <w:rsid w:val="00AC1CE1"/>
    <w:rsid w:val="00AC263C"/>
    <w:rsid w:val="00AC3FAD"/>
    <w:rsid w:val="00AC406D"/>
    <w:rsid w:val="00AC432E"/>
    <w:rsid w:val="00AC4620"/>
    <w:rsid w:val="00AC7394"/>
    <w:rsid w:val="00AD02F5"/>
    <w:rsid w:val="00AD07C9"/>
    <w:rsid w:val="00AD1461"/>
    <w:rsid w:val="00AD1E80"/>
    <w:rsid w:val="00AD26E1"/>
    <w:rsid w:val="00AD3AE6"/>
    <w:rsid w:val="00AD5158"/>
    <w:rsid w:val="00AD5E98"/>
    <w:rsid w:val="00AD679E"/>
    <w:rsid w:val="00AD7CAD"/>
    <w:rsid w:val="00AD7D19"/>
    <w:rsid w:val="00AE2595"/>
    <w:rsid w:val="00AE3800"/>
    <w:rsid w:val="00AE4189"/>
    <w:rsid w:val="00AE5459"/>
    <w:rsid w:val="00AE6459"/>
    <w:rsid w:val="00AE7ACC"/>
    <w:rsid w:val="00AF0FEE"/>
    <w:rsid w:val="00AF1308"/>
    <w:rsid w:val="00AF1601"/>
    <w:rsid w:val="00AF19DF"/>
    <w:rsid w:val="00AF4770"/>
    <w:rsid w:val="00AF5EA7"/>
    <w:rsid w:val="00AF69AD"/>
    <w:rsid w:val="00AF71A1"/>
    <w:rsid w:val="00AF750A"/>
    <w:rsid w:val="00B01013"/>
    <w:rsid w:val="00B013B7"/>
    <w:rsid w:val="00B03CA6"/>
    <w:rsid w:val="00B07122"/>
    <w:rsid w:val="00B100ED"/>
    <w:rsid w:val="00B123B8"/>
    <w:rsid w:val="00B142A9"/>
    <w:rsid w:val="00B161C4"/>
    <w:rsid w:val="00B24AC3"/>
    <w:rsid w:val="00B2624C"/>
    <w:rsid w:val="00B26A2E"/>
    <w:rsid w:val="00B3018F"/>
    <w:rsid w:val="00B313FB"/>
    <w:rsid w:val="00B33705"/>
    <w:rsid w:val="00B33981"/>
    <w:rsid w:val="00B35899"/>
    <w:rsid w:val="00B36876"/>
    <w:rsid w:val="00B41D1D"/>
    <w:rsid w:val="00B42561"/>
    <w:rsid w:val="00B42D78"/>
    <w:rsid w:val="00B43376"/>
    <w:rsid w:val="00B451B6"/>
    <w:rsid w:val="00B50AF8"/>
    <w:rsid w:val="00B53DB6"/>
    <w:rsid w:val="00B605CA"/>
    <w:rsid w:val="00B60773"/>
    <w:rsid w:val="00B60C31"/>
    <w:rsid w:val="00B61DF2"/>
    <w:rsid w:val="00B71955"/>
    <w:rsid w:val="00B73FEA"/>
    <w:rsid w:val="00B754A7"/>
    <w:rsid w:val="00B80DEE"/>
    <w:rsid w:val="00B840D9"/>
    <w:rsid w:val="00B85BB0"/>
    <w:rsid w:val="00B866EA"/>
    <w:rsid w:val="00B87133"/>
    <w:rsid w:val="00B87564"/>
    <w:rsid w:val="00B9518E"/>
    <w:rsid w:val="00B951C6"/>
    <w:rsid w:val="00B95D09"/>
    <w:rsid w:val="00BA1464"/>
    <w:rsid w:val="00BA2681"/>
    <w:rsid w:val="00BA506F"/>
    <w:rsid w:val="00BB0163"/>
    <w:rsid w:val="00BB050A"/>
    <w:rsid w:val="00BB0C0C"/>
    <w:rsid w:val="00BB3AC4"/>
    <w:rsid w:val="00BB49DA"/>
    <w:rsid w:val="00BB5744"/>
    <w:rsid w:val="00BB7469"/>
    <w:rsid w:val="00BC11C5"/>
    <w:rsid w:val="00BC1A8C"/>
    <w:rsid w:val="00BC27F6"/>
    <w:rsid w:val="00BC6F0E"/>
    <w:rsid w:val="00BD0252"/>
    <w:rsid w:val="00BD03DD"/>
    <w:rsid w:val="00BD1E8B"/>
    <w:rsid w:val="00BD2033"/>
    <w:rsid w:val="00BD4E45"/>
    <w:rsid w:val="00BD60FB"/>
    <w:rsid w:val="00BD7126"/>
    <w:rsid w:val="00BE1751"/>
    <w:rsid w:val="00BE17CB"/>
    <w:rsid w:val="00BE2510"/>
    <w:rsid w:val="00BE4BF9"/>
    <w:rsid w:val="00BE53D9"/>
    <w:rsid w:val="00BE5D4F"/>
    <w:rsid w:val="00BE6DE6"/>
    <w:rsid w:val="00BF0656"/>
    <w:rsid w:val="00BF171E"/>
    <w:rsid w:val="00BF6F0C"/>
    <w:rsid w:val="00BF75CC"/>
    <w:rsid w:val="00C00EF5"/>
    <w:rsid w:val="00C02502"/>
    <w:rsid w:val="00C025AB"/>
    <w:rsid w:val="00C0655F"/>
    <w:rsid w:val="00C07125"/>
    <w:rsid w:val="00C0799D"/>
    <w:rsid w:val="00C104A4"/>
    <w:rsid w:val="00C11209"/>
    <w:rsid w:val="00C11568"/>
    <w:rsid w:val="00C117FC"/>
    <w:rsid w:val="00C126F1"/>
    <w:rsid w:val="00C14145"/>
    <w:rsid w:val="00C1454A"/>
    <w:rsid w:val="00C14E9A"/>
    <w:rsid w:val="00C14FAB"/>
    <w:rsid w:val="00C153BB"/>
    <w:rsid w:val="00C168E5"/>
    <w:rsid w:val="00C16AB2"/>
    <w:rsid w:val="00C16CA0"/>
    <w:rsid w:val="00C22939"/>
    <w:rsid w:val="00C22F9F"/>
    <w:rsid w:val="00C233BC"/>
    <w:rsid w:val="00C300C7"/>
    <w:rsid w:val="00C3064F"/>
    <w:rsid w:val="00C309F7"/>
    <w:rsid w:val="00C32530"/>
    <w:rsid w:val="00C32F35"/>
    <w:rsid w:val="00C33BDD"/>
    <w:rsid w:val="00C34358"/>
    <w:rsid w:val="00C34C65"/>
    <w:rsid w:val="00C34FA4"/>
    <w:rsid w:val="00C353D2"/>
    <w:rsid w:val="00C36F61"/>
    <w:rsid w:val="00C41EC4"/>
    <w:rsid w:val="00C450E1"/>
    <w:rsid w:val="00C456B4"/>
    <w:rsid w:val="00C456E6"/>
    <w:rsid w:val="00C45943"/>
    <w:rsid w:val="00C467F1"/>
    <w:rsid w:val="00C470B2"/>
    <w:rsid w:val="00C5025C"/>
    <w:rsid w:val="00C5031A"/>
    <w:rsid w:val="00C52050"/>
    <w:rsid w:val="00C52844"/>
    <w:rsid w:val="00C542D7"/>
    <w:rsid w:val="00C553FD"/>
    <w:rsid w:val="00C57A10"/>
    <w:rsid w:val="00C57A18"/>
    <w:rsid w:val="00C61CC1"/>
    <w:rsid w:val="00C61DEF"/>
    <w:rsid w:val="00C62AB1"/>
    <w:rsid w:val="00C6443C"/>
    <w:rsid w:val="00C64ECE"/>
    <w:rsid w:val="00C65102"/>
    <w:rsid w:val="00C65334"/>
    <w:rsid w:val="00C673FF"/>
    <w:rsid w:val="00C7241B"/>
    <w:rsid w:val="00C7599D"/>
    <w:rsid w:val="00C76356"/>
    <w:rsid w:val="00C76378"/>
    <w:rsid w:val="00C77BB2"/>
    <w:rsid w:val="00C80C2A"/>
    <w:rsid w:val="00C90087"/>
    <w:rsid w:val="00C9137A"/>
    <w:rsid w:val="00C91E60"/>
    <w:rsid w:val="00C92CDC"/>
    <w:rsid w:val="00C932CF"/>
    <w:rsid w:val="00C93B53"/>
    <w:rsid w:val="00C94D95"/>
    <w:rsid w:val="00C94E4C"/>
    <w:rsid w:val="00C96973"/>
    <w:rsid w:val="00C96A2B"/>
    <w:rsid w:val="00C96D9F"/>
    <w:rsid w:val="00C978D2"/>
    <w:rsid w:val="00CA0C8D"/>
    <w:rsid w:val="00CA17CF"/>
    <w:rsid w:val="00CA1FD8"/>
    <w:rsid w:val="00CA3D09"/>
    <w:rsid w:val="00CA66C6"/>
    <w:rsid w:val="00CA6D24"/>
    <w:rsid w:val="00CA7C64"/>
    <w:rsid w:val="00CA7E6F"/>
    <w:rsid w:val="00CB1300"/>
    <w:rsid w:val="00CB1D8F"/>
    <w:rsid w:val="00CB2500"/>
    <w:rsid w:val="00CB3D7A"/>
    <w:rsid w:val="00CB673B"/>
    <w:rsid w:val="00CB6D8E"/>
    <w:rsid w:val="00CC0F83"/>
    <w:rsid w:val="00CC160A"/>
    <w:rsid w:val="00CC20EB"/>
    <w:rsid w:val="00CC49D4"/>
    <w:rsid w:val="00CC700A"/>
    <w:rsid w:val="00CC7D5A"/>
    <w:rsid w:val="00CD2E9A"/>
    <w:rsid w:val="00CD3274"/>
    <w:rsid w:val="00CD3890"/>
    <w:rsid w:val="00CD4D31"/>
    <w:rsid w:val="00CD50A8"/>
    <w:rsid w:val="00CD5289"/>
    <w:rsid w:val="00CE1415"/>
    <w:rsid w:val="00CE53B6"/>
    <w:rsid w:val="00CF0A3C"/>
    <w:rsid w:val="00CF0C65"/>
    <w:rsid w:val="00CF1FF3"/>
    <w:rsid w:val="00CF219F"/>
    <w:rsid w:val="00CF29FD"/>
    <w:rsid w:val="00CF2F09"/>
    <w:rsid w:val="00CF5D13"/>
    <w:rsid w:val="00CF6251"/>
    <w:rsid w:val="00CF7092"/>
    <w:rsid w:val="00D01F46"/>
    <w:rsid w:val="00D032B8"/>
    <w:rsid w:val="00D039BC"/>
    <w:rsid w:val="00D04B1C"/>
    <w:rsid w:val="00D06BE7"/>
    <w:rsid w:val="00D12267"/>
    <w:rsid w:val="00D16156"/>
    <w:rsid w:val="00D164D1"/>
    <w:rsid w:val="00D17BC5"/>
    <w:rsid w:val="00D20258"/>
    <w:rsid w:val="00D202A2"/>
    <w:rsid w:val="00D22A0F"/>
    <w:rsid w:val="00D234D1"/>
    <w:rsid w:val="00D2736E"/>
    <w:rsid w:val="00D31713"/>
    <w:rsid w:val="00D31C7C"/>
    <w:rsid w:val="00D329FD"/>
    <w:rsid w:val="00D32D3C"/>
    <w:rsid w:val="00D368E7"/>
    <w:rsid w:val="00D370AE"/>
    <w:rsid w:val="00D37BD3"/>
    <w:rsid w:val="00D4190F"/>
    <w:rsid w:val="00D434CF"/>
    <w:rsid w:val="00D43A36"/>
    <w:rsid w:val="00D43C28"/>
    <w:rsid w:val="00D44BA1"/>
    <w:rsid w:val="00D45799"/>
    <w:rsid w:val="00D5330A"/>
    <w:rsid w:val="00D53C10"/>
    <w:rsid w:val="00D53D35"/>
    <w:rsid w:val="00D55B75"/>
    <w:rsid w:val="00D55D19"/>
    <w:rsid w:val="00D564B1"/>
    <w:rsid w:val="00D568CF"/>
    <w:rsid w:val="00D606A8"/>
    <w:rsid w:val="00D620CA"/>
    <w:rsid w:val="00D6286C"/>
    <w:rsid w:val="00D62950"/>
    <w:rsid w:val="00D63483"/>
    <w:rsid w:val="00D63B12"/>
    <w:rsid w:val="00D6407A"/>
    <w:rsid w:val="00D653CA"/>
    <w:rsid w:val="00D6751A"/>
    <w:rsid w:val="00D7038B"/>
    <w:rsid w:val="00D718FA"/>
    <w:rsid w:val="00D72D0E"/>
    <w:rsid w:val="00D74129"/>
    <w:rsid w:val="00D743D3"/>
    <w:rsid w:val="00D765D3"/>
    <w:rsid w:val="00D76AAF"/>
    <w:rsid w:val="00D8097D"/>
    <w:rsid w:val="00D84692"/>
    <w:rsid w:val="00D85DE2"/>
    <w:rsid w:val="00D86A6B"/>
    <w:rsid w:val="00D870B4"/>
    <w:rsid w:val="00D9124A"/>
    <w:rsid w:val="00D97A4C"/>
    <w:rsid w:val="00DA5830"/>
    <w:rsid w:val="00DA6F8D"/>
    <w:rsid w:val="00DA709E"/>
    <w:rsid w:val="00DB077C"/>
    <w:rsid w:val="00DB0AEA"/>
    <w:rsid w:val="00DB0C95"/>
    <w:rsid w:val="00DB10F7"/>
    <w:rsid w:val="00DB330B"/>
    <w:rsid w:val="00DB4550"/>
    <w:rsid w:val="00DC182C"/>
    <w:rsid w:val="00DC251D"/>
    <w:rsid w:val="00DC4DED"/>
    <w:rsid w:val="00DC6555"/>
    <w:rsid w:val="00DC71D2"/>
    <w:rsid w:val="00DD0456"/>
    <w:rsid w:val="00DE41AD"/>
    <w:rsid w:val="00DE43EB"/>
    <w:rsid w:val="00DE44A3"/>
    <w:rsid w:val="00DE5AFB"/>
    <w:rsid w:val="00DE5EF2"/>
    <w:rsid w:val="00DE6890"/>
    <w:rsid w:val="00DE6D63"/>
    <w:rsid w:val="00DF125D"/>
    <w:rsid w:val="00DF265F"/>
    <w:rsid w:val="00DF2B41"/>
    <w:rsid w:val="00DF40AE"/>
    <w:rsid w:val="00DF43BE"/>
    <w:rsid w:val="00DF7D6B"/>
    <w:rsid w:val="00E02911"/>
    <w:rsid w:val="00E02F8F"/>
    <w:rsid w:val="00E04B57"/>
    <w:rsid w:val="00E04E43"/>
    <w:rsid w:val="00E06C9D"/>
    <w:rsid w:val="00E06EE8"/>
    <w:rsid w:val="00E109DF"/>
    <w:rsid w:val="00E125A3"/>
    <w:rsid w:val="00E13579"/>
    <w:rsid w:val="00E14038"/>
    <w:rsid w:val="00E14626"/>
    <w:rsid w:val="00E1483F"/>
    <w:rsid w:val="00E17E67"/>
    <w:rsid w:val="00E231BA"/>
    <w:rsid w:val="00E24A7C"/>
    <w:rsid w:val="00E24B5F"/>
    <w:rsid w:val="00E25713"/>
    <w:rsid w:val="00E31147"/>
    <w:rsid w:val="00E31BFB"/>
    <w:rsid w:val="00E32B92"/>
    <w:rsid w:val="00E33703"/>
    <w:rsid w:val="00E346EA"/>
    <w:rsid w:val="00E35895"/>
    <w:rsid w:val="00E35B8F"/>
    <w:rsid w:val="00E4043C"/>
    <w:rsid w:val="00E4147A"/>
    <w:rsid w:val="00E44F7E"/>
    <w:rsid w:val="00E45E5C"/>
    <w:rsid w:val="00E474A6"/>
    <w:rsid w:val="00E55860"/>
    <w:rsid w:val="00E5755B"/>
    <w:rsid w:val="00E621FA"/>
    <w:rsid w:val="00E6428B"/>
    <w:rsid w:val="00E64E6F"/>
    <w:rsid w:val="00E71ACF"/>
    <w:rsid w:val="00E7262F"/>
    <w:rsid w:val="00E75700"/>
    <w:rsid w:val="00E7605E"/>
    <w:rsid w:val="00E76D99"/>
    <w:rsid w:val="00E81882"/>
    <w:rsid w:val="00E831D1"/>
    <w:rsid w:val="00E849CF"/>
    <w:rsid w:val="00E852B2"/>
    <w:rsid w:val="00E8611A"/>
    <w:rsid w:val="00E86FBB"/>
    <w:rsid w:val="00E930E1"/>
    <w:rsid w:val="00E93EF4"/>
    <w:rsid w:val="00E948FC"/>
    <w:rsid w:val="00E96509"/>
    <w:rsid w:val="00EA139E"/>
    <w:rsid w:val="00EA6618"/>
    <w:rsid w:val="00EA6781"/>
    <w:rsid w:val="00EB35AF"/>
    <w:rsid w:val="00EB413B"/>
    <w:rsid w:val="00EB4362"/>
    <w:rsid w:val="00EB7284"/>
    <w:rsid w:val="00EC0097"/>
    <w:rsid w:val="00EC0A19"/>
    <w:rsid w:val="00EC1B2A"/>
    <w:rsid w:val="00EC2CDD"/>
    <w:rsid w:val="00EC3466"/>
    <w:rsid w:val="00EC3D6C"/>
    <w:rsid w:val="00EC4F9B"/>
    <w:rsid w:val="00EC550B"/>
    <w:rsid w:val="00EC5691"/>
    <w:rsid w:val="00EC583E"/>
    <w:rsid w:val="00EC717F"/>
    <w:rsid w:val="00ED03C9"/>
    <w:rsid w:val="00ED1A96"/>
    <w:rsid w:val="00ED44CC"/>
    <w:rsid w:val="00ED5512"/>
    <w:rsid w:val="00ED6E03"/>
    <w:rsid w:val="00EE0C1D"/>
    <w:rsid w:val="00EE1868"/>
    <w:rsid w:val="00EE30E7"/>
    <w:rsid w:val="00EE36B1"/>
    <w:rsid w:val="00EE4464"/>
    <w:rsid w:val="00EE5C3E"/>
    <w:rsid w:val="00EE5E81"/>
    <w:rsid w:val="00EE6B76"/>
    <w:rsid w:val="00EF0594"/>
    <w:rsid w:val="00EF1068"/>
    <w:rsid w:val="00EF16FA"/>
    <w:rsid w:val="00EF3398"/>
    <w:rsid w:val="00EF4383"/>
    <w:rsid w:val="00EF4557"/>
    <w:rsid w:val="00EF6F7F"/>
    <w:rsid w:val="00EF71EE"/>
    <w:rsid w:val="00EF747C"/>
    <w:rsid w:val="00EF77C3"/>
    <w:rsid w:val="00F003FB"/>
    <w:rsid w:val="00F06931"/>
    <w:rsid w:val="00F12B6E"/>
    <w:rsid w:val="00F1392F"/>
    <w:rsid w:val="00F14B86"/>
    <w:rsid w:val="00F14CC6"/>
    <w:rsid w:val="00F159DF"/>
    <w:rsid w:val="00F17521"/>
    <w:rsid w:val="00F17A20"/>
    <w:rsid w:val="00F208F6"/>
    <w:rsid w:val="00F23BD1"/>
    <w:rsid w:val="00F2596E"/>
    <w:rsid w:val="00F26AB5"/>
    <w:rsid w:val="00F27D6F"/>
    <w:rsid w:val="00F30033"/>
    <w:rsid w:val="00F30428"/>
    <w:rsid w:val="00F306B9"/>
    <w:rsid w:val="00F33AD7"/>
    <w:rsid w:val="00F33DDE"/>
    <w:rsid w:val="00F357ED"/>
    <w:rsid w:val="00F36392"/>
    <w:rsid w:val="00F401D1"/>
    <w:rsid w:val="00F4200D"/>
    <w:rsid w:val="00F426C0"/>
    <w:rsid w:val="00F430F4"/>
    <w:rsid w:val="00F4316D"/>
    <w:rsid w:val="00F4349F"/>
    <w:rsid w:val="00F4498D"/>
    <w:rsid w:val="00F473EA"/>
    <w:rsid w:val="00F50323"/>
    <w:rsid w:val="00F52C62"/>
    <w:rsid w:val="00F53F21"/>
    <w:rsid w:val="00F57956"/>
    <w:rsid w:val="00F627EB"/>
    <w:rsid w:val="00F62CDC"/>
    <w:rsid w:val="00F654DF"/>
    <w:rsid w:val="00F657FF"/>
    <w:rsid w:val="00F6792F"/>
    <w:rsid w:val="00F707EA"/>
    <w:rsid w:val="00F7792F"/>
    <w:rsid w:val="00F81F6B"/>
    <w:rsid w:val="00F82D11"/>
    <w:rsid w:val="00F84805"/>
    <w:rsid w:val="00F84883"/>
    <w:rsid w:val="00F84B55"/>
    <w:rsid w:val="00F86A32"/>
    <w:rsid w:val="00F924D4"/>
    <w:rsid w:val="00F926B1"/>
    <w:rsid w:val="00F94BF9"/>
    <w:rsid w:val="00F96F52"/>
    <w:rsid w:val="00FA0CFB"/>
    <w:rsid w:val="00FA3F9F"/>
    <w:rsid w:val="00FA4DF3"/>
    <w:rsid w:val="00FA7555"/>
    <w:rsid w:val="00FA7CFB"/>
    <w:rsid w:val="00FA7D15"/>
    <w:rsid w:val="00FB0F07"/>
    <w:rsid w:val="00FB5774"/>
    <w:rsid w:val="00FC073C"/>
    <w:rsid w:val="00FC2202"/>
    <w:rsid w:val="00FC3C47"/>
    <w:rsid w:val="00FC3F67"/>
    <w:rsid w:val="00FC621D"/>
    <w:rsid w:val="00FC770A"/>
    <w:rsid w:val="00FD0410"/>
    <w:rsid w:val="00FD130E"/>
    <w:rsid w:val="00FD1ECD"/>
    <w:rsid w:val="00FD49E8"/>
    <w:rsid w:val="00FD6704"/>
    <w:rsid w:val="00FE04A8"/>
    <w:rsid w:val="00FE18CC"/>
    <w:rsid w:val="00FE2A59"/>
    <w:rsid w:val="00FE4624"/>
    <w:rsid w:val="00FE5765"/>
    <w:rsid w:val="00FE5900"/>
    <w:rsid w:val="00FE5F56"/>
    <w:rsid w:val="00FE7A78"/>
    <w:rsid w:val="00FF0AE2"/>
    <w:rsid w:val="00FF1E86"/>
    <w:rsid w:val="00FF20CA"/>
    <w:rsid w:val="00FF3BEB"/>
    <w:rsid w:val="00FF4406"/>
    <w:rsid w:val="00FF5053"/>
    <w:rsid w:val="00FF5560"/>
    <w:rsid w:val="00FF56B9"/>
    <w:rsid w:val="00FF5837"/>
    <w:rsid w:val="00FF5DAF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3B7355"/>
  <w15:docId w15:val="{73388FC7-68B6-4E25-842C-7156AE22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B4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54E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nhideWhenUsed/>
    <w:qFormat/>
    <w:rsid w:val="00654E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08F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3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38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E53B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91E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91E60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7324AB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kern w:val="1"/>
      <w:sz w:val="24"/>
      <w:szCs w:val="24"/>
      <w:lang w:eastAsia="ar-SA"/>
    </w:rPr>
  </w:style>
  <w:style w:type="paragraph" w:styleId="Corpodeltesto3">
    <w:name w:val="Body Text 3"/>
    <w:basedOn w:val="Normale"/>
    <w:link w:val="Corpodeltesto3Carattere"/>
    <w:uiPriority w:val="99"/>
    <w:unhideWhenUsed/>
    <w:rsid w:val="000D33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D33E7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D3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D33E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54E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4EB9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grande2">
    <w:name w:val="grande2"/>
    <w:basedOn w:val="Carpredefinitoparagrafo"/>
    <w:rsid w:val="00BD1E8B"/>
    <w:rPr>
      <w:b/>
      <w:bCs/>
      <w:sz w:val="46"/>
      <w:szCs w:val="46"/>
    </w:rPr>
  </w:style>
  <w:style w:type="paragraph" w:styleId="NormaleWeb">
    <w:name w:val="Normal (Web)"/>
    <w:basedOn w:val="Normale"/>
    <w:uiPriority w:val="99"/>
    <w:unhideWhenUsed/>
    <w:rsid w:val="0036292E"/>
    <w:pPr>
      <w:spacing w:before="100" w:beforeAutospacing="1" w:after="100" w:afterAutospacing="1"/>
    </w:pPr>
  </w:style>
  <w:style w:type="table" w:styleId="Tabellagriglia1chiara-colore2">
    <w:name w:val="Grid Table 1 Light Accent 2"/>
    <w:basedOn w:val="Tabellanormale"/>
    <w:uiPriority w:val="46"/>
    <w:rsid w:val="00C353D2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0">
    <w:name w:val="msonormal"/>
    <w:basedOn w:val="Normale"/>
    <w:rsid w:val="00173845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173845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4B86"/>
    <w:rPr>
      <w:color w:val="605E5C"/>
      <w:shd w:val="clear" w:color="auto" w:fill="E1DFDD"/>
    </w:rPr>
  </w:style>
  <w:style w:type="table" w:customStyle="1" w:styleId="TableGrid">
    <w:name w:val="TableGrid"/>
    <w:rsid w:val="002D2809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unhideWhenUsed/>
    <w:rsid w:val="005045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045D9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211A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1A60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AB10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3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51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157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13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51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2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80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112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01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120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7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971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628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8938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826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28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868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33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52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76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503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86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292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033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9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76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93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102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casali.edu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csic8%205400e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prov\Downloads\INTESTA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D5276-4B9D-49F0-9488-6BBD5EAC8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</Template>
  <TotalTime>22</TotalTime>
  <Pages>3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Annunziata Provenzano</dc:creator>
  <cp:lastModifiedBy>Annunziata Provenzano</cp:lastModifiedBy>
  <cp:revision>4</cp:revision>
  <cp:lastPrinted>2025-09-05T08:14:00Z</cp:lastPrinted>
  <dcterms:created xsi:type="dcterms:W3CDTF">2025-09-11T11:10:00Z</dcterms:created>
  <dcterms:modified xsi:type="dcterms:W3CDTF">2026-03-12T20:41:00Z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769692240</vt:i4>
  </property>
</Properties>
</file>