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458F8" w:rsidRDefault="00A458F8" w:rsidP="00725653">
      <w:pPr>
        <w:jc w:val="both"/>
      </w:pPr>
      <w:bookmarkStart w:id="0" w:name="_Hlk42011933"/>
    </w:p>
    <w:p w:rsidR="003226AE" w:rsidRPr="008653B2" w:rsidRDefault="003226AE" w:rsidP="003226AE">
      <w:pPr>
        <w:spacing w:line="276" w:lineRule="auto"/>
        <w:jc w:val="center"/>
        <w:rPr>
          <w:b/>
          <w:bCs/>
        </w:rPr>
      </w:pPr>
      <w:r w:rsidRPr="008653B2">
        <w:rPr>
          <w:b/>
          <w:bCs/>
        </w:rPr>
        <w:t xml:space="preserve">FORMAZIONE DOCENTI NEOASSUNTI A.S. </w:t>
      </w:r>
      <w:r w:rsidRPr="00C95B74">
        <w:rPr>
          <w:b/>
          <w:bCs/>
        </w:rPr>
        <w:t>2025/2026</w:t>
      </w:r>
    </w:p>
    <w:p w:rsidR="003226AE" w:rsidRDefault="003226AE" w:rsidP="003226AE">
      <w:pPr>
        <w:spacing w:line="276" w:lineRule="auto"/>
        <w:jc w:val="center"/>
        <w:rPr>
          <w:b/>
          <w:i/>
          <w:color w:val="0000CC"/>
          <w:sz w:val="28"/>
          <w:szCs w:val="28"/>
        </w:rPr>
      </w:pPr>
      <w:bookmarkStart w:id="1" w:name="_GoBack"/>
      <w:bookmarkEnd w:id="1"/>
      <w:r w:rsidRPr="009F4CD4">
        <w:rPr>
          <w:b/>
          <w:i/>
          <w:color w:val="0000CC"/>
          <w:szCs w:val="28"/>
        </w:rPr>
        <w:t xml:space="preserve">PEER TO PEER </w:t>
      </w:r>
    </w:p>
    <w:p w:rsidR="003226AE" w:rsidRDefault="003226AE" w:rsidP="003226AE">
      <w:pPr>
        <w:spacing w:line="276" w:lineRule="auto"/>
        <w:jc w:val="center"/>
        <w:rPr>
          <w:b/>
          <w:i/>
          <w:color w:val="0000CC"/>
          <w:sz w:val="28"/>
          <w:szCs w:val="28"/>
        </w:rPr>
      </w:pPr>
      <w:r w:rsidRPr="009F4CD4">
        <w:rPr>
          <w:b/>
          <w:color w:val="0000CC"/>
          <w:szCs w:val="28"/>
        </w:rPr>
        <w:t>PROGRAMMAZIONE E SVILUPPO CONDIVISO</w:t>
      </w:r>
      <w:r w:rsidRPr="00A420A0">
        <w:rPr>
          <w:b/>
          <w:i/>
          <w:color w:val="0000CC"/>
          <w:sz w:val="28"/>
          <w:szCs w:val="28"/>
        </w:rPr>
        <w:t xml:space="preserve"> </w:t>
      </w:r>
    </w:p>
    <w:p w:rsidR="003226AE" w:rsidRPr="008A1459" w:rsidRDefault="003226AE" w:rsidP="003226AE">
      <w:pPr>
        <w:jc w:val="center"/>
        <w:rPr>
          <w:b/>
          <w:i/>
          <w:color w:val="0000CC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256"/>
        <w:gridCol w:w="5951"/>
        <w:gridCol w:w="1268"/>
        <w:gridCol w:w="1002"/>
        <w:gridCol w:w="1230"/>
        <w:gridCol w:w="1570"/>
      </w:tblGrid>
      <w:tr w:rsidR="003226AE" w:rsidRPr="004559E4" w:rsidTr="00CB029A">
        <w:tc>
          <w:tcPr>
            <w:tcW w:w="3256" w:type="dxa"/>
          </w:tcPr>
          <w:p w:rsidR="00CB029A" w:rsidRDefault="003226AE" w:rsidP="00CB029A">
            <w:pPr>
              <w:rPr>
                <w:b/>
                <w:sz w:val="28"/>
                <w:szCs w:val="28"/>
              </w:rPr>
            </w:pPr>
            <w:r w:rsidRPr="004559E4">
              <w:rPr>
                <w:b/>
                <w:sz w:val="28"/>
                <w:szCs w:val="28"/>
              </w:rPr>
              <w:t>COMPETENZA DA POTENZIARE/</w:t>
            </w:r>
          </w:p>
          <w:p w:rsidR="003226AE" w:rsidRPr="004559E4" w:rsidRDefault="003226AE" w:rsidP="00CB029A">
            <w:pPr>
              <w:rPr>
                <w:b/>
                <w:sz w:val="28"/>
                <w:szCs w:val="28"/>
              </w:rPr>
            </w:pPr>
            <w:r w:rsidRPr="004559E4">
              <w:rPr>
                <w:b/>
                <w:sz w:val="28"/>
                <w:szCs w:val="28"/>
              </w:rPr>
              <w:t>COSTRUIRE</w:t>
            </w:r>
          </w:p>
        </w:tc>
        <w:tc>
          <w:tcPr>
            <w:tcW w:w="11021" w:type="dxa"/>
            <w:gridSpan w:val="5"/>
          </w:tcPr>
          <w:p w:rsidR="003226AE" w:rsidRPr="004559E4" w:rsidRDefault="003226AE" w:rsidP="00FC1C69">
            <w:pPr>
              <w:rPr>
                <w:bCs/>
              </w:rPr>
            </w:pPr>
            <w:r w:rsidRPr="004559E4">
              <w:rPr>
                <w:bCs/>
              </w:rPr>
              <w:t>(da</w:t>
            </w:r>
            <w:r>
              <w:rPr>
                <w:bCs/>
              </w:rPr>
              <w:t>l</w:t>
            </w:r>
            <w:r w:rsidRPr="004559E4">
              <w:rPr>
                <w:bCs/>
              </w:rPr>
              <w:t xml:space="preserve"> Bilancio delle competenze iniziali)</w:t>
            </w:r>
          </w:p>
          <w:p w:rsidR="003226AE" w:rsidRPr="004559E4" w:rsidRDefault="003226AE" w:rsidP="00FC1C69">
            <w:pPr>
              <w:rPr>
                <w:b/>
                <w:sz w:val="28"/>
                <w:szCs w:val="28"/>
              </w:rPr>
            </w:pPr>
            <w:r w:rsidRPr="004559E4">
              <w:rPr>
                <w:b/>
                <w:sz w:val="28"/>
                <w:szCs w:val="28"/>
              </w:rPr>
              <w:t>……………………………………………………………………………………………………………………………………….</w:t>
            </w:r>
          </w:p>
        </w:tc>
      </w:tr>
      <w:tr w:rsidR="003226AE" w:rsidRPr="004559E4" w:rsidTr="00CB029A">
        <w:tc>
          <w:tcPr>
            <w:tcW w:w="3256" w:type="dxa"/>
          </w:tcPr>
          <w:p w:rsidR="003226AE" w:rsidRPr="004559E4" w:rsidRDefault="00CB029A" w:rsidP="00CB029A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SITUAZIONI DI </w:t>
            </w:r>
            <w:r w:rsidR="003226AE" w:rsidRPr="004559E4">
              <w:rPr>
                <w:b/>
                <w:sz w:val="28"/>
                <w:szCs w:val="28"/>
              </w:rPr>
              <w:t>APPRENDIMENTO DA OSSERVARE</w:t>
            </w:r>
          </w:p>
          <w:p w:rsidR="003226AE" w:rsidRPr="004559E4" w:rsidRDefault="003226AE" w:rsidP="00FC1C69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5951" w:type="dxa"/>
          </w:tcPr>
          <w:p w:rsidR="003226AE" w:rsidRPr="004559E4" w:rsidRDefault="003226AE" w:rsidP="00FC1C69">
            <w:pPr>
              <w:rPr>
                <w:bCs/>
                <w:szCs w:val="28"/>
              </w:rPr>
            </w:pPr>
            <w:r w:rsidRPr="004559E4">
              <w:rPr>
                <w:bCs/>
                <w:szCs w:val="28"/>
              </w:rPr>
              <w:t>1^OSSERVAZIONE</w:t>
            </w:r>
          </w:p>
          <w:p w:rsidR="003226AE" w:rsidRPr="004559E4" w:rsidRDefault="003226AE" w:rsidP="00FC1C69">
            <w:pPr>
              <w:rPr>
                <w:szCs w:val="28"/>
              </w:rPr>
            </w:pPr>
            <w:r w:rsidRPr="004559E4">
              <w:rPr>
                <w:bCs/>
                <w:szCs w:val="28"/>
              </w:rPr>
              <w:sym w:font="Wingdings 2" w:char="F0A3"/>
            </w:r>
            <w:r w:rsidRPr="004559E4">
              <w:rPr>
                <w:szCs w:val="28"/>
              </w:rPr>
              <w:t xml:space="preserve"> Esplorazione </w:t>
            </w:r>
          </w:p>
          <w:p w:rsidR="003226AE" w:rsidRPr="004559E4" w:rsidRDefault="003226AE" w:rsidP="00FC1C69">
            <w:pPr>
              <w:rPr>
                <w:szCs w:val="28"/>
              </w:rPr>
            </w:pPr>
            <w:r w:rsidRPr="004559E4">
              <w:rPr>
                <w:bCs/>
                <w:szCs w:val="28"/>
              </w:rPr>
              <w:sym w:font="Wingdings 2" w:char="F0A3"/>
            </w:r>
            <w:r w:rsidRPr="004559E4">
              <w:rPr>
                <w:szCs w:val="28"/>
              </w:rPr>
              <w:t xml:space="preserve"> Ideazione </w:t>
            </w:r>
          </w:p>
          <w:p w:rsidR="003226AE" w:rsidRPr="004559E4" w:rsidRDefault="003226AE" w:rsidP="00FC1C69">
            <w:pPr>
              <w:rPr>
                <w:szCs w:val="28"/>
              </w:rPr>
            </w:pPr>
            <w:r w:rsidRPr="004559E4">
              <w:rPr>
                <w:bCs/>
                <w:szCs w:val="28"/>
              </w:rPr>
              <w:sym w:font="Wingdings 2" w:char="F0A3"/>
            </w:r>
            <w:r w:rsidRPr="004559E4">
              <w:rPr>
                <w:szCs w:val="28"/>
              </w:rPr>
              <w:t xml:space="preserve"> Pianificazione</w:t>
            </w:r>
          </w:p>
          <w:p w:rsidR="003226AE" w:rsidRPr="004559E4" w:rsidRDefault="003226AE" w:rsidP="00FC1C69">
            <w:pPr>
              <w:rPr>
                <w:szCs w:val="28"/>
              </w:rPr>
            </w:pPr>
            <w:r w:rsidRPr="004559E4">
              <w:rPr>
                <w:bCs/>
                <w:szCs w:val="28"/>
              </w:rPr>
              <w:sym w:font="Wingdings 2" w:char="F0A3"/>
            </w:r>
            <w:r w:rsidRPr="004559E4">
              <w:rPr>
                <w:szCs w:val="28"/>
              </w:rPr>
              <w:t xml:space="preserve"> Organizzazione </w:t>
            </w:r>
          </w:p>
          <w:p w:rsidR="003226AE" w:rsidRPr="004559E4" w:rsidRDefault="003226AE" w:rsidP="00FC1C69">
            <w:pPr>
              <w:rPr>
                <w:szCs w:val="28"/>
              </w:rPr>
            </w:pPr>
            <w:r w:rsidRPr="004559E4">
              <w:rPr>
                <w:bCs/>
                <w:szCs w:val="28"/>
              </w:rPr>
              <w:sym w:font="Wingdings 2" w:char="F0A3"/>
            </w:r>
            <w:r w:rsidRPr="004559E4">
              <w:rPr>
                <w:szCs w:val="28"/>
              </w:rPr>
              <w:t xml:space="preserve"> Osservazione</w:t>
            </w:r>
          </w:p>
          <w:p w:rsidR="003226AE" w:rsidRPr="004559E4" w:rsidRDefault="003226AE" w:rsidP="00FC1C69">
            <w:pPr>
              <w:rPr>
                <w:szCs w:val="28"/>
              </w:rPr>
            </w:pPr>
            <w:r w:rsidRPr="004559E4">
              <w:rPr>
                <w:bCs/>
                <w:szCs w:val="28"/>
              </w:rPr>
              <w:sym w:font="Wingdings 2" w:char="F0A3"/>
            </w:r>
            <w:r w:rsidRPr="004559E4">
              <w:rPr>
                <w:szCs w:val="28"/>
              </w:rPr>
              <w:t xml:space="preserve"> Valutazione</w:t>
            </w:r>
            <w:r w:rsidRPr="004559E4">
              <w:rPr>
                <w:bCs/>
                <w:szCs w:val="28"/>
              </w:rPr>
              <w:t xml:space="preserve">  </w:t>
            </w:r>
          </w:p>
          <w:p w:rsidR="003226AE" w:rsidRPr="004559E4" w:rsidRDefault="003226AE" w:rsidP="00FC1C69">
            <w:pPr>
              <w:rPr>
                <w:b/>
                <w:sz w:val="28"/>
                <w:szCs w:val="28"/>
              </w:rPr>
            </w:pPr>
            <w:r w:rsidRPr="004559E4">
              <w:rPr>
                <w:bCs/>
                <w:szCs w:val="28"/>
              </w:rPr>
              <w:sym w:font="Wingdings 2" w:char="F0A3"/>
            </w:r>
            <w:r w:rsidRPr="004559E4">
              <w:rPr>
                <w:bCs/>
                <w:szCs w:val="28"/>
              </w:rPr>
              <w:t xml:space="preserve"> altro (specificare) ………………………………………</w:t>
            </w:r>
          </w:p>
        </w:tc>
        <w:tc>
          <w:tcPr>
            <w:tcW w:w="2270" w:type="dxa"/>
            <w:gridSpan w:val="2"/>
          </w:tcPr>
          <w:p w:rsidR="003226AE" w:rsidRPr="004559E4" w:rsidRDefault="003226AE" w:rsidP="00FC1C69">
            <w:pPr>
              <w:rPr>
                <w:bCs/>
                <w:szCs w:val="28"/>
              </w:rPr>
            </w:pPr>
            <w:r w:rsidRPr="004559E4">
              <w:rPr>
                <w:bCs/>
                <w:szCs w:val="28"/>
              </w:rPr>
              <w:t>2^OSSERVAZIONE</w:t>
            </w:r>
          </w:p>
          <w:p w:rsidR="003226AE" w:rsidRPr="004559E4" w:rsidRDefault="003226AE" w:rsidP="00FC1C69">
            <w:pPr>
              <w:rPr>
                <w:bCs/>
                <w:szCs w:val="28"/>
              </w:rPr>
            </w:pPr>
          </w:p>
          <w:p w:rsidR="003226AE" w:rsidRPr="004559E4" w:rsidRDefault="003226AE" w:rsidP="00FC1C69">
            <w:pPr>
              <w:rPr>
                <w:bCs/>
                <w:szCs w:val="28"/>
              </w:rPr>
            </w:pPr>
          </w:p>
          <w:p w:rsidR="003226AE" w:rsidRPr="004559E4" w:rsidRDefault="003226AE" w:rsidP="00FC1C69">
            <w:pPr>
              <w:rPr>
                <w:b/>
                <w:sz w:val="28"/>
                <w:szCs w:val="28"/>
              </w:rPr>
            </w:pPr>
          </w:p>
        </w:tc>
        <w:tc>
          <w:tcPr>
            <w:tcW w:w="1230" w:type="dxa"/>
          </w:tcPr>
          <w:p w:rsidR="003226AE" w:rsidRPr="004559E4" w:rsidRDefault="003226AE" w:rsidP="00FC1C69">
            <w:pPr>
              <w:rPr>
                <w:bCs/>
                <w:szCs w:val="28"/>
              </w:rPr>
            </w:pPr>
          </w:p>
        </w:tc>
        <w:tc>
          <w:tcPr>
            <w:tcW w:w="1570" w:type="dxa"/>
          </w:tcPr>
          <w:p w:rsidR="003226AE" w:rsidRPr="004559E4" w:rsidRDefault="003226AE" w:rsidP="00FC1C69">
            <w:pPr>
              <w:rPr>
                <w:bCs/>
                <w:szCs w:val="28"/>
              </w:rPr>
            </w:pPr>
          </w:p>
        </w:tc>
      </w:tr>
      <w:tr w:rsidR="003226AE" w:rsidRPr="004559E4" w:rsidTr="00CB029A">
        <w:tc>
          <w:tcPr>
            <w:tcW w:w="3256" w:type="dxa"/>
          </w:tcPr>
          <w:p w:rsidR="003226AE" w:rsidRPr="004559E4" w:rsidRDefault="003226AE" w:rsidP="00CB029A">
            <w:pPr>
              <w:rPr>
                <w:b/>
                <w:sz w:val="28"/>
                <w:szCs w:val="28"/>
              </w:rPr>
            </w:pPr>
            <w:r w:rsidRPr="004559E4">
              <w:rPr>
                <w:b/>
                <w:sz w:val="28"/>
                <w:szCs w:val="28"/>
              </w:rPr>
              <w:t>AMBITI OPERATIVI DA SUPPORTARE</w:t>
            </w:r>
          </w:p>
          <w:p w:rsidR="003226AE" w:rsidRPr="004559E4" w:rsidRDefault="003226AE" w:rsidP="00FC1C69">
            <w:pPr>
              <w:rPr>
                <w:b/>
                <w:sz w:val="28"/>
                <w:szCs w:val="28"/>
              </w:rPr>
            </w:pPr>
          </w:p>
        </w:tc>
        <w:tc>
          <w:tcPr>
            <w:tcW w:w="11021" w:type="dxa"/>
            <w:gridSpan w:val="5"/>
          </w:tcPr>
          <w:p w:rsidR="003226AE" w:rsidRPr="00182FC4" w:rsidRDefault="003226AE" w:rsidP="00FC1C69">
            <w:pPr>
              <w:rPr>
                <w:b/>
                <w:bCs/>
              </w:rPr>
            </w:pPr>
            <w:r w:rsidRPr="004559E4">
              <w:rPr>
                <w:b/>
                <w:bCs/>
                <w:szCs w:val="28"/>
              </w:rPr>
              <w:sym w:font="Wingdings 2" w:char="F0A3"/>
            </w:r>
            <w:r w:rsidRPr="004559E4">
              <w:rPr>
                <w:bCs/>
                <w:szCs w:val="28"/>
              </w:rPr>
              <w:t xml:space="preserve"> </w:t>
            </w:r>
            <w:r w:rsidRPr="00182FC4">
              <w:rPr>
                <w:b/>
                <w:bCs/>
              </w:rPr>
              <w:t>modalità di conduzione delle attività e delle lezioni</w:t>
            </w:r>
          </w:p>
          <w:p w:rsidR="003226AE" w:rsidRPr="00182FC4" w:rsidRDefault="003226AE" w:rsidP="00FC1C69">
            <w:pPr>
              <w:rPr>
                <w:b/>
                <w:bCs/>
              </w:rPr>
            </w:pPr>
            <w:r w:rsidRPr="00182FC4">
              <w:rPr>
                <w:b/>
                <w:bCs/>
              </w:rPr>
              <w:sym w:font="Wingdings 2" w:char="F0A3"/>
            </w:r>
            <w:r w:rsidRPr="00182FC4">
              <w:rPr>
                <w:b/>
                <w:bCs/>
              </w:rPr>
              <w:t xml:space="preserve"> sostegno alle motivazioni degli alunni</w:t>
            </w:r>
          </w:p>
          <w:p w:rsidR="003226AE" w:rsidRPr="00182FC4" w:rsidRDefault="003226AE" w:rsidP="00FC1C69">
            <w:pPr>
              <w:rPr>
                <w:b/>
                <w:bCs/>
              </w:rPr>
            </w:pPr>
            <w:r w:rsidRPr="00182FC4">
              <w:rPr>
                <w:b/>
                <w:bCs/>
              </w:rPr>
              <w:sym w:font="Wingdings 2" w:char="F0A3"/>
            </w:r>
            <w:r w:rsidRPr="00182FC4">
              <w:rPr>
                <w:b/>
                <w:bCs/>
              </w:rPr>
              <w:t xml:space="preserve"> costruzione di un clima relazionale inclusivo</w:t>
            </w:r>
          </w:p>
          <w:p w:rsidR="003226AE" w:rsidRPr="00182FC4" w:rsidRDefault="003226AE" w:rsidP="00FC1C69">
            <w:pPr>
              <w:rPr>
                <w:b/>
                <w:bCs/>
              </w:rPr>
            </w:pPr>
            <w:r w:rsidRPr="00182FC4">
              <w:rPr>
                <w:b/>
                <w:bCs/>
              </w:rPr>
              <w:sym w:font="Wingdings 2" w:char="F0A3"/>
            </w:r>
            <w:r w:rsidRPr="00182FC4">
              <w:rPr>
                <w:b/>
                <w:bCs/>
              </w:rPr>
              <w:t xml:space="preserve"> modalità di verifica formativa degli apprendimenti.                                              </w:t>
            </w:r>
          </w:p>
          <w:p w:rsidR="003226AE" w:rsidRPr="00182FC4" w:rsidRDefault="003226AE" w:rsidP="00FC1C69">
            <w:pPr>
              <w:rPr>
                <w:b/>
                <w:bCs/>
              </w:rPr>
            </w:pPr>
            <w:r w:rsidRPr="00182FC4">
              <w:rPr>
                <w:b/>
                <w:bCs/>
              </w:rPr>
              <w:sym w:font="Wingdings 2" w:char="F0A3"/>
            </w:r>
            <w:r w:rsidRPr="00182FC4">
              <w:rPr>
                <w:b/>
                <w:bCs/>
              </w:rPr>
              <w:t xml:space="preserve"> altro (specificare)          </w:t>
            </w:r>
          </w:p>
          <w:p w:rsidR="003226AE" w:rsidRPr="004559E4" w:rsidRDefault="003226AE" w:rsidP="00FC1C69">
            <w:pPr>
              <w:rPr>
                <w:b/>
                <w:bCs/>
                <w:szCs w:val="28"/>
              </w:rPr>
            </w:pPr>
            <w:r w:rsidRPr="004559E4">
              <w:rPr>
                <w:b/>
                <w:bCs/>
                <w:szCs w:val="28"/>
              </w:rPr>
              <w:t>…………………………………………………………………………………..</w:t>
            </w:r>
          </w:p>
        </w:tc>
      </w:tr>
      <w:tr w:rsidR="003226AE" w:rsidRPr="004559E4" w:rsidTr="00CB029A">
        <w:trPr>
          <w:trHeight w:val="1007"/>
        </w:trPr>
        <w:tc>
          <w:tcPr>
            <w:tcW w:w="3256" w:type="dxa"/>
          </w:tcPr>
          <w:p w:rsidR="003226AE" w:rsidRPr="004559E4" w:rsidRDefault="003226AE" w:rsidP="00CB029A">
            <w:pPr>
              <w:rPr>
                <w:b/>
                <w:sz w:val="28"/>
                <w:szCs w:val="28"/>
              </w:rPr>
            </w:pPr>
            <w:r w:rsidRPr="004559E4">
              <w:rPr>
                <w:b/>
                <w:sz w:val="28"/>
                <w:szCs w:val="28"/>
              </w:rPr>
              <w:lastRenderedPageBreak/>
              <w:t>TEMPI</w:t>
            </w:r>
          </w:p>
        </w:tc>
        <w:tc>
          <w:tcPr>
            <w:tcW w:w="11021" w:type="dxa"/>
            <w:gridSpan w:val="5"/>
          </w:tcPr>
          <w:p w:rsidR="003226AE" w:rsidRPr="004559E4" w:rsidRDefault="003226AE" w:rsidP="00FC1C69">
            <w:r w:rsidRPr="004559E4">
              <w:t>Data inizio osservazione                 ……………………………</w:t>
            </w:r>
          </w:p>
          <w:p w:rsidR="003226AE" w:rsidRPr="004559E4" w:rsidRDefault="003226AE" w:rsidP="00FC1C69">
            <w:r w:rsidRPr="004559E4">
              <w:t xml:space="preserve">Data conclusione osservazione    </w:t>
            </w:r>
            <w:proofErr w:type="gramStart"/>
            <w:r w:rsidRPr="004559E4">
              <w:t xml:space="preserve"> ..</w:t>
            </w:r>
            <w:proofErr w:type="gramEnd"/>
            <w:r w:rsidRPr="004559E4">
              <w:t>………………………….</w:t>
            </w:r>
          </w:p>
          <w:p w:rsidR="003226AE" w:rsidRPr="004559E4" w:rsidRDefault="003226AE" w:rsidP="00FC1C69">
            <w:r w:rsidRPr="004559E4">
              <w:t xml:space="preserve">Numero osservazioni </w:t>
            </w:r>
            <w:proofErr w:type="gramStart"/>
            <w:r w:rsidRPr="004559E4">
              <w:t>reciproche  …</w:t>
            </w:r>
            <w:proofErr w:type="gramEnd"/>
            <w:r w:rsidRPr="004559E4">
              <w:t>………………………..</w:t>
            </w:r>
          </w:p>
          <w:p w:rsidR="003226AE" w:rsidRPr="004559E4" w:rsidRDefault="003226AE" w:rsidP="00FC1C69">
            <w:r w:rsidRPr="004559E4">
              <w:t>CALENDARIO: …………………………………………………………</w:t>
            </w:r>
          </w:p>
        </w:tc>
      </w:tr>
      <w:tr w:rsidR="003226AE" w:rsidRPr="004559E4" w:rsidTr="00CB029A">
        <w:tc>
          <w:tcPr>
            <w:tcW w:w="3256" w:type="dxa"/>
          </w:tcPr>
          <w:p w:rsidR="003226AE" w:rsidRPr="004559E4" w:rsidRDefault="003226AE" w:rsidP="00CB029A">
            <w:pPr>
              <w:rPr>
                <w:b/>
                <w:sz w:val="28"/>
                <w:szCs w:val="28"/>
              </w:rPr>
            </w:pPr>
            <w:r w:rsidRPr="004559E4">
              <w:rPr>
                <w:b/>
                <w:sz w:val="28"/>
                <w:szCs w:val="28"/>
              </w:rPr>
              <w:t>CLASSI /SEZIONI COINVOLTE</w:t>
            </w:r>
          </w:p>
          <w:p w:rsidR="003226AE" w:rsidRPr="004559E4" w:rsidRDefault="003226AE" w:rsidP="00FC1C69">
            <w:pPr>
              <w:rPr>
                <w:b/>
                <w:sz w:val="28"/>
                <w:szCs w:val="28"/>
              </w:rPr>
            </w:pPr>
          </w:p>
        </w:tc>
        <w:tc>
          <w:tcPr>
            <w:tcW w:w="7219" w:type="dxa"/>
            <w:gridSpan w:val="2"/>
          </w:tcPr>
          <w:p w:rsidR="003226AE" w:rsidRPr="004559E4" w:rsidRDefault="003226AE" w:rsidP="00FC1C69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802" w:type="dxa"/>
            <w:gridSpan w:val="3"/>
          </w:tcPr>
          <w:p w:rsidR="003226AE" w:rsidRPr="004559E4" w:rsidRDefault="003226AE" w:rsidP="00FC1C69">
            <w:pPr>
              <w:jc w:val="center"/>
              <w:rPr>
                <w:b/>
                <w:sz w:val="28"/>
                <w:szCs w:val="28"/>
              </w:rPr>
            </w:pPr>
          </w:p>
        </w:tc>
      </w:tr>
    </w:tbl>
    <w:p w:rsidR="003226AE" w:rsidRPr="00A829AA" w:rsidRDefault="003226AE" w:rsidP="003226AE">
      <w:pPr>
        <w:rPr>
          <w:b/>
        </w:rPr>
      </w:pPr>
      <w:r>
        <w:rPr>
          <w:b/>
        </w:rPr>
        <w:t xml:space="preserve">            </w:t>
      </w:r>
      <w:r w:rsidRPr="00A829AA">
        <w:rPr>
          <w:b/>
        </w:rPr>
        <w:t>Il docente neoassunto                                                                                                                                        Il docente tutor</w:t>
      </w:r>
    </w:p>
    <w:p w:rsidR="00D43A36" w:rsidRPr="00654213" w:rsidRDefault="00D43A36" w:rsidP="00D43A36">
      <w:pPr>
        <w:autoSpaceDE w:val="0"/>
        <w:autoSpaceDN w:val="0"/>
        <w:adjustRightInd w:val="0"/>
        <w:jc w:val="right"/>
        <w:rPr>
          <w:rFonts w:eastAsiaTheme="minorHAnsi"/>
          <w:b/>
          <w:bCs/>
          <w:lang w:eastAsia="en-US"/>
        </w:rPr>
      </w:pPr>
    </w:p>
    <w:p w:rsidR="00D43A36" w:rsidRPr="00654213" w:rsidRDefault="00D43A36" w:rsidP="00D43A36">
      <w:pPr>
        <w:autoSpaceDE w:val="0"/>
        <w:autoSpaceDN w:val="0"/>
        <w:adjustRightInd w:val="0"/>
        <w:jc w:val="right"/>
        <w:rPr>
          <w:rFonts w:eastAsiaTheme="minorHAnsi"/>
          <w:b/>
          <w:bCs/>
          <w:lang w:eastAsia="en-US"/>
        </w:rPr>
      </w:pPr>
    </w:p>
    <w:p w:rsidR="00D43A36" w:rsidRDefault="00D43A36" w:rsidP="00D43A36">
      <w:pPr>
        <w:jc w:val="both"/>
      </w:pPr>
    </w:p>
    <w:p w:rsidR="00D43A36" w:rsidRDefault="00D43A36" w:rsidP="00D43A36">
      <w:pPr>
        <w:jc w:val="both"/>
      </w:pPr>
    </w:p>
    <w:p w:rsidR="00D43A36" w:rsidRDefault="00D43A36" w:rsidP="00D43A36">
      <w:pPr>
        <w:jc w:val="both"/>
      </w:pPr>
    </w:p>
    <w:p w:rsidR="00D43A36" w:rsidRDefault="00D43A36" w:rsidP="00D43A36">
      <w:pPr>
        <w:jc w:val="both"/>
      </w:pPr>
    </w:p>
    <w:p w:rsidR="005B4FF7" w:rsidRDefault="005B4FF7" w:rsidP="005B4FF7">
      <w:pPr>
        <w:ind w:left="10" w:right="183" w:hanging="10"/>
        <w:jc w:val="right"/>
        <w:rPr>
          <w:rFonts w:eastAsia="Calibri"/>
          <w:b/>
          <w:color w:val="000000"/>
          <w:sz w:val="22"/>
          <w:szCs w:val="22"/>
        </w:rPr>
      </w:pPr>
      <w:r w:rsidRPr="00875150">
        <w:rPr>
          <w:rFonts w:eastAsia="Calibri"/>
          <w:b/>
          <w:color w:val="000000"/>
          <w:sz w:val="22"/>
          <w:szCs w:val="22"/>
        </w:rPr>
        <w:t>Il D</w:t>
      </w:r>
      <w:r>
        <w:rPr>
          <w:rFonts w:eastAsia="Calibri"/>
          <w:b/>
          <w:color w:val="000000"/>
          <w:sz w:val="22"/>
          <w:szCs w:val="22"/>
        </w:rPr>
        <w:t xml:space="preserve">IRIGENTE </w:t>
      </w:r>
      <w:r w:rsidRPr="00875150">
        <w:rPr>
          <w:rFonts w:eastAsia="Calibri"/>
          <w:b/>
          <w:color w:val="000000"/>
          <w:sz w:val="22"/>
          <w:szCs w:val="22"/>
        </w:rPr>
        <w:t>S</w:t>
      </w:r>
      <w:r>
        <w:rPr>
          <w:rFonts w:eastAsia="Calibri"/>
          <w:b/>
          <w:color w:val="000000"/>
          <w:sz w:val="22"/>
          <w:szCs w:val="22"/>
        </w:rPr>
        <w:t>COLASTICO</w:t>
      </w:r>
    </w:p>
    <w:p w:rsidR="005B4FF7" w:rsidRPr="00875150" w:rsidRDefault="005B4FF7" w:rsidP="005B4FF7">
      <w:pPr>
        <w:ind w:left="10" w:right="183" w:hanging="10"/>
        <w:jc w:val="right"/>
        <w:rPr>
          <w:rFonts w:eastAsia="Calibri"/>
          <w:b/>
          <w:color w:val="000000"/>
          <w:sz w:val="22"/>
          <w:szCs w:val="22"/>
        </w:rPr>
      </w:pPr>
      <w:r w:rsidRPr="00875150">
        <w:rPr>
          <w:rFonts w:eastAsia="Calibri"/>
          <w:b/>
          <w:color w:val="000000"/>
          <w:sz w:val="22"/>
          <w:szCs w:val="22"/>
        </w:rPr>
        <w:t>dott. Andrea CODISPOTI</w:t>
      </w:r>
    </w:p>
    <w:p w:rsidR="005B4FF7" w:rsidRPr="0046493C" w:rsidRDefault="005B4FF7" w:rsidP="005B4FF7">
      <w:pPr>
        <w:ind w:left="10" w:right="183" w:hanging="10"/>
        <w:jc w:val="right"/>
        <w:rPr>
          <w:rFonts w:ascii="Calibri" w:eastAsia="Calibri" w:hAnsi="Calibri" w:cs="Calibri"/>
          <w:bCs/>
          <w:i/>
          <w:iCs/>
          <w:color w:val="000000"/>
          <w:sz w:val="18"/>
          <w:szCs w:val="18"/>
        </w:rPr>
      </w:pPr>
      <w:r w:rsidRPr="0046493C">
        <w:rPr>
          <w:rFonts w:ascii="Calibri" w:eastAsia="Calibri" w:hAnsi="Calibri" w:cs="Calibri"/>
          <w:bCs/>
          <w:i/>
          <w:iCs/>
          <w:color w:val="000000"/>
          <w:sz w:val="18"/>
          <w:szCs w:val="18"/>
        </w:rPr>
        <w:t xml:space="preserve">(firma autografa sostituita a mezzo stampa ex art.3 c.2 </w:t>
      </w:r>
      <w:proofErr w:type="spellStart"/>
      <w:proofErr w:type="gramStart"/>
      <w:r w:rsidRPr="0046493C">
        <w:rPr>
          <w:rFonts w:ascii="Calibri" w:eastAsia="Calibri" w:hAnsi="Calibri" w:cs="Calibri"/>
          <w:bCs/>
          <w:i/>
          <w:iCs/>
          <w:color w:val="000000"/>
          <w:sz w:val="18"/>
          <w:szCs w:val="18"/>
        </w:rPr>
        <w:t>D.Lgs</w:t>
      </w:r>
      <w:proofErr w:type="gramEnd"/>
      <w:r w:rsidRPr="0046493C">
        <w:rPr>
          <w:rFonts w:ascii="Calibri" w:eastAsia="Calibri" w:hAnsi="Calibri" w:cs="Calibri"/>
          <w:bCs/>
          <w:i/>
          <w:iCs/>
          <w:color w:val="000000"/>
          <w:sz w:val="18"/>
          <w:szCs w:val="18"/>
        </w:rPr>
        <w:t>.</w:t>
      </w:r>
      <w:proofErr w:type="spellEnd"/>
      <w:r w:rsidRPr="0046493C">
        <w:rPr>
          <w:rFonts w:ascii="Calibri" w:eastAsia="Calibri" w:hAnsi="Calibri" w:cs="Calibri"/>
          <w:bCs/>
          <w:i/>
          <w:iCs/>
          <w:color w:val="000000"/>
          <w:sz w:val="18"/>
          <w:szCs w:val="18"/>
        </w:rPr>
        <w:t xml:space="preserve"> 39/93)</w:t>
      </w:r>
    </w:p>
    <w:p w:rsidR="00D43A36" w:rsidRDefault="00D43A36" w:rsidP="00D43A36">
      <w:pPr>
        <w:jc w:val="both"/>
      </w:pPr>
    </w:p>
    <w:p w:rsidR="00D43A36" w:rsidRDefault="00D43A36" w:rsidP="00D43A36">
      <w:pPr>
        <w:jc w:val="both"/>
      </w:pPr>
    </w:p>
    <w:p w:rsidR="00772266" w:rsidRDefault="00772266" w:rsidP="00772266">
      <w:pPr>
        <w:jc w:val="both"/>
      </w:pPr>
    </w:p>
    <w:p w:rsidR="00772266" w:rsidRDefault="00772266" w:rsidP="00772266">
      <w:pPr>
        <w:jc w:val="both"/>
      </w:pPr>
    </w:p>
    <w:p w:rsidR="00772266" w:rsidRDefault="00772266" w:rsidP="00772266">
      <w:pPr>
        <w:jc w:val="both"/>
      </w:pPr>
    </w:p>
    <w:p w:rsidR="00772266" w:rsidRDefault="00772266" w:rsidP="00772266">
      <w:pPr>
        <w:jc w:val="both"/>
      </w:pPr>
    </w:p>
    <w:bookmarkEnd w:id="0"/>
    <w:p w:rsidR="00772266" w:rsidRPr="0027310E" w:rsidRDefault="00772266" w:rsidP="00772266">
      <w:pPr>
        <w:jc w:val="both"/>
      </w:pPr>
    </w:p>
    <w:sectPr w:rsidR="00772266" w:rsidRPr="0027310E" w:rsidSect="003226AE">
      <w:headerReference w:type="default" r:id="rId8"/>
      <w:footerReference w:type="default" r:id="rId9"/>
      <w:pgSz w:w="16838" w:h="11906" w:orient="landscape"/>
      <w:pgMar w:top="1134" w:right="1417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62C9E" w:rsidRDefault="00E62C9E" w:rsidP="00B100ED">
      <w:r>
        <w:separator/>
      </w:r>
    </w:p>
  </w:endnote>
  <w:endnote w:type="continuationSeparator" w:id="0">
    <w:p w:rsidR="00E62C9E" w:rsidRDefault="00E62C9E" w:rsidP="00B100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30033" w:rsidRDefault="00F30033">
    <w:pPr>
      <w:pStyle w:val="Pidipagina"/>
    </w:pPr>
    <w:r>
      <w:rPr>
        <w:noProof/>
      </w:rPr>
      <mc:AlternateContent>
        <mc:Choice Requires="wps">
          <w:drawing>
            <wp:inline distT="0" distB="0" distL="0" distR="0" wp14:anchorId="6680F6AB" wp14:editId="7C83E106">
              <wp:extent cx="304800" cy="304800"/>
              <wp:effectExtent l="0" t="0" r="0" b="0"/>
              <wp:docPr id="11" name="AutoShape 5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spect="1" noChangeArrowheads="1"/>
                    </wps:cNvSpPr>
                    <wps:spPr bwMode="auto">
                      <a:xfrm>
                        <a:off x="0" y="0"/>
                        <a:ext cx="304800" cy="304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rect w14:anchorId="57824285" id="AutoShape 5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" filled="f" stroked="f">
              <o:lock v:ext="edit" aspectratio="t"/>
              <w10:anchorlock/>
            </v:rect>
          </w:pict>
        </mc:Fallback>
      </mc:AlternateContent>
    </w:r>
    <w:r>
      <w:rPr>
        <w:noProof/>
      </w:rPr>
      <w:drawing>
        <wp:inline distT="0" distB="0" distL="0" distR="0" wp14:anchorId="05ECD29A" wp14:editId="75FF17D7">
          <wp:extent cx="4727007" cy="248261"/>
          <wp:effectExtent l="0" t="0" r="0" b="0"/>
          <wp:docPr id="12" name="Immagine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727007" cy="248261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 w:rsidR="002E6C2F">
      <w:rPr>
        <w:noProof/>
      </w:rPr>
      <w:drawing>
        <wp:inline distT="0" distB="0" distL="0" distR="0" wp14:anchorId="6F3372CF" wp14:editId="241AF568">
          <wp:extent cx="575945" cy="262982"/>
          <wp:effectExtent l="0" t="0" r="0" b="3810"/>
          <wp:docPr id="18" name="Immagine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4729" cy="271559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>
      <w:rPr>
        <w:noProof/>
      </w:rPr>
      <mc:AlternateContent>
        <mc:Choice Requires="wps">
          <w:drawing>
            <wp:inline distT="0" distB="0" distL="0" distR="0" wp14:anchorId="1289E5BA" wp14:editId="0BBB13A1">
              <wp:extent cx="304800" cy="304800"/>
              <wp:effectExtent l="0" t="0" r="0" b="0"/>
              <wp:docPr id="10" name="AutoShape 4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spect="1" noChangeArrowheads="1"/>
                    </wps:cNvSpPr>
                    <wps:spPr bwMode="auto">
                      <a:xfrm>
                        <a:off x="0" y="0"/>
                        <a:ext cx="304800" cy="304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rect w14:anchorId="7392605E" id="AutoShape 4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" filled="f" stroked="f">
              <o:lock v:ext="edit" aspectratio="t"/>
              <w10:anchorlock/>
            </v:rect>
          </w:pict>
        </mc:Fallback>
      </mc:AlternateContent>
    </w:r>
    <w:r>
      <w:ptab w:relativeTo="margin" w:alignment="center" w:leader="none"/>
    </w:r>
    <w:r>
      <w:ptab w:relativeTo="margin" w:alignment="right" w:leader="none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62C9E" w:rsidRDefault="00E62C9E" w:rsidP="00B100ED">
      <w:r>
        <w:separator/>
      </w:r>
    </w:p>
  </w:footnote>
  <w:footnote w:type="continuationSeparator" w:id="0">
    <w:p w:rsidR="00E62C9E" w:rsidRDefault="00E62C9E" w:rsidP="00B100E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65834" w:rsidRDefault="003226AE" w:rsidP="00E346EA">
    <w:pPr>
      <w:jc w:val="right"/>
      <w:rPr>
        <w:b/>
        <w:sz w:val="16"/>
        <w:szCs w:val="16"/>
      </w:rPr>
    </w:pPr>
    <w:r>
      <w:rPr>
        <w:b/>
        <w:noProof/>
        <w:sz w:val="16"/>
        <w:szCs w:val="16"/>
      </w:rPr>
      <w:drawing>
        <wp:anchor distT="0" distB="0" distL="114300" distR="114300" simplePos="0" relativeHeight="251658240" behindDoc="0" locked="0" layoutInCell="1" allowOverlap="1" wp14:anchorId="1A5A9A04" wp14:editId="7B295765">
          <wp:simplePos x="0" y="0"/>
          <wp:positionH relativeFrom="page">
            <wp:align>center</wp:align>
          </wp:positionH>
          <wp:positionV relativeFrom="paragraph">
            <wp:posOffset>-246380</wp:posOffset>
          </wp:positionV>
          <wp:extent cx="947635" cy="962949"/>
          <wp:effectExtent l="0" t="0" r="5080" b="8890"/>
          <wp:wrapNone/>
          <wp:docPr id="2042673905" name="Immagin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42673905" name="Immagine 204267390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47635" cy="96294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9264" behindDoc="0" locked="0" layoutInCell="1" allowOverlap="1" wp14:anchorId="6B8F8D39" wp14:editId="271990F5">
          <wp:simplePos x="0" y="0"/>
          <wp:positionH relativeFrom="column">
            <wp:posOffset>978535</wp:posOffset>
          </wp:positionH>
          <wp:positionV relativeFrom="paragraph">
            <wp:posOffset>-36830</wp:posOffset>
          </wp:positionV>
          <wp:extent cx="1619250" cy="661035"/>
          <wp:effectExtent l="0" t="0" r="0" b="5715"/>
          <wp:wrapNone/>
          <wp:docPr id="15" name="Immagine 15" descr="https://www.omnicomprensivocsangelo.edu.it/wp-content/uploads/Logo-MIM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7" descr="https://www.omnicomprensivocsangelo.edu.it/wp-content/uploads/Logo-MIM.pn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19250" cy="6610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  <w:r>
      <w:rPr>
        <w:noProof/>
        <w:sz w:val="16"/>
        <w:szCs w:val="16"/>
      </w:rPr>
      <w:drawing>
        <wp:anchor distT="0" distB="0" distL="114300" distR="114300" simplePos="0" relativeHeight="251660288" behindDoc="0" locked="0" layoutInCell="1" allowOverlap="1" wp14:anchorId="7E8B3044" wp14:editId="6CA73FFE">
          <wp:simplePos x="0" y="0"/>
          <wp:positionH relativeFrom="column">
            <wp:posOffset>3007360</wp:posOffset>
          </wp:positionH>
          <wp:positionV relativeFrom="paragraph">
            <wp:posOffset>-90805</wp:posOffset>
          </wp:positionV>
          <wp:extent cx="525145" cy="728980"/>
          <wp:effectExtent l="0" t="0" r="8255" b="0"/>
          <wp:wrapNone/>
          <wp:docPr id="13" name="Immagine 13" descr="https://tse1.mm.bing.net/th?id=OIP.M53d19bbd8f26abc4f07dba3241b3c9aao0&amp;w=173&amp;h=209&amp;c=7&amp;rs=1&amp;qlt=90&amp;pid=3.1&amp;rm=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6" descr="https://tse1.mm.bing.net/th?id=OIP.M53d19bbd8f26abc4f07dba3241b3c9aao0&amp;w=173&amp;h=209&amp;c=7&amp;rs=1&amp;qlt=90&amp;pid=3.1&amp;rm=2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25145" cy="7289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noProof/>
        <w:sz w:val="16"/>
        <w:szCs w:val="16"/>
      </w:rPr>
      <w:drawing>
        <wp:anchor distT="0" distB="0" distL="114300" distR="114300" simplePos="0" relativeHeight="251661312" behindDoc="0" locked="0" layoutInCell="1" allowOverlap="1" wp14:anchorId="1686307C" wp14:editId="70B0EC03">
          <wp:simplePos x="0" y="0"/>
          <wp:positionH relativeFrom="column">
            <wp:posOffset>5608955</wp:posOffset>
          </wp:positionH>
          <wp:positionV relativeFrom="paragraph">
            <wp:posOffset>-46355</wp:posOffset>
          </wp:positionV>
          <wp:extent cx="751205" cy="728980"/>
          <wp:effectExtent l="0" t="0" r="0" b="0"/>
          <wp:wrapNone/>
          <wp:docPr id="4" name="Immagin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20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1205" cy="7289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noProof/>
        <w:sz w:val="16"/>
        <w:szCs w:val="16"/>
      </w:rPr>
      <w:drawing>
        <wp:anchor distT="0" distB="0" distL="114300" distR="114300" simplePos="0" relativeHeight="251662336" behindDoc="0" locked="0" layoutInCell="1" allowOverlap="1" wp14:anchorId="34FEC08A" wp14:editId="2BF57AD3">
          <wp:simplePos x="0" y="0"/>
          <wp:positionH relativeFrom="column">
            <wp:posOffset>6426835</wp:posOffset>
          </wp:positionH>
          <wp:positionV relativeFrom="paragraph">
            <wp:posOffset>-28575</wp:posOffset>
          </wp:positionV>
          <wp:extent cx="918845" cy="697230"/>
          <wp:effectExtent l="0" t="0" r="0" b="7620"/>
          <wp:wrapNone/>
          <wp:docPr id="3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/>
                  <pic:cNvPicPr>
                    <a:picLocks noChangeAspect="1" noChangeArrowheads="1"/>
                  </pic:cNvPicPr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18845" cy="6972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rFonts w:ascii="Calibri" w:eastAsia="Calibri" w:hAnsi="Calibri"/>
        <w:noProof/>
        <w:sz w:val="22"/>
        <w:szCs w:val="22"/>
      </w:rPr>
      <w:drawing>
        <wp:anchor distT="0" distB="0" distL="114300" distR="114300" simplePos="0" relativeHeight="251663360" behindDoc="0" locked="0" layoutInCell="1" allowOverlap="1" wp14:anchorId="2C2D5084" wp14:editId="1C2B5B28">
          <wp:simplePos x="0" y="0"/>
          <wp:positionH relativeFrom="column">
            <wp:posOffset>7614285</wp:posOffset>
          </wp:positionH>
          <wp:positionV relativeFrom="paragraph">
            <wp:posOffset>-59055</wp:posOffset>
          </wp:positionV>
          <wp:extent cx="633730" cy="690880"/>
          <wp:effectExtent l="0" t="0" r="0" b="0"/>
          <wp:wrapTopAndBottom/>
          <wp:docPr id="2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5"/>
                  <pic:cNvPicPr>
                    <a:picLocks noChangeAspect="1" noChangeArrowheads="1"/>
                  </pic:cNvPicPr>
                </pic:nvPicPr>
                <pic:blipFill>
                  <a:blip r:embed="rId6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33730" cy="6908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:rsidR="00E346EA" w:rsidRDefault="00E346EA" w:rsidP="00E346EA">
    <w:pPr>
      <w:jc w:val="center"/>
      <w:rPr>
        <w:sz w:val="28"/>
        <w:szCs w:val="28"/>
      </w:rPr>
    </w:pPr>
    <w:r>
      <w:rPr>
        <w:sz w:val="28"/>
        <w:szCs w:val="28"/>
      </w:rPr>
      <w:t>ISTITUTO COMPRENSIVO CASALI DEL MANCO PIETRAFITTA</w:t>
    </w:r>
  </w:p>
  <w:p w:rsidR="00E346EA" w:rsidRDefault="00E346EA" w:rsidP="00E346EA">
    <w:pPr>
      <w:tabs>
        <w:tab w:val="left" w:pos="450"/>
        <w:tab w:val="center" w:pos="4819"/>
      </w:tabs>
      <w:jc w:val="center"/>
      <w:rPr>
        <w:sz w:val="22"/>
        <w:szCs w:val="22"/>
        <w:u w:val="single"/>
      </w:rPr>
    </w:pPr>
    <w:r>
      <w:rPr>
        <w:color w:val="3F3F3F"/>
        <w:w w:val="105"/>
        <w:sz w:val="18"/>
        <w:szCs w:val="18"/>
      </w:rPr>
      <w:t>Via Roma, 49</w:t>
    </w:r>
    <w:r>
      <w:rPr>
        <w:color w:val="3F3F3F"/>
        <w:spacing w:val="32"/>
        <w:w w:val="105"/>
        <w:sz w:val="18"/>
        <w:szCs w:val="18"/>
      </w:rPr>
      <w:t xml:space="preserve"> </w:t>
    </w:r>
    <w:r>
      <w:rPr>
        <w:color w:val="3F3F3F"/>
        <w:w w:val="105"/>
        <w:sz w:val="18"/>
        <w:szCs w:val="18"/>
      </w:rPr>
      <w:t>-</w:t>
    </w:r>
    <w:r>
      <w:rPr>
        <w:color w:val="3F3F3F"/>
        <w:spacing w:val="26"/>
        <w:w w:val="105"/>
        <w:sz w:val="18"/>
        <w:szCs w:val="18"/>
      </w:rPr>
      <w:t xml:space="preserve"> </w:t>
    </w:r>
    <w:r>
      <w:rPr>
        <w:color w:val="2F2D2D"/>
        <w:w w:val="105"/>
        <w:sz w:val="18"/>
        <w:szCs w:val="18"/>
      </w:rPr>
      <w:t>87059</w:t>
    </w:r>
    <w:r>
      <w:rPr>
        <w:color w:val="2F2D2D"/>
        <w:spacing w:val="-8"/>
        <w:w w:val="105"/>
        <w:sz w:val="18"/>
        <w:szCs w:val="18"/>
      </w:rPr>
      <w:t xml:space="preserve"> </w:t>
    </w:r>
    <w:r>
      <w:rPr>
        <w:color w:val="3F3F3F"/>
        <w:w w:val="105"/>
        <w:sz w:val="18"/>
        <w:szCs w:val="18"/>
      </w:rPr>
      <w:t>CASALI</w:t>
    </w:r>
    <w:r>
      <w:rPr>
        <w:color w:val="3F3F3F"/>
        <w:spacing w:val="10"/>
        <w:w w:val="105"/>
        <w:sz w:val="18"/>
        <w:szCs w:val="18"/>
      </w:rPr>
      <w:t xml:space="preserve"> </w:t>
    </w:r>
    <w:r>
      <w:rPr>
        <w:color w:val="1C1C1C"/>
        <w:spacing w:val="7"/>
        <w:w w:val="105"/>
        <w:sz w:val="18"/>
        <w:szCs w:val="18"/>
      </w:rPr>
      <w:t>D</w:t>
    </w:r>
    <w:r>
      <w:rPr>
        <w:color w:val="3F3F3F"/>
        <w:w w:val="105"/>
        <w:sz w:val="18"/>
        <w:szCs w:val="18"/>
      </w:rPr>
      <w:t>EL</w:t>
    </w:r>
    <w:r>
      <w:rPr>
        <w:color w:val="3F3F3F"/>
        <w:spacing w:val="-5"/>
        <w:w w:val="105"/>
        <w:sz w:val="18"/>
        <w:szCs w:val="18"/>
      </w:rPr>
      <w:t xml:space="preserve"> </w:t>
    </w:r>
    <w:r>
      <w:rPr>
        <w:color w:val="3F3F3F"/>
        <w:w w:val="105"/>
        <w:sz w:val="18"/>
        <w:szCs w:val="18"/>
      </w:rPr>
      <w:t>MANCO</w:t>
    </w:r>
    <w:r>
      <w:rPr>
        <w:color w:val="3F3F3F"/>
        <w:spacing w:val="7"/>
        <w:w w:val="105"/>
        <w:sz w:val="18"/>
        <w:szCs w:val="18"/>
      </w:rPr>
      <w:t xml:space="preserve"> </w:t>
    </w:r>
    <w:r>
      <w:rPr>
        <w:color w:val="4F4F4F"/>
        <w:w w:val="105"/>
        <w:sz w:val="18"/>
        <w:szCs w:val="18"/>
      </w:rPr>
      <w:t>(CS)</w:t>
    </w:r>
  </w:p>
  <w:p w:rsidR="00E346EA" w:rsidRDefault="003D4F83" w:rsidP="00E346EA">
    <w:pPr>
      <w:spacing w:before="16" w:line="247" w:lineRule="auto"/>
      <w:ind w:right="-143"/>
      <w:jc w:val="center"/>
      <w:rPr>
        <w:color w:val="2F2D2D"/>
        <w:w w:val="103"/>
        <w:sz w:val="18"/>
        <w:szCs w:val="18"/>
      </w:rPr>
    </w:pPr>
    <w:r>
      <w:rPr>
        <w:color w:val="3F3F3F"/>
        <w:w w:val="105"/>
        <w:sz w:val="18"/>
        <w:szCs w:val="18"/>
      </w:rPr>
      <w:t xml:space="preserve">CSIC85400E - </w:t>
    </w:r>
    <w:r w:rsidR="00E346EA">
      <w:rPr>
        <w:color w:val="3F3F3F"/>
        <w:w w:val="105"/>
        <w:sz w:val="18"/>
        <w:szCs w:val="18"/>
      </w:rPr>
      <w:t>C</w:t>
    </w:r>
    <w:r w:rsidR="00984E50">
      <w:rPr>
        <w:color w:val="3F3F3F"/>
        <w:w w:val="105"/>
        <w:sz w:val="18"/>
        <w:szCs w:val="18"/>
      </w:rPr>
      <w:t>F</w:t>
    </w:r>
    <w:r>
      <w:rPr>
        <w:color w:val="1C1C1C"/>
        <w:spacing w:val="9"/>
        <w:w w:val="105"/>
        <w:sz w:val="18"/>
        <w:szCs w:val="18"/>
      </w:rPr>
      <w:t>.</w:t>
    </w:r>
    <w:r w:rsidR="00E346EA">
      <w:rPr>
        <w:color w:val="2F2D2D"/>
        <w:spacing w:val="-22"/>
        <w:w w:val="105"/>
        <w:sz w:val="18"/>
        <w:szCs w:val="18"/>
      </w:rPr>
      <w:t xml:space="preserve"> </w:t>
    </w:r>
    <w:r w:rsidR="00E346EA">
      <w:rPr>
        <w:color w:val="2F2D2D"/>
        <w:w w:val="105"/>
        <w:sz w:val="18"/>
        <w:szCs w:val="18"/>
      </w:rPr>
      <w:t>80011710789</w:t>
    </w:r>
    <w:r w:rsidR="00E346EA">
      <w:rPr>
        <w:color w:val="2F2D2D"/>
        <w:w w:val="103"/>
        <w:sz w:val="18"/>
        <w:szCs w:val="18"/>
      </w:rPr>
      <w:t xml:space="preserve"> - Codice Univoco Fatturazione Elettronica UFRUNG</w:t>
    </w:r>
  </w:p>
  <w:p w:rsidR="00E346EA" w:rsidRDefault="00E62C9E" w:rsidP="00E346EA">
    <w:pPr>
      <w:spacing w:before="7"/>
      <w:ind w:left="249"/>
      <w:jc w:val="center"/>
      <w:rPr>
        <w:color w:val="1C1C1C"/>
        <w:spacing w:val="5"/>
        <w:sz w:val="20"/>
        <w:szCs w:val="20"/>
        <w:lang w:val="en-US"/>
      </w:rPr>
    </w:pPr>
    <w:hyperlink r:id="rId7" w:history="1">
      <w:r w:rsidR="00E346EA">
        <w:rPr>
          <w:rStyle w:val="Collegamentoipertestuale"/>
          <w:sz w:val="20"/>
          <w:szCs w:val="20"/>
          <w:lang w:val="en-US"/>
        </w:rPr>
        <w:t>c</w:t>
      </w:r>
      <w:r w:rsidR="00E346EA">
        <w:rPr>
          <w:rStyle w:val="Collegamentoipertestuale"/>
          <w:spacing w:val="8"/>
          <w:sz w:val="20"/>
          <w:szCs w:val="20"/>
          <w:lang w:val="en-US"/>
        </w:rPr>
        <w:t>s</w:t>
      </w:r>
      <w:r w:rsidR="00E346EA">
        <w:rPr>
          <w:rStyle w:val="Collegamentoipertestuale"/>
          <w:sz w:val="20"/>
          <w:szCs w:val="20"/>
          <w:lang w:val="en-US"/>
        </w:rPr>
        <w:t>ic8</w:t>
      </w:r>
      <w:r w:rsidR="00E346EA">
        <w:rPr>
          <w:rStyle w:val="Collegamentoipertestuale"/>
          <w:spacing w:val="-29"/>
          <w:sz w:val="20"/>
          <w:szCs w:val="20"/>
          <w:lang w:val="en-US"/>
        </w:rPr>
        <w:t xml:space="preserve"> </w:t>
      </w:r>
      <w:r w:rsidR="00E346EA">
        <w:rPr>
          <w:rStyle w:val="Collegamentoipertestuale"/>
          <w:sz w:val="20"/>
          <w:szCs w:val="20"/>
          <w:lang w:val="en-US"/>
        </w:rPr>
        <w:t>5400e</w:t>
      </w:r>
      <w:r w:rsidR="00E346EA">
        <w:rPr>
          <w:rStyle w:val="Collegamentoipertestuale"/>
          <w:spacing w:val="3"/>
          <w:sz w:val="20"/>
          <w:szCs w:val="20"/>
          <w:lang w:val="en-US"/>
        </w:rPr>
        <w:t>@</w:t>
      </w:r>
      <w:r w:rsidR="00E346EA">
        <w:rPr>
          <w:rStyle w:val="Collegamentoipertestuale"/>
          <w:sz w:val="20"/>
          <w:szCs w:val="20"/>
          <w:lang w:val="en-US"/>
        </w:rPr>
        <w:t>istru</w:t>
      </w:r>
      <w:r w:rsidR="00E346EA">
        <w:rPr>
          <w:rStyle w:val="Collegamentoipertestuale"/>
          <w:spacing w:val="5"/>
          <w:sz w:val="20"/>
          <w:szCs w:val="20"/>
          <w:lang w:val="en-US"/>
        </w:rPr>
        <w:t>z</w:t>
      </w:r>
      <w:r w:rsidR="00E346EA">
        <w:rPr>
          <w:rStyle w:val="Collegamentoipertestuale"/>
          <w:sz w:val="20"/>
          <w:szCs w:val="20"/>
          <w:lang w:val="en-US"/>
        </w:rPr>
        <w:t>i</w:t>
      </w:r>
      <w:r w:rsidR="00E346EA">
        <w:rPr>
          <w:rStyle w:val="Collegamentoipertestuale"/>
          <w:spacing w:val="12"/>
          <w:sz w:val="20"/>
          <w:szCs w:val="20"/>
          <w:lang w:val="en-US"/>
        </w:rPr>
        <w:t>o</w:t>
      </w:r>
      <w:r w:rsidR="00E346EA">
        <w:rPr>
          <w:rStyle w:val="Collegamentoipertestuale"/>
          <w:spacing w:val="7"/>
          <w:sz w:val="20"/>
          <w:szCs w:val="20"/>
          <w:lang w:val="en-US"/>
        </w:rPr>
        <w:t>n</w:t>
      </w:r>
      <w:r w:rsidR="00E346EA">
        <w:rPr>
          <w:rStyle w:val="Collegamentoipertestuale"/>
          <w:sz w:val="20"/>
          <w:szCs w:val="20"/>
          <w:lang w:val="en-US"/>
        </w:rPr>
        <w:t>e.</w:t>
      </w:r>
      <w:r w:rsidR="00E346EA">
        <w:rPr>
          <w:rStyle w:val="Collegamentoipertestuale"/>
          <w:spacing w:val="11"/>
          <w:sz w:val="20"/>
          <w:szCs w:val="20"/>
          <w:lang w:val="en-US"/>
        </w:rPr>
        <w:t>i</w:t>
      </w:r>
      <w:r w:rsidR="00E346EA">
        <w:rPr>
          <w:rStyle w:val="Collegamentoipertestuale"/>
          <w:sz w:val="20"/>
          <w:szCs w:val="20"/>
          <w:lang w:val="en-US"/>
        </w:rPr>
        <w:t>t</w:t>
      </w:r>
    </w:hyperlink>
    <w:r w:rsidR="00E346EA">
      <w:rPr>
        <w:sz w:val="20"/>
        <w:szCs w:val="20"/>
        <w:lang w:val="en-US"/>
      </w:rPr>
      <w:t xml:space="preserve"> - </w:t>
    </w:r>
    <w:r w:rsidR="00E346EA">
      <w:rPr>
        <w:color w:val="1C1C1C"/>
        <w:spacing w:val="5"/>
        <w:sz w:val="20"/>
        <w:szCs w:val="20"/>
        <w:lang w:val="en-US"/>
      </w:rPr>
      <w:t>csic85400e@pec.istruzione.it</w:t>
    </w:r>
  </w:p>
  <w:p w:rsidR="00E346EA" w:rsidRDefault="00E346EA" w:rsidP="00E346EA">
    <w:pPr>
      <w:spacing w:line="276" w:lineRule="exact"/>
      <w:ind w:left="127" w:right="230"/>
      <w:jc w:val="center"/>
      <w:rPr>
        <w:rStyle w:val="Collegamentoipertestuale"/>
        <w:spacing w:val="-2"/>
        <w:sz w:val="22"/>
        <w:szCs w:val="22"/>
        <w:lang w:val="en-US"/>
      </w:rPr>
    </w:pPr>
    <w:proofErr w:type="spellStart"/>
    <w:r>
      <w:rPr>
        <w:spacing w:val="-2"/>
        <w:sz w:val="22"/>
        <w:szCs w:val="22"/>
        <w:lang w:val="en-US"/>
      </w:rPr>
      <w:t>sito</w:t>
    </w:r>
    <w:proofErr w:type="spellEnd"/>
    <w:r>
      <w:rPr>
        <w:spacing w:val="-2"/>
        <w:sz w:val="22"/>
        <w:szCs w:val="22"/>
        <w:lang w:val="en-US"/>
      </w:rPr>
      <w:t xml:space="preserve"> web: </w:t>
    </w:r>
    <w:hyperlink r:id="rId8" w:history="1">
      <w:r w:rsidR="00D43A36" w:rsidRPr="00FD6F08">
        <w:rPr>
          <w:rStyle w:val="Collegamentoipertestuale"/>
          <w:spacing w:val="-2"/>
          <w:sz w:val="22"/>
          <w:szCs w:val="22"/>
          <w:lang w:val="en-US"/>
        </w:rPr>
        <w:t>www.iccasali.edu.it</w:t>
      </w:r>
    </w:hyperlink>
  </w:p>
  <w:p w:rsidR="00BB7469" w:rsidRDefault="003D4F83" w:rsidP="002F2312">
    <w:pPr>
      <w:spacing w:before="16" w:line="247" w:lineRule="auto"/>
      <w:ind w:right="-143"/>
      <w:jc w:val="center"/>
      <w:rPr>
        <w:color w:val="2F2D2D"/>
        <w:w w:val="105"/>
        <w:sz w:val="18"/>
        <w:szCs w:val="18"/>
        <w:lang w:val="en-US"/>
      </w:rPr>
    </w:pPr>
    <w:r>
      <w:rPr>
        <w:color w:val="2F2D2D"/>
        <w:w w:val="105"/>
        <w:sz w:val="18"/>
        <w:szCs w:val="18"/>
        <w:lang w:val="en-US"/>
      </w:rPr>
      <w:t>Tel.0984</w:t>
    </w:r>
    <w:r>
      <w:rPr>
        <w:color w:val="757575"/>
        <w:spacing w:val="-5"/>
        <w:w w:val="105"/>
        <w:sz w:val="18"/>
        <w:szCs w:val="18"/>
        <w:lang w:val="en-US"/>
      </w:rPr>
      <w:t>/</w:t>
    </w:r>
    <w:r>
      <w:rPr>
        <w:color w:val="2F2D2D"/>
        <w:w w:val="105"/>
        <w:sz w:val="18"/>
        <w:szCs w:val="18"/>
        <w:lang w:val="en-US"/>
      </w:rPr>
      <w:t>435111</w:t>
    </w:r>
  </w:p>
  <w:p w:rsidR="003226AE" w:rsidRPr="00E346EA" w:rsidRDefault="003226AE" w:rsidP="003226AE">
    <w:pPr>
      <w:spacing w:before="16" w:line="247" w:lineRule="auto"/>
      <w:ind w:right="-143"/>
      <w:rPr>
        <w:rFonts w:ascii="Tahoma" w:hAnsi="Tahoma" w:cs="Tahoma"/>
        <w:color w:val="0563C1"/>
        <w:sz w:val="20"/>
        <w:szCs w:val="20"/>
        <w:u w:val="single"/>
        <w:lang w:val="en-US"/>
      </w:rPr>
    </w:pPr>
    <w:r>
      <w:rPr>
        <w:color w:val="2F2D2D"/>
        <w:w w:val="105"/>
        <w:sz w:val="18"/>
        <w:szCs w:val="18"/>
        <w:lang w:val="en-US"/>
      </w:rPr>
      <w:t>Modulo 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5931E8"/>
    <w:multiLevelType w:val="multilevel"/>
    <w:tmpl w:val="7FFC6C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169D3704"/>
    <w:multiLevelType w:val="hybridMultilevel"/>
    <w:tmpl w:val="C4C41E2A"/>
    <w:lvl w:ilvl="0" w:tplc="BCE2B0F6">
      <w:start w:val="1"/>
      <w:numFmt w:val="bullet"/>
      <w:lvlText w:val=""/>
      <w:lvlJc w:val="left"/>
      <w:pPr>
        <w:ind w:left="720" w:firstLine="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1" w:tplc="7C52E48A">
      <w:start w:val="1"/>
      <w:numFmt w:val="bullet"/>
      <w:lvlText w:val="o"/>
      <w:lvlJc w:val="left"/>
      <w:pPr>
        <w:ind w:left="1440" w:firstLine="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2" w:tplc="141243E4">
      <w:start w:val="1"/>
      <w:numFmt w:val="bullet"/>
      <w:lvlText w:val="▪"/>
      <w:lvlJc w:val="left"/>
      <w:pPr>
        <w:ind w:left="2160" w:firstLine="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3" w:tplc="F2A0656E">
      <w:start w:val="1"/>
      <w:numFmt w:val="bullet"/>
      <w:lvlText w:val="•"/>
      <w:lvlJc w:val="left"/>
      <w:pPr>
        <w:ind w:left="2880" w:firstLine="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4" w:tplc="CDF02EB0">
      <w:start w:val="1"/>
      <w:numFmt w:val="bullet"/>
      <w:lvlText w:val="o"/>
      <w:lvlJc w:val="left"/>
      <w:pPr>
        <w:ind w:left="3600" w:firstLine="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5" w:tplc="6CEAC402">
      <w:start w:val="1"/>
      <w:numFmt w:val="bullet"/>
      <w:lvlText w:val="▪"/>
      <w:lvlJc w:val="left"/>
      <w:pPr>
        <w:ind w:left="4320" w:firstLine="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6" w:tplc="235A7966">
      <w:start w:val="1"/>
      <w:numFmt w:val="bullet"/>
      <w:lvlText w:val="•"/>
      <w:lvlJc w:val="left"/>
      <w:pPr>
        <w:ind w:left="5040" w:firstLine="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7" w:tplc="E43A0088">
      <w:start w:val="1"/>
      <w:numFmt w:val="bullet"/>
      <w:lvlText w:val="o"/>
      <w:lvlJc w:val="left"/>
      <w:pPr>
        <w:ind w:left="5760" w:firstLine="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8" w:tplc="B62C3204">
      <w:start w:val="1"/>
      <w:numFmt w:val="bullet"/>
      <w:lvlText w:val="▪"/>
      <w:lvlJc w:val="left"/>
      <w:pPr>
        <w:ind w:left="6480" w:firstLine="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2" w15:restartNumberingAfterBreak="0">
    <w:nsid w:val="258178CA"/>
    <w:multiLevelType w:val="hybridMultilevel"/>
    <w:tmpl w:val="5C7C6014"/>
    <w:lvl w:ilvl="0" w:tplc="571AFB2C">
      <w:numFmt w:val="bullet"/>
      <w:lvlText w:val=""/>
      <w:lvlJc w:val="left"/>
      <w:pPr>
        <w:ind w:left="1126" w:hanging="360"/>
      </w:pPr>
      <w:rPr>
        <w:rFonts w:ascii="Wingdings" w:eastAsia="Wingdings" w:hAnsi="Wingdings" w:cs="Wingdings" w:hint="default"/>
        <w:w w:val="100"/>
        <w:sz w:val="24"/>
        <w:szCs w:val="24"/>
        <w:lang w:val="it-IT" w:eastAsia="en-US" w:bidi="ar-SA"/>
      </w:rPr>
    </w:lvl>
    <w:lvl w:ilvl="1" w:tplc="69FA2034">
      <w:numFmt w:val="bullet"/>
      <w:lvlText w:val="•"/>
      <w:lvlJc w:val="left"/>
      <w:pPr>
        <w:ind w:left="2026" w:hanging="360"/>
      </w:pPr>
      <w:rPr>
        <w:rFonts w:hint="default"/>
        <w:lang w:val="it-IT" w:eastAsia="en-US" w:bidi="ar-SA"/>
      </w:rPr>
    </w:lvl>
    <w:lvl w:ilvl="2" w:tplc="CB8A2450">
      <w:numFmt w:val="bullet"/>
      <w:lvlText w:val="•"/>
      <w:lvlJc w:val="left"/>
      <w:pPr>
        <w:ind w:left="2932" w:hanging="360"/>
      </w:pPr>
      <w:rPr>
        <w:rFonts w:hint="default"/>
        <w:lang w:val="it-IT" w:eastAsia="en-US" w:bidi="ar-SA"/>
      </w:rPr>
    </w:lvl>
    <w:lvl w:ilvl="3" w:tplc="98C2D778">
      <w:numFmt w:val="bullet"/>
      <w:lvlText w:val="•"/>
      <w:lvlJc w:val="left"/>
      <w:pPr>
        <w:ind w:left="3838" w:hanging="360"/>
      </w:pPr>
      <w:rPr>
        <w:rFonts w:hint="default"/>
        <w:lang w:val="it-IT" w:eastAsia="en-US" w:bidi="ar-SA"/>
      </w:rPr>
    </w:lvl>
    <w:lvl w:ilvl="4" w:tplc="ABAC64F4">
      <w:numFmt w:val="bullet"/>
      <w:lvlText w:val="•"/>
      <w:lvlJc w:val="left"/>
      <w:pPr>
        <w:ind w:left="4744" w:hanging="360"/>
      </w:pPr>
      <w:rPr>
        <w:rFonts w:hint="default"/>
        <w:lang w:val="it-IT" w:eastAsia="en-US" w:bidi="ar-SA"/>
      </w:rPr>
    </w:lvl>
    <w:lvl w:ilvl="5" w:tplc="4D984E4C">
      <w:numFmt w:val="bullet"/>
      <w:lvlText w:val="•"/>
      <w:lvlJc w:val="left"/>
      <w:pPr>
        <w:ind w:left="5650" w:hanging="360"/>
      </w:pPr>
      <w:rPr>
        <w:rFonts w:hint="default"/>
        <w:lang w:val="it-IT" w:eastAsia="en-US" w:bidi="ar-SA"/>
      </w:rPr>
    </w:lvl>
    <w:lvl w:ilvl="6" w:tplc="5000A706">
      <w:numFmt w:val="bullet"/>
      <w:lvlText w:val="•"/>
      <w:lvlJc w:val="left"/>
      <w:pPr>
        <w:ind w:left="6556" w:hanging="360"/>
      </w:pPr>
      <w:rPr>
        <w:rFonts w:hint="default"/>
        <w:lang w:val="it-IT" w:eastAsia="en-US" w:bidi="ar-SA"/>
      </w:rPr>
    </w:lvl>
    <w:lvl w:ilvl="7" w:tplc="33DA8C8C">
      <w:numFmt w:val="bullet"/>
      <w:lvlText w:val="•"/>
      <w:lvlJc w:val="left"/>
      <w:pPr>
        <w:ind w:left="7462" w:hanging="360"/>
      </w:pPr>
      <w:rPr>
        <w:rFonts w:hint="default"/>
        <w:lang w:val="it-IT" w:eastAsia="en-US" w:bidi="ar-SA"/>
      </w:rPr>
    </w:lvl>
    <w:lvl w:ilvl="8" w:tplc="6E0AD6BE">
      <w:numFmt w:val="bullet"/>
      <w:lvlText w:val="•"/>
      <w:lvlJc w:val="left"/>
      <w:pPr>
        <w:ind w:left="8368" w:hanging="360"/>
      </w:pPr>
      <w:rPr>
        <w:rFonts w:hint="default"/>
        <w:lang w:val="it-IT" w:eastAsia="en-US" w:bidi="ar-SA"/>
      </w:rPr>
    </w:lvl>
  </w:abstractNum>
  <w:abstractNum w:abstractNumId="3" w15:restartNumberingAfterBreak="0">
    <w:nsid w:val="2A4B47D9"/>
    <w:multiLevelType w:val="hybridMultilevel"/>
    <w:tmpl w:val="F9E0A81C"/>
    <w:lvl w:ilvl="0" w:tplc="6FD0105C">
      <w:start w:val="1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3D24AA7"/>
    <w:multiLevelType w:val="hybridMultilevel"/>
    <w:tmpl w:val="58227B3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5023CB4"/>
    <w:multiLevelType w:val="hybridMultilevel"/>
    <w:tmpl w:val="FA5E92AA"/>
    <w:lvl w:ilvl="0" w:tplc="04100001">
      <w:start w:val="1"/>
      <w:numFmt w:val="bullet"/>
      <w:lvlText w:val=""/>
      <w:lvlJc w:val="left"/>
      <w:pPr>
        <w:ind w:left="78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0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7" w:hanging="360"/>
      </w:pPr>
      <w:rPr>
        <w:rFonts w:ascii="Wingdings" w:hAnsi="Wingdings" w:hint="default"/>
      </w:rPr>
    </w:lvl>
  </w:abstractNum>
  <w:abstractNum w:abstractNumId="6" w15:restartNumberingAfterBreak="0">
    <w:nsid w:val="375623C1"/>
    <w:multiLevelType w:val="hybridMultilevel"/>
    <w:tmpl w:val="BE9CF71E"/>
    <w:lvl w:ilvl="0" w:tplc="BBA89556">
      <w:numFmt w:val="bullet"/>
      <w:lvlText w:val=""/>
      <w:lvlJc w:val="left"/>
      <w:pPr>
        <w:ind w:left="1126" w:hanging="360"/>
      </w:pPr>
      <w:rPr>
        <w:rFonts w:ascii="Symbol" w:eastAsia="Symbol" w:hAnsi="Symbol" w:cs="Symbol" w:hint="default"/>
        <w:w w:val="100"/>
        <w:sz w:val="24"/>
        <w:szCs w:val="24"/>
        <w:lang w:val="it-IT" w:eastAsia="en-US" w:bidi="ar-SA"/>
      </w:rPr>
    </w:lvl>
    <w:lvl w:ilvl="1" w:tplc="8BDE349A">
      <w:numFmt w:val="bullet"/>
      <w:lvlText w:val="-"/>
      <w:lvlJc w:val="left"/>
      <w:pPr>
        <w:ind w:left="1531" w:hanging="418"/>
      </w:pPr>
      <w:rPr>
        <w:rFonts w:ascii="Times New Roman" w:eastAsia="Times New Roman" w:hAnsi="Times New Roman" w:cs="Times New Roman" w:hint="default"/>
        <w:w w:val="92"/>
        <w:sz w:val="24"/>
        <w:szCs w:val="24"/>
        <w:lang w:val="it-IT" w:eastAsia="en-US" w:bidi="ar-SA"/>
      </w:rPr>
    </w:lvl>
    <w:lvl w:ilvl="2" w:tplc="867A9BB8">
      <w:numFmt w:val="bullet"/>
      <w:lvlText w:val="•"/>
      <w:lvlJc w:val="left"/>
      <w:pPr>
        <w:ind w:left="2500" w:hanging="418"/>
      </w:pPr>
      <w:rPr>
        <w:rFonts w:hint="default"/>
        <w:lang w:val="it-IT" w:eastAsia="en-US" w:bidi="ar-SA"/>
      </w:rPr>
    </w:lvl>
    <w:lvl w:ilvl="3" w:tplc="604CC30A">
      <w:numFmt w:val="bullet"/>
      <w:lvlText w:val="•"/>
      <w:lvlJc w:val="left"/>
      <w:pPr>
        <w:ind w:left="3460" w:hanging="418"/>
      </w:pPr>
      <w:rPr>
        <w:rFonts w:hint="default"/>
        <w:lang w:val="it-IT" w:eastAsia="en-US" w:bidi="ar-SA"/>
      </w:rPr>
    </w:lvl>
    <w:lvl w:ilvl="4" w:tplc="0AFA8EAA">
      <w:numFmt w:val="bullet"/>
      <w:lvlText w:val="•"/>
      <w:lvlJc w:val="left"/>
      <w:pPr>
        <w:ind w:left="4420" w:hanging="418"/>
      </w:pPr>
      <w:rPr>
        <w:rFonts w:hint="default"/>
        <w:lang w:val="it-IT" w:eastAsia="en-US" w:bidi="ar-SA"/>
      </w:rPr>
    </w:lvl>
    <w:lvl w:ilvl="5" w:tplc="7B389770">
      <w:numFmt w:val="bullet"/>
      <w:lvlText w:val="•"/>
      <w:lvlJc w:val="left"/>
      <w:pPr>
        <w:ind w:left="5380" w:hanging="418"/>
      </w:pPr>
      <w:rPr>
        <w:rFonts w:hint="default"/>
        <w:lang w:val="it-IT" w:eastAsia="en-US" w:bidi="ar-SA"/>
      </w:rPr>
    </w:lvl>
    <w:lvl w:ilvl="6" w:tplc="218C3880">
      <w:numFmt w:val="bullet"/>
      <w:lvlText w:val="•"/>
      <w:lvlJc w:val="left"/>
      <w:pPr>
        <w:ind w:left="6340" w:hanging="418"/>
      </w:pPr>
      <w:rPr>
        <w:rFonts w:hint="default"/>
        <w:lang w:val="it-IT" w:eastAsia="en-US" w:bidi="ar-SA"/>
      </w:rPr>
    </w:lvl>
    <w:lvl w:ilvl="7" w:tplc="E1B67F0E">
      <w:numFmt w:val="bullet"/>
      <w:lvlText w:val="•"/>
      <w:lvlJc w:val="left"/>
      <w:pPr>
        <w:ind w:left="7300" w:hanging="418"/>
      </w:pPr>
      <w:rPr>
        <w:rFonts w:hint="default"/>
        <w:lang w:val="it-IT" w:eastAsia="en-US" w:bidi="ar-SA"/>
      </w:rPr>
    </w:lvl>
    <w:lvl w:ilvl="8" w:tplc="A70CFA50">
      <w:numFmt w:val="bullet"/>
      <w:lvlText w:val="•"/>
      <w:lvlJc w:val="left"/>
      <w:pPr>
        <w:ind w:left="8260" w:hanging="418"/>
      </w:pPr>
      <w:rPr>
        <w:rFonts w:hint="default"/>
        <w:lang w:val="it-IT" w:eastAsia="en-US" w:bidi="ar-SA"/>
      </w:rPr>
    </w:lvl>
  </w:abstractNum>
  <w:abstractNum w:abstractNumId="7" w15:restartNumberingAfterBreak="0">
    <w:nsid w:val="3DC312A9"/>
    <w:multiLevelType w:val="hybridMultilevel"/>
    <w:tmpl w:val="1E563864"/>
    <w:lvl w:ilvl="0" w:tplc="AE14DBFC">
      <w:numFmt w:val="bullet"/>
      <w:lvlText w:val=""/>
      <w:lvlJc w:val="left"/>
      <w:pPr>
        <w:ind w:left="821" w:hanging="360"/>
      </w:pPr>
      <w:rPr>
        <w:rFonts w:hint="default"/>
        <w:w w:val="100"/>
        <w:lang w:val="it-IT" w:eastAsia="en-US" w:bidi="ar-SA"/>
      </w:rPr>
    </w:lvl>
    <w:lvl w:ilvl="1" w:tplc="F130742A">
      <w:numFmt w:val="bullet"/>
      <w:lvlText w:val="-"/>
      <w:lvlJc w:val="left"/>
      <w:pPr>
        <w:ind w:left="1553" w:hanging="360"/>
      </w:pPr>
      <w:rPr>
        <w:rFonts w:ascii="Times New Roman" w:eastAsia="Times New Roman" w:hAnsi="Times New Roman" w:cs="Times New Roman" w:hint="default"/>
        <w:w w:val="92"/>
        <w:sz w:val="24"/>
        <w:szCs w:val="24"/>
        <w:lang w:val="it-IT" w:eastAsia="en-US" w:bidi="ar-SA"/>
      </w:rPr>
    </w:lvl>
    <w:lvl w:ilvl="2" w:tplc="EE247A00">
      <w:numFmt w:val="bullet"/>
      <w:lvlText w:val="•"/>
      <w:lvlJc w:val="left"/>
      <w:pPr>
        <w:ind w:left="1560" w:hanging="360"/>
      </w:pPr>
      <w:rPr>
        <w:rFonts w:hint="default"/>
        <w:lang w:val="it-IT" w:eastAsia="en-US" w:bidi="ar-SA"/>
      </w:rPr>
    </w:lvl>
    <w:lvl w:ilvl="3" w:tplc="B89E18E2">
      <w:numFmt w:val="bullet"/>
      <w:lvlText w:val="•"/>
      <w:lvlJc w:val="left"/>
      <w:pPr>
        <w:ind w:left="2637" w:hanging="360"/>
      </w:pPr>
      <w:rPr>
        <w:rFonts w:hint="default"/>
        <w:lang w:val="it-IT" w:eastAsia="en-US" w:bidi="ar-SA"/>
      </w:rPr>
    </w:lvl>
    <w:lvl w:ilvl="4" w:tplc="F8C8D982">
      <w:numFmt w:val="bullet"/>
      <w:lvlText w:val="•"/>
      <w:lvlJc w:val="left"/>
      <w:pPr>
        <w:ind w:left="3715" w:hanging="360"/>
      </w:pPr>
      <w:rPr>
        <w:rFonts w:hint="default"/>
        <w:lang w:val="it-IT" w:eastAsia="en-US" w:bidi="ar-SA"/>
      </w:rPr>
    </w:lvl>
    <w:lvl w:ilvl="5" w:tplc="D584DA98">
      <w:numFmt w:val="bullet"/>
      <w:lvlText w:val="•"/>
      <w:lvlJc w:val="left"/>
      <w:pPr>
        <w:ind w:left="4792" w:hanging="360"/>
      </w:pPr>
      <w:rPr>
        <w:rFonts w:hint="default"/>
        <w:lang w:val="it-IT" w:eastAsia="en-US" w:bidi="ar-SA"/>
      </w:rPr>
    </w:lvl>
    <w:lvl w:ilvl="6" w:tplc="873209D8">
      <w:numFmt w:val="bullet"/>
      <w:lvlText w:val="•"/>
      <w:lvlJc w:val="left"/>
      <w:pPr>
        <w:ind w:left="5870" w:hanging="360"/>
      </w:pPr>
      <w:rPr>
        <w:rFonts w:hint="default"/>
        <w:lang w:val="it-IT" w:eastAsia="en-US" w:bidi="ar-SA"/>
      </w:rPr>
    </w:lvl>
    <w:lvl w:ilvl="7" w:tplc="DE96AEB6">
      <w:numFmt w:val="bullet"/>
      <w:lvlText w:val="•"/>
      <w:lvlJc w:val="left"/>
      <w:pPr>
        <w:ind w:left="6948" w:hanging="360"/>
      </w:pPr>
      <w:rPr>
        <w:rFonts w:hint="default"/>
        <w:lang w:val="it-IT" w:eastAsia="en-US" w:bidi="ar-SA"/>
      </w:rPr>
    </w:lvl>
    <w:lvl w:ilvl="8" w:tplc="0BB6BC54">
      <w:numFmt w:val="bullet"/>
      <w:lvlText w:val="•"/>
      <w:lvlJc w:val="left"/>
      <w:pPr>
        <w:ind w:left="8025" w:hanging="360"/>
      </w:pPr>
      <w:rPr>
        <w:rFonts w:hint="default"/>
        <w:lang w:val="it-IT" w:eastAsia="en-US" w:bidi="ar-SA"/>
      </w:rPr>
    </w:lvl>
  </w:abstractNum>
  <w:abstractNum w:abstractNumId="8" w15:restartNumberingAfterBreak="0">
    <w:nsid w:val="3E0621FD"/>
    <w:multiLevelType w:val="hybridMultilevel"/>
    <w:tmpl w:val="259077E0"/>
    <w:lvl w:ilvl="0" w:tplc="3B64CFD2">
      <w:numFmt w:val="bullet"/>
      <w:lvlText w:val=""/>
      <w:lvlJc w:val="left"/>
      <w:pPr>
        <w:ind w:left="1126" w:hanging="360"/>
      </w:pPr>
      <w:rPr>
        <w:rFonts w:ascii="Symbol" w:eastAsia="Symbol" w:hAnsi="Symbol" w:cs="Symbol" w:hint="default"/>
        <w:w w:val="93"/>
        <w:sz w:val="20"/>
        <w:szCs w:val="20"/>
        <w:lang w:val="it-IT" w:eastAsia="en-US" w:bidi="ar-SA"/>
      </w:rPr>
    </w:lvl>
    <w:lvl w:ilvl="1" w:tplc="335A517E">
      <w:numFmt w:val="bullet"/>
      <w:lvlText w:val="•"/>
      <w:lvlJc w:val="left"/>
      <w:pPr>
        <w:ind w:left="2026" w:hanging="360"/>
      </w:pPr>
      <w:rPr>
        <w:rFonts w:hint="default"/>
        <w:lang w:val="it-IT" w:eastAsia="en-US" w:bidi="ar-SA"/>
      </w:rPr>
    </w:lvl>
    <w:lvl w:ilvl="2" w:tplc="C150C7CA">
      <w:numFmt w:val="bullet"/>
      <w:lvlText w:val="•"/>
      <w:lvlJc w:val="left"/>
      <w:pPr>
        <w:ind w:left="2932" w:hanging="360"/>
      </w:pPr>
      <w:rPr>
        <w:rFonts w:hint="default"/>
        <w:lang w:val="it-IT" w:eastAsia="en-US" w:bidi="ar-SA"/>
      </w:rPr>
    </w:lvl>
    <w:lvl w:ilvl="3" w:tplc="3954AECE">
      <w:numFmt w:val="bullet"/>
      <w:lvlText w:val="•"/>
      <w:lvlJc w:val="left"/>
      <w:pPr>
        <w:ind w:left="3838" w:hanging="360"/>
      </w:pPr>
      <w:rPr>
        <w:rFonts w:hint="default"/>
        <w:lang w:val="it-IT" w:eastAsia="en-US" w:bidi="ar-SA"/>
      </w:rPr>
    </w:lvl>
    <w:lvl w:ilvl="4" w:tplc="9E90960A">
      <w:numFmt w:val="bullet"/>
      <w:lvlText w:val="•"/>
      <w:lvlJc w:val="left"/>
      <w:pPr>
        <w:ind w:left="4744" w:hanging="360"/>
      </w:pPr>
      <w:rPr>
        <w:rFonts w:hint="default"/>
        <w:lang w:val="it-IT" w:eastAsia="en-US" w:bidi="ar-SA"/>
      </w:rPr>
    </w:lvl>
    <w:lvl w:ilvl="5" w:tplc="656EC2C8">
      <w:numFmt w:val="bullet"/>
      <w:lvlText w:val="•"/>
      <w:lvlJc w:val="left"/>
      <w:pPr>
        <w:ind w:left="5650" w:hanging="360"/>
      </w:pPr>
      <w:rPr>
        <w:rFonts w:hint="default"/>
        <w:lang w:val="it-IT" w:eastAsia="en-US" w:bidi="ar-SA"/>
      </w:rPr>
    </w:lvl>
    <w:lvl w:ilvl="6" w:tplc="1E028230">
      <w:numFmt w:val="bullet"/>
      <w:lvlText w:val="•"/>
      <w:lvlJc w:val="left"/>
      <w:pPr>
        <w:ind w:left="6556" w:hanging="360"/>
      </w:pPr>
      <w:rPr>
        <w:rFonts w:hint="default"/>
        <w:lang w:val="it-IT" w:eastAsia="en-US" w:bidi="ar-SA"/>
      </w:rPr>
    </w:lvl>
    <w:lvl w:ilvl="7" w:tplc="FC084172">
      <w:numFmt w:val="bullet"/>
      <w:lvlText w:val="•"/>
      <w:lvlJc w:val="left"/>
      <w:pPr>
        <w:ind w:left="7462" w:hanging="360"/>
      </w:pPr>
      <w:rPr>
        <w:rFonts w:hint="default"/>
        <w:lang w:val="it-IT" w:eastAsia="en-US" w:bidi="ar-SA"/>
      </w:rPr>
    </w:lvl>
    <w:lvl w:ilvl="8" w:tplc="00A64ABA">
      <w:numFmt w:val="bullet"/>
      <w:lvlText w:val="•"/>
      <w:lvlJc w:val="left"/>
      <w:pPr>
        <w:ind w:left="8368" w:hanging="360"/>
      </w:pPr>
      <w:rPr>
        <w:rFonts w:hint="default"/>
        <w:lang w:val="it-IT" w:eastAsia="en-US" w:bidi="ar-SA"/>
      </w:rPr>
    </w:lvl>
  </w:abstractNum>
  <w:abstractNum w:abstractNumId="9" w15:restartNumberingAfterBreak="0">
    <w:nsid w:val="506B5380"/>
    <w:multiLevelType w:val="hybridMultilevel"/>
    <w:tmpl w:val="8C2A954C"/>
    <w:lvl w:ilvl="0" w:tplc="DFD46B08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8EA45CA"/>
    <w:multiLevelType w:val="hybridMultilevel"/>
    <w:tmpl w:val="E06E7BE2"/>
    <w:lvl w:ilvl="0" w:tplc="2392F6B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B5C2E42"/>
    <w:multiLevelType w:val="hybridMultilevel"/>
    <w:tmpl w:val="8F9A7BE8"/>
    <w:lvl w:ilvl="0" w:tplc="20162D34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4031549"/>
    <w:multiLevelType w:val="hybridMultilevel"/>
    <w:tmpl w:val="962ED4E0"/>
    <w:lvl w:ilvl="0" w:tplc="4CC2317E">
      <w:start w:val="1"/>
      <w:numFmt w:val="decimal"/>
      <w:lvlText w:val="%1."/>
      <w:lvlJc w:val="left"/>
      <w:pPr>
        <w:ind w:left="465" w:hanging="360"/>
      </w:pPr>
      <w:rPr>
        <w:rFonts w:ascii="Calibri" w:eastAsia="Calibri" w:hAnsi="Calibri" w:cs="Calibri" w:hint="default"/>
        <w:w w:val="100"/>
        <w:sz w:val="22"/>
        <w:szCs w:val="22"/>
        <w:lang w:val="it-IT" w:eastAsia="en-US" w:bidi="ar-SA"/>
      </w:rPr>
    </w:lvl>
    <w:lvl w:ilvl="1" w:tplc="0A3E63B4">
      <w:numFmt w:val="bullet"/>
      <w:lvlText w:val="•"/>
      <w:lvlJc w:val="left"/>
      <w:pPr>
        <w:ind w:left="1388" w:hanging="360"/>
      </w:pPr>
      <w:rPr>
        <w:rFonts w:hint="default"/>
        <w:lang w:val="it-IT" w:eastAsia="en-US" w:bidi="ar-SA"/>
      </w:rPr>
    </w:lvl>
    <w:lvl w:ilvl="2" w:tplc="66CC195C">
      <w:numFmt w:val="bullet"/>
      <w:lvlText w:val="•"/>
      <w:lvlJc w:val="left"/>
      <w:pPr>
        <w:ind w:left="2317" w:hanging="360"/>
      </w:pPr>
      <w:rPr>
        <w:rFonts w:hint="default"/>
        <w:lang w:val="it-IT" w:eastAsia="en-US" w:bidi="ar-SA"/>
      </w:rPr>
    </w:lvl>
    <w:lvl w:ilvl="3" w:tplc="2C4AA116">
      <w:numFmt w:val="bullet"/>
      <w:lvlText w:val="•"/>
      <w:lvlJc w:val="left"/>
      <w:pPr>
        <w:ind w:left="3245" w:hanging="360"/>
      </w:pPr>
      <w:rPr>
        <w:rFonts w:hint="default"/>
        <w:lang w:val="it-IT" w:eastAsia="en-US" w:bidi="ar-SA"/>
      </w:rPr>
    </w:lvl>
    <w:lvl w:ilvl="4" w:tplc="3ACAD7F4">
      <w:numFmt w:val="bullet"/>
      <w:lvlText w:val="•"/>
      <w:lvlJc w:val="left"/>
      <w:pPr>
        <w:ind w:left="4174" w:hanging="360"/>
      </w:pPr>
      <w:rPr>
        <w:rFonts w:hint="default"/>
        <w:lang w:val="it-IT" w:eastAsia="en-US" w:bidi="ar-SA"/>
      </w:rPr>
    </w:lvl>
    <w:lvl w:ilvl="5" w:tplc="2D1CD2EA">
      <w:numFmt w:val="bullet"/>
      <w:lvlText w:val="•"/>
      <w:lvlJc w:val="left"/>
      <w:pPr>
        <w:ind w:left="5103" w:hanging="360"/>
      </w:pPr>
      <w:rPr>
        <w:rFonts w:hint="default"/>
        <w:lang w:val="it-IT" w:eastAsia="en-US" w:bidi="ar-SA"/>
      </w:rPr>
    </w:lvl>
    <w:lvl w:ilvl="6" w:tplc="10D2A056">
      <w:numFmt w:val="bullet"/>
      <w:lvlText w:val="•"/>
      <w:lvlJc w:val="left"/>
      <w:pPr>
        <w:ind w:left="6031" w:hanging="360"/>
      </w:pPr>
      <w:rPr>
        <w:rFonts w:hint="default"/>
        <w:lang w:val="it-IT" w:eastAsia="en-US" w:bidi="ar-SA"/>
      </w:rPr>
    </w:lvl>
    <w:lvl w:ilvl="7" w:tplc="6994C864">
      <w:numFmt w:val="bullet"/>
      <w:lvlText w:val="•"/>
      <w:lvlJc w:val="left"/>
      <w:pPr>
        <w:ind w:left="6960" w:hanging="360"/>
      </w:pPr>
      <w:rPr>
        <w:rFonts w:hint="default"/>
        <w:lang w:val="it-IT" w:eastAsia="en-US" w:bidi="ar-SA"/>
      </w:rPr>
    </w:lvl>
    <w:lvl w:ilvl="8" w:tplc="3B604A44">
      <w:numFmt w:val="bullet"/>
      <w:lvlText w:val="•"/>
      <w:lvlJc w:val="left"/>
      <w:pPr>
        <w:ind w:left="7889" w:hanging="360"/>
      </w:pPr>
      <w:rPr>
        <w:rFonts w:hint="default"/>
        <w:lang w:val="it-IT" w:eastAsia="en-US" w:bidi="ar-SA"/>
      </w:rPr>
    </w:lvl>
  </w:abstractNum>
  <w:abstractNum w:abstractNumId="13" w15:restartNumberingAfterBreak="0">
    <w:nsid w:val="692159C5"/>
    <w:multiLevelType w:val="multilevel"/>
    <w:tmpl w:val="5484D9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743853EE"/>
    <w:multiLevelType w:val="hybridMultilevel"/>
    <w:tmpl w:val="22BCC9CE"/>
    <w:lvl w:ilvl="0" w:tplc="3DC04750"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1"/>
  </w:num>
  <w:num w:numId="3">
    <w:abstractNumId w:val="12"/>
  </w:num>
  <w:num w:numId="4">
    <w:abstractNumId w:val="7"/>
  </w:num>
  <w:num w:numId="5">
    <w:abstractNumId w:val="6"/>
  </w:num>
  <w:num w:numId="6">
    <w:abstractNumId w:val="8"/>
  </w:num>
  <w:num w:numId="7">
    <w:abstractNumId w:val="2"/>
  </w:num>
  <w:num w:numId="8">
    <w:abstractNumId w:val="9"/>
  </w:num>
  <w:num w:numId="9">
    <w:abstractNumId w:val="0"/>
  </w:num>
  <w:num w:numId="10">
    <w:abstractNumId w:val="13"/>
  </w:num>
  <w:num w:numId="11">
    <w:abstractNumId w:val="4"/>
  </w:num>
  <w:num w:numId="12">
    <w:abstractNumId w:val="11"/>
  </w:num>
  <w:num w:numId="13">
    <w:abstractNumId w:val="5"/>
  </w:num>
  <w:num w:numId="14">
    <w:abstractNumId w:val="3"/>
  </w:num>
  <w:num w:numId="15">
    <w:abstractNumId w:val="14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it-IT" w:vendorID="64" w:dllVersion="6" w:nlCheck="1" w:checkStyle="0"/>
  <w:activeWritingStyle w:appName="MSWord" w:lang="en-US" w:vendorID="64" w:dllVersion="6" w:nlCheck="1" w:checkStyle="1"/>
  <w:activeWritingStyle w:appName="MSWord" w:lang="it-IT" w:vendorID="64" w:dllVersion="0" w:nlCheck="1" w:checkStyle="0"/>
  <w:activeWritingStyle w:appName="MSWord" w:lang="it-IT" w:vendorID="64" w:dllVersion="4096" w:nlCheck="1" w:checkStyle="0"/>
  <w:activeWritingStyle w:appName="MSWord" w:lang="en-US" w:vendorID="64" w:dllVersion="4096" w:nlCheck="1" w:checkStyle="0"/>
  <w:activeWritingStyle w:appName="MSWord" w:lang="en-US" w:vendorID="64" w:dllVersion="0" w:nlCheck="1" w:checkStyle="0"/>
  <w:proofState w:spelling="clean" w:grammar="clean"/>
  <w:attachedTemplate r:id="rId1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555C"/>
    <w:rsid w:val="00002854"/>
    <w:rsid w:val="00002BAF"/>
    <w:rsid w:val="00003FC8"/>
    <w:rsid w:val="000054DF"/>
    <w:rsid w:val="00005623"/>
    <w:rsid w:val="00007E7A"/>
    <w:rsid w:val="000107CE"/>
    <w:rsid w:val="00010FE1"/>
    <w:rsid w:val="00011F49"/>
    <w:rsid w:val="00012143"/>
    <w:rsid w:val="00012DD1"/>
    <w:rsid w:val="00013682"/>
    <w:rsid w:val="00014ABF"/>
    <w:rsid w:val="000157D3"/>
    <w:rsid w:val="00015982"/>
    <w:rsid w:val="000173E0"/>
    <w:rsid w:val="00017E34"/>
    <w:rsid w:val="00020ABA"/>
    <w:rsid w:val="00021922"/>
    <w:rsid w:val="00023193"/>
    <w:rsid w:val="0002566D"/>
    <w:rsid w:val="00026490"/>
    <w:rsid w:val="0002661D"/>
    <w:rsid w:val="0002697E"/>
    <w:rsid w:val="000273AC"/>
    <w:rsid w:val="00027B18"/>
    <w:rsid w:val="000347D5"/>
    <w:rsid w:val="00035BD6"/>
    <w:rsid w:val="00036D68"/>
    <w:rsid w:val="0004074D"/>
    <w:rsid w:val="00040796"/>
    <w:rsid w:val="000426E2"/>
    <w:rsid w:val="00042F55"/>
    <w:rsid w:val="000432A8"/>
    <w:rsid w:val="00044159"/>
    <w:rsid w:val="0004420D"/>
    <w:rsid w:val="000442CD"/>
    <w:rsid w:val="00045A45"/>
    <w:rsid w:val="00046473"/>
    <w:rsid w:val="00047E3C"/>
    <w:rsid w:val="0005148B"/>
    <w:rsid w:val="00052002"/>
    <w:rsid w:val="000524F1"/>
    <w:rsid w:val="00053A15"/>
    <w:rsid w:val="00053B41"/>
    <w:rsid w:val="00053BDC"/>
    <w:rsid w:val="00054751"/>
    <w:rsid w:val="00057DA8"/>
    <w:rsid w:val="00062377"/>
    <w:rsid w:val="00065B0E"/>
    <w:rsid w:val="00066467"/>
    <w:rsid w:val="00067345"/>
    <w:rsid w:val="00067CF3"/>
    <w:rsid w:val="00071C2D"/>
    <w:rsid w:val="00073751"/>
    <w:rsid w:val="000802FC"/>
    <w:rsid w:val="000804B3"/>
    <w:rsid w:val="00082718"/>
    <w:rsid w:val="00090256"/>
    <w:rsid w:val="000905D4"/>
    <w:rsid w:val="000926DE"/>
    <w:rsid w:val="00092C69"/>
    <w:rsid w:val="00095867"/>
    <w:rsid w:val="00095C3F"/>
    <w:rsid w:val="000964E7"/>
    <w:rsid w:val="000A1384"/>
    <w:rsid w:val="000A1AEF"/>
    <w:rsid w:val="000A78DE"/>
    <w:rsid w:val="000B1C26"/>
    <w:rsid w:val="000B2653"/>
    <w:rsid w:val="000B3BB6"/>
    <w:rsid w:val="000B4BB2"/>
    <w:rsid w:val="000B4CA8"/>
    <w:rsid w:val="000B5405"/>
    <w:rsid w:val="000B56E0"/>
    <w:rsid w:val="000C00EC"/>
    <w:rsid w:val="000C15DA"/>
    <w:rsid w:val="000C1983"/>
    <w:rsid w:val="000C6B13"/>
    <w:rsid w:val="000C6D35"/>
    <w:rsid w:val="000C6ED1"/>
    <w:rsid w:val="000C75B3"/>
    <w:rsid w:val="000C7B8B"/>
    <w:rsid w:val="000D0046"/>
    <w:rsid w:val="000D1146"/>
    <w:rsid w:val="000D33E7"/>
    <w:rsid w:val="000D68F5"/>
    <w:rsid w:val="000E3E4A"/>
    <w:rsid w:val="000E4A33"/>
    <w:rsid w:val="000E51E2"/>
    <w:rsid w:val="000F0C87"/>
    <w:rsid w:val="000F183C"/>
    <w:rsid w:val="000F4782"/>
    <w:rsid w:val="000F51F3"/>
    <w:rsid w:val="000F5BBB"/>
    <w:rsid w:val="000F6387"/>
    <w:rsid w:val="00100A43"/>
    <w:rsid w:val="00103168"/>
    <w:rsid w:val="00103512"/>
    <w:rsid w:val="00105952"/>
    <w:rsid w:val="001060A9"/>
    <w:rsid w:val="001060D7"/>
    <w:rsid w:val="001061B7"/>
    <w:rsid w:val="00121EF5"/>
    <w:rsid w:val="00122860"/>
    <w:rsid w:val="00126016"/>
    <w:rsid w:val="0012688A"/>
    <w:rsid w:val="00131585"/>
    <w:rsid w:val="001328CA"/>
    <w:rsid w:val="00134955"/>
    <w:rsid w:val="00136ED7"/>
    <w:rsid w:val="0013772B"/>
    <w:rsid w:val="0014174C"/>
    <w:rsid w:val="001417FC"/>
    <w:rsid w:val="001438EC"/>
    <w:rsid w:val="00144936"/>
    <w:rsid w:val="00146F68"/>
    <w:rsid w:val="001537F5"/>
    <w:rsid w:val="001541A7"/>
    <w:rsid w:val="001566A9"/>
    <w:rsid w:val="00160E2B"/>
    <w:rsid w:val="00160EF2"/>
    <w:rsid w:val="00162341"/>
    <w:rsid w:val="001628D3"/>
    <w:rsid w:val="00162CFF"/>
    <w:rsid w:val="00163E96"/>
    <w:rsid w:val="001645D5"/>
    <w:rsid w:val="00166300"/>
    <w:rsid w:val="00171645"/>
    <w:rsid w:val="00173845"/>
    <w:rsid w:val="001778F5"/>
    <w:rsid w:val="00177A69"/>
    <w:rsid w:val="00177E08"/>
    <w:rsid w:val="00180B83"/>
    <w:rsid w:val="001813E8"/>
    <w:rsid w:val="00181EB5"/>
    <w:rsid w:val="00182B2E"/>
    <w:rsid w:val="001838B2"/>
    <w:rsid w:val="001850D8"/>
    <w:rsid w:val="0018537A"/>
    <w:rsid w:val="00186D6C"/>
    <w:rsid w:val="0019115D"/>
    <w:rsid w:val="00191FC0"/>
    <w:rsid w:val="00193B48"/>
    <w:rsid w:val="0019476E"/>
    <w:rsid w:val="00194A40"/>
    <w:rsid w:val="00195261"/>
    <w:rsid w:val="0019632C"/>
    <w:rsid w:val="00196EB5"/>
    <w:rsid w:val="001A02FF"/>
    <w:rsid w:val="001A1CA3"/>
    <w:rsid w:val="001A2C52"/>
    <w:rsid w:val="001A4A48"/>
    <w:rsid w:val="001A5755"/>
    <w:rsid w:val="001A5B4D"/>
    <w:rsid w:val="001A7AAD"/>
    <w:rsid w:val="001B32F6"/>
    <w:rsid w:val="001B4724"/>
    <w:rsid w:val="001B684A"/>
    <w:rsid w:val="001B750C"/>
    <w:rsid w:val="001C0209"/>
    <w:rsid w:val="001C02DF"/>
    <w:rsid w:val="001C1FE6"/>
    <w:rsid w:val="001C40AE"/>
    <w:rsid w:val="001C5A7A"/>
    <w:rsid w:val="001C6BC0"/>
    <w:rsid w:val="001D18F6"/>
    <w:rsid w:val="001D1C5F"/>
    <w:rsid w:val="001D23EE"/>
    <w:rsid w:val="001D3A9F"/>
    <w:rsid w:val="001D60A5"/>
    <w:rsid w:val="001D7C91"/>
    <w:rsid w:val="001E4933"/>
    <w:rsid w:val="001E4F6C"/>
    <w:rsid w:val="001E58E3"/>
    <w:rsid w:val="001E6340"/>
    <w:rsid w:val="001F0CE8"/>
    <w:rsid w:val="001F2F64"/>
    <w:rsid w:val="001F401A"/>
    <w:rsid w:val="001F65F9"/>
    <w:rsid w:val="001F6969"/>
    <w:rsid w:val="001F6F08"/>
    <w:rsid w:val="001F73DD"/>
    <w:rsid w:val="002002C9"/>
    <w:rsid w:val="00201988"/>
    <w:rsid w:val="00202872"/>
    <w:rsid w:val="00205E31"/>
    <w:rsid w:val="00207AFD"/>
    <w:rsid w:val="0021178B"/>
    <w:rsid w:val="002117D1"/>
    <w:rsid w:val="0021182A"/>
    <w:rsid w:val="00211870"/>
    <w:rsid w:val="00211A60"/>
    <w:rsid w:val="00212B5B"/>
    <w:rsid w:val="0021433D"/>
    <w:rsid w:val="00215C48"/>
    <w:rsid w:val="0021624D"/>
    <w:rsid w:val="002165C6"/>
    <w:rsid w:val="00216DED"/>
    <w:rsid w:val="00223332"/>
    <w:rsid w:val="00225009"/>
    <w:rsid w:val="00225285"/>
    <w:rsid w:val="00230005"/>
    <w:rsid w:val="00230137"/>
    <w:rsid w:val="0023096F"/>
    <w:rsid w:val="002310FF"/>
    <w:rsid w:val="00232A48"/>
    <w:rsid w:val="00232FA8"/>
    <w:rsid w:val="0023512D"/>
    <w:rsid w:val="00240B29"/>
    <w:rsid w:val="00241A6C"/>
    <w:rsid w:val="00242281"/>
    <w:rsid w:val="0024277F"/>
    <w:rsid w:val="002432E0"/>
    <w:rsid w:val="00243DF9"/>
    <w:rsid w:val="002459FA"/>
    <w:rsid w:val="002462BF"/>
    <w:rsid w:val="0025010E"/>
    <w:rsid w:val="00250931"/>
    <w:rsid w:val="00255183"/>
    <w:rsid w:val="00255441"/>
    <w:rsid w:val="002576CD"/>
    <w:rsid w:val="00270C31"/>
    <w:rsid w:val="002728CB"/>
    <w:rsid w:val="002729BC"/>
    <w:rsid w:val="00272AD5"/>
    <w:rsid w:val="0027310E"/>
    <w:rsid w:val="00273F66"/>
    <w:rsid w:val="002760AA"/>
    <w:rsid w:val="00280A76"/>
    <w:rsid w:val="002815AC"/>
    <w:rsid w:val="002836CA"/>
    <w:rsid w:val="00283951"/>
    <w:rsid w:val="00284256"/>
    <w:rsid w:val="00286AA9"/>
    <w:rsid w:val="00286D83"/>
    <w:rsid w:val="00291DEE"/>
    <w:rsid w:val="002924E9"/>
    <w:rsid w:val="002A03EB"/>
    <w:rsid w:val="002A04EF"/>
    <w:rsid w:val="002A08F2"/>
    <w:rsid w:val="002A4A06"/>
    <w:rsid w:val="002A7817"/>
    <w:rsid w:val="002B17FD"/>
    <w:rsid w:val="002B351A"/>
    <w:rsid w:val="002B3932"/>
    <w:rsid w:val="002B51B6"/>
    <w:rsid w:val="002B6D69"/>
    <w:rsid w:val="002B7165"/>
    <w:rsid w:val="002C135B"/>
    <w:rsid w:val="002C149A"/>
    <w:rsid w:val="002C167D"/>
    <w:rsid w:val="002C2224"/>
    <w:rsid w:val="002C4580"/>
    <w:rsid w:val="002C60B4"/>
    <w:rsid w:val="002C67BF"/>
    <w:rsid w:val="002C69C2"/>
    <w:rsid w:val="002C7A04"/>
    <w:rsid w:val="002D169F"/>
    <w:rsid w:val="002D2809"/>
    <w:rsid w:val="002D4D98"/>
    <w:rsid w:val="002D5037"/>
    <w:rsid w:val="002E38FA"/>
    <w:rsid w:val="002E585A"/>
    <w:rsid w:val="002E6634"/>
    <w:rsid w:val="002E6C2F"/>
    <w:rsid w:val="002E6C66"/>
    <w:rsid w:val="002F031E"/>
    <w:rsid w:val="002F038E"/>
    <w:rsid w:val="002F2312"/>
    <w:rsid w:val="002F525E"/>
    <w:rsid w:val="00301AC7"/>
    <w:rsid w:val="00301F11"/>
    <w:rsid w:val="00302CB6"/>
    <w:rsid w:val="00302FE8"/>
    <w:rsid w:val="0030428F"/>
    <w:rsid w:val="003054AC"/>
    <w:rsid w:val="003054DB"/>
    <w:rsid w:val="003055DF"/>
    <w:rsid w:val="00306947"/>
    <w:rsid w:val="0031194A"/>
    <w:rsid w:val="0031319C"/>
    <w:rsid w:val="0031328F"/>
    <w:rsid w:val="0031485F"/>
    <w:rsid w:val="00317045"/>
    <w:rsid w:val="00320B72"/>
    <w:rsid w:val="003213B1"/>
    <w:rsid w:val="0032245E"/>
    <w:rsid w:val="003226AE"/>
    <w:rsid w:val="00323631"/>
    <w:rsid w:val="003246CC"/>
    <w:rsid w:val="0032512E"/>
    <w:rsid w:val="00327925"/>
    <w:rsid w:val="003309E0"/>
    <w:rsid w:val="00331266"/>
    <w:rsid w:val="00332743"/>
    <w:rsid w:val="003329D4"/>
    <w:rsid w:val="00332FB1"/>
    <w:rsid w:val="00333073"/>
    <w:rsid w:val="00337935"/>
    <w:rsid w:val="00340BE1"/>
    <w:rsid w:val="00341204"/>
    <w:rsid w:val="00341CDD"/>
    <w:rsid w:val="003424E8"/>
    <w:rsid w:val="00342685"/>
    <w:rsid w:val="00342749"/>
    <w:rsid w:val="0034360B"/>
    <w:rsid w:val="00345B0A"/>
    <w:rsid w:val="00345CC4"/>
    <w:rsid w:val="00347C7B"/>
    <w:rsid w:val="003501AC"/>
    <w:rsid w:val="00351811"/>
    <w:rsid w:val="00351AB5"/>
    <w:rsid w:val="003530FE"/>
    <w:rsid w:val="00353BAC"/>
    <w:rsid w:val="0035564C"/>
    <w:rsid w:val="00355E23"/>
    <w:rsid w:val="00357061"/>
    <w:rsid w:val="00360F49"/>
    <w:rsid w:val="0036292E"/>
    <w:rsid w:val="00365834"/>
    <w:rsid w:val="00365AFC"/>
    <w:rsid w:val="003663DE"/>
    <w:rsid w:val="003668DF"/>
    <w:rsid w:val="00366D13"/>
    <w:rsid w:val="00373295"/>
    <w:rsid w:val="00374A40"/>
    <w:rsid w:val="00375B5D"/>
    <w:rsid w:val="003779AB"/>
    <w:rsid w:val="00380ADD"/>
    <w:rsid w:val="003828DE"/>
    <w:rsid w:val="0038416B"/>
    <w:rsid w:val="00384757"/>
    <w:rsid w:val="00385E19"/>
    <w:rsid w:val="003906F0"/>
    <w:rsid w:val="00391232"/>
    <w:rsid w:val="00395C89"/>
    <w:rsid w:val="003A0192"/>
    <w:rsid w:val="003A0731"/>
    <w:rsid w:val="003A0A2A"/>
    <w:rsid w:val="003A3EBE"/>
    <w:rsid w:val="003A412D"/>
    <w:rsid w:val="003A6449"/>
    <w:rsid w:val="003A6604"/>
    <w:rsid w:val="003A7601"/>
    <w:rsid w:val="003B16E7"/>
    <w:rsid w:val="003B1927"/>
    <w:rsid w:val="003B356A"/>
    <w:rsid w:val="003B3E90"/>
    <w:rsid w:val="003B4E6A"/>
    <w:rsid w:val="003B6AF4"/>
    <w:rsid w:val="003B6D8F"/>
    <w:rsid w:val="003C0D8A"/>
    <w:rsid w:val="003C0E21"/>
    <w:rsid w:val="003C208F"/>
    <w:rsid w:val="003C264C"/>
    <w:rsid w:val="003C2A9D"/>
    <w:rsid w:val="003C3AE5"/>
    <w:rsid w:val="003C6CE8"/>
    <w:rsid w:val="003D0550"/>
    <w:rsid w:val="003D1A98"/>
    <w:rsid w:val="003D28FD"/>
    <w:rsid w:val="003D346A"/>
    <w:rsid w:val="003D4F83"/>
    <w:rsid w:val="003D5A1B"/>
    <w:rsid w:val="003D5BC7"/>
    <w:rsid w:val="003D6909"/>
    <w:rsid w:val="003D725B"/>
    <w:rsid w:val="003E43A4"/>
    <w:rsid w:val="003E4CC4"/>
    <w:rsid w:val="003E7B2A"/>
    <w:rsid w:val="003E7F28"/>
    <w:rsid w:val="003E7FB2"/>
    <w:rsid w:val="003F1435"/>
    <w:rsid w:val="003F1733"/>
    <w:rsid w:val="003F2302"/>
    <w:rsid w:val="003F33B4"/>
    <w:rsid w:val="003F3CDA"/>
    <w:rsid w:val="0040236C"/>
    <w:rsid w:val="004033CB"/>
    <w:rsid w:val="00403A0B"/>
    <w:rsid w:val="0040433F"/>
    <w:rsid w:val="004067B7"/>
    <w:rsid w:val="004116C9"/>
    <w:rsid w:val="00413060"/>
    <w:rsid w:val="00415434"/>
    <w:rsid w:val="004157E6"/>
    <w:rsid w:val="004201DB"/>
    <w:rsid w:val="004220CC"/>
    <w:rsid w:val="00422D32"/>
    <w:rsid w:val="004242E5"/>
    <w:rsid w:val="004247E5"/>
    <w:rsid w:val="00424C01"/>
    <w:rsid w:val="004259CF"/>
    <w:rsid w:val="00426290"/>
    <w:rsid w:val="0042656B"/>
    <w:rsid w:val="0042659F"/>
    <w:rsid w:val="004267C0"/>
    <w:rsid w:val="00430236"/>
    <w:rsid w:val="00431024"/>
    <w:rsid w:val="00431310"/>
    <w:rsid w:val="00442C9B"/>
    <w:rsid w:val="00443694"/>
    <w:rsid w:val="0044560B"/>
    <w:rsid w:val="004472C7"/>
    <w:rsid w:val="0045008B"/>
    <w:rsid w:val="00450CDA"/>
    <w:rsid w:val="00451462"/>
    <w:rsid w:val="00451B29"/>
    <w:rsid w:val="004526C7"/>
    <w:rsid w:val="0045320D"/>
    <w:rsid w:val="0045446A"/>
    <w:rsid w:val="00455236"/>
    <w:rsid w:val="0045658C"/>
    <w:rsid w:val="004611A6"/>
    <w:rsid w:val="0046146D"/>
    <w:rsid w:val="00461C59"/>
    <w:rsid w:val="0046493C"/>
    <w:rsid w:val="0046518B"/>
    <w:rsid w:val="00467363"/>
    <w:rsid w:val="00470291"/>
    <w:rsid w:val="00470960"/>
    <w:rsid w:val="00472775"/>
    <w:rsid w:val="00472CA2"/>
    <w:rsid w:val="00474717"/>
    <w:rsid w:val="0047696C"/>
    <w:rsid w:val="00481E68"/>
    <w:rsid w:val="00484851"/>
    <w:rsid w:val="004856EF"/>
    <w:rsid w:val="00485F3A"/>
    <w:rsid w:val="00490ACE"/>
    <w:rsid w:val="004922F4"/>
    <w:rsid w:val="004940A3"/>
    <w:rsid w:val="00496CF1"/>
    <w:rsid w:val="00497701"/>
    <w:rsid w:val="004A01E1"/>
    <w:rsid w:val="004A074C"/>
    <w:rsid w:val="004A1217"/>
    <w:rsid w:val="004A29C8"/>
    <w:rsid w:val="004A2C5D"/>
    <w:rsid w:val="004A3B85"/>
    <w:rsid w:val="004A51FB"/>
    <w:rsid w:val="004A5378"/>
    <w:rsid w:val="004A5516"/>
    <w:rsid w:val="004A6C61"/>
    <w:rsid w:val="004A7010"/>
    <w:rsid w:val="004B0166"/>
    <w:rsid w:val="004B01A1"/>
    <w:rsid w:val="004B0718"/>
    <w:rsid w:val="004B4371"/>
    <w:rsid w:val="004B7599"/>
    <w:rsid w:val="004C04A7"/>
    <w:rsid w:val="004C188C"/>
    <w:rsid w:val="004C5951"/>
    <w:rsid w:val="004C671E"/>
    <w:rsid w:val="004C6B4C"/>
    <w:rsid w:val="004D39D1"/>
    <w:rsid w:val="004D683B"/>
    <w:rsid w:val="004D7A6D"/>
    <w:rsid w:val="004E1391"/>
    <w:rsid w:val="004E2129"/>
    <w:rsid w:val="004E223C"/>
    <w:rsid w:val="004E6241"/>
    <w:rsid w:val="004E62C3"/>
    <w:rsid w:val="004E7DBD"/>
    <w:rsid w:val="004F4174"/>
    <w:rsid w:val="004F46DF"/>
    <w:rsid w:val="004F4C04"/>
    <w:rsid w:val="004F5078"/>
    <w:rsid w:val="004F7833"/>
    <w:rsid w:val="00500205"/>
    <w:rsid w:val="00501308"/>
    <w:rsid w:val="00502C00"/>
    <w:rsid w:val="00503465"/>
    <w:rsid w:val="00504186"/>
    <w:rsid w:val="005045D9"/>
    <w:rsid w:val="00504997"/>
    <w:rsid w:val="0050510A"/>
    <w:rsid w:val="0050546F"/>
    <w:rsid w:val="00505E49"/>
    <w:rsid w:val="00507251"/>
    <w:rsid w:val="00507664"/>
    <w:rsid w:val="00513E03"/>
    <w:rsid w:val="00515F32"/>
    <w:rsid w:val="00523695"/>
    <w:rsid w:val="00524877"/>
    <w:rsid w:val="00525D69"/>
    <w:rsid w:val="005271A2"/>
    <w:rsid w:val="005317F6"/>
    <w:rsid w:val="00535A42"/>
    <w:rsid w:val="00536836"/>
    <w:rsid w:val="0053694D"/>
    <w:rsid w:val="00543565"/>
    <w:rsid w:val="00544617"/>
    <w:rsid w:val="00544EA4"/>
    <w:rsid w:val="00551073"/>
    <w:rsid w:val="0055319B"/>
    <w:rsid w:val="005542C2"/>
    <w:rsid w:val="00555331"/>
    <w:rsid w:val="005602EC"/>
    <w:rsid w:val="00561D10"/>
    <w:rsid w:val="00561FF2"/>
    <w:rsid w:val="00562EB9"/>
    <w:rsid w:val="00563151"/>
    <w:rsid w:val="00563EA6"/>
    <w:rsid w:val="0056496E"/>
    <w:rsid w:val="00565B5A"/>
    <w:rsid w:val="005668DC"/>
    <w:rsid w:val="00566E13"/>
    <w:rsid w:val="00567754"/>
    <w:rsid w:val="005705C4"/>
    <w:rsid w:val="005711C3"/>
    <w:rsid w:val="00571841"/>
    <w:rsid w:val="00571A6B"/>
    <w:rsid w:val="005728D7"/>
    <w:rsid w:val="00573316"/>
    <w:rsid w:val="00573960"/>
    <w:rsid w:val="00573AEE"/>
    <w:rsid w:val="00575649"/>
    <w:rsid w:val="00577C16"/>
    <w:rsid w:val="0058084F"/>
    <w:rsid w:val="00580964"/>
    <w:rsid w:val="005827EB"/>
    <w:rsid w:val="0058503F"/>
    <w:rsid w:val="005851ED"/>
    <w:rsid w:val="005852D4"/>
    <w:rsid w:val="00587F76"/>
    <w:rsid w:val="00587F78"/>
    <w:rsid w:val="00590797"/>
    <w:rsid w:val="00591268"/>
    <w:rsid w:val="0059261D"/>
    <w:rsid w:val="005942B7"/>
    <w:rsid w:val="00594E52"/>
    <w:rsid w:val="00597B1B"/>
    <w:rsid w:val="005A0808"/>
    <w:rsid w:val="005A4415"/>
    <w:rsid w:val="005A64F5"/>
    <w:rsid w:val="005B003B"/>
    <w:rsid w:val="005B03E4"/>
    <w:rsid w:val="005B2230"/>
    <w:rsid w:val="005B2966"/>
    <w:rsid w:val="005B2BEC"/>
    <w:rsid w:val="005B2D67"/>
    <w:rsid w:val="005B3A6F"/>
    <w:rsid w:val="005B4FF7"/>
    <w:rsid w:val="005B6EAE"/>
    <w:rsid w:val="005B7C04"/>
    <w:rsid w:val="005C3CF8"/>
    <w:rsid w:val="005C41E3"/>
    <w:rsid w:val="005C4F49"/>
    <w:rsid w:val="005C5EB7"/>
    <w:rsid w:val="005C66C5"/>
    <w:rsid w:val="005C793C"/>
    <w:rsid w:val="005D0A6F"/>
    <w:rsid w:val="005D443F"/>
    <w:rsid w:val="005D5117"/>
    <w:rsid w:val="005D6C06"/>
    <w:rsid w:val="005D742A"/>
    <w:rsid w:val="005D75CB"/>
    <w:rsid w:val="005E22B4"/>
    <w:rsid w:val="005E2621"/>
    <w:rsid w:val="005E2737"/>
    <w:rsid w:val="005E4804"/>
    <w:rsid w:val="005E4BF4"/>
    <w:rsid w:val="005E500C"/>
    <w:rsid w:val="005E7967"/>
    <w:rsid w:val="005F0634"/>
    <w:rsid w:val="005F299F"/>
    <w:rsid w:val="005F2B23"/>
    <w:rsid w:val="005F327D"/>
    <w:rsid w:val="005F4687"/>
    <w:rsid w:val="005F63BA"/>
    <w:rsid w:val="006038A8"/>
    <w:rsid w:val="00605E8D"/>
    <w:rsid w:val="0060737A"/>
    <w:rsid w:val="00607BF4"/>
    <w:rsid w:val="00607E85"/>
    <w:rsid w:val="00611CAA"/>
    <w:rsid w:val="00613D7B"/>
    <w:rsid w:val="006148B2"/>
    <w:rsid w:val="00615624"/>
    <w:rsid w:val="00615D15"/>
    <w:rsid w:val="0061735F"/>
    <w:rsid w:val="006210AB"/>
    <w:rsid w:val="00621201"/>
    <w:rsid w:val="00622A28"/>
    <w:rsid w:val="00623E59"/>
    <w:rsid w:val="00625C9D"/>
    <w:rsid w:val="006270B5"/>
    <w:rsid w:val="00630F04"/>
    <w:rsid w:val="006313FF"/>
    <w:rsid w:val="00631B03"/>
    <w:rsid w:val="00631C0C"/>
    <w:rsid w:val="006337F0"/>
    <w:rsid w:val="0063578C"/>
    <w:rsid w:val="006503CD"/>
    <w:rsid w:val="0065124C"/>
    <w:rsid w:val="006527C7"/>
    <w:rsid w:val="00653A34"/>
    <w:rsid w:val="00654193"/>
    <w:rsid w:val="00654546"/>
    <w:rsid w:val="00654EB9"/>
    <w:rsid w:val="006553FF"/>
    <w:rsid w:val="0065575B"/>
    <w:rsid w:val="00660B7C"/>
    <w:rsid w:val="00661711"/>
    <w:rsid w:val="00663F4A"/>
    <w:rsid w:val="00664D39"/>
    <w:rsid w:val="00667719"/>
    <w:rsid w:val="006701AF"/>
    <w:rsid w:val="00670524"/>
    <w:rsid w:val="00674D13"/>
    <w:rsid w:val="00674D2A"/>
    <w:rsid w:val="006755CA"/>
    <w:rsid w:val="0067572A"/>
    <w:rsid w:val="00675ADB"/>
    <w:rsid w:val="00680A47"/>
    <w:rsid w:val="00680F11"/>
    <w:rsid w:val="006811F3"/>
    <w:rsid w:val="00681654"/>
    <w:rsid w:val="00685748"/>
    <w:rsid w:val="0068604D"/>
    <w:rsid w:val="00690AA5"/>
    <w:rsid w:val="006920D7"/>
    <w:rsid w:val="006933CE"/>
    <w:rsid w:val="00694C26"/>
    <w:rsid w:val="00695127"/>
    <w:rsid w:val="006962CC"/>
    <w:rsid w:val="006A2218"/>
    <w:rsid w:val="006A334C"/>
    <w:rsid w:val="006A36C3"/>
    <w:rsid w:val="006A39B7"/>
    <w:rsid w:val="006A3BC7"/>
    <w:rsid w:val="006A41A4"/>
    <w:rsid w:val="006A5597"/>
    <w:rsid w:val="006A5809"/>
    <w:rsid w:val="006A6A66"/>
    <w:rsid w:val="006A6B80"/>
    <w:rsid w:val="006B0829"/>
    <w:rsid w:val="006B0960"/>
    <w:rsid w:val="006B3144"/>
    <w:rsid w:val="006B3260"/>
    <w:rsid w:val="006B4929"/>
    <w:rsid w:val="006B6BF3"/>
    <w:rsid w:val="006B7F4C"/>
    <w:rsid w:val="006C6803"/>
    <w:rsid w:val="006D25D9"/>
    <w:rsid w:val="006D40F6"/>
    <w:rsid w:val="006D4FA6"/>
    <w:rsid w:val="006D602A"/>
    <w:rsid w:val="006D64F1"/>
    <w:rsid w:val="006E4E9A"/>
    <w:rsid w:val="006E54BC"/>
    <w:rsid w:val="006E58E7"/>
    <w:rsid w:val="006E5994"/>
    <w:rsid w:val="006E5F39"/>
    <w:rsid w:val="006E7341"/>
    <w:rsid w:val="006F17CF"/>
    <w:rsid w:val="006F5036"/>
    <w:rsid w:val="006F523A"/>
    <w:rsid w:val="006F7931"/>
    <w:rsid w:val="006F7A49"/>
    <w:rsid w:val="007004EA"/>
    <w:rsid w:val="007012F1"/>
    <w:rsid w:val="00701619"/>
    <w:rsid w:val="00702B28"/>
    <w:rsid w:val="00703209"/>
    <w:rsid w:val="007037CF"/>
    <w:rsid w:val="00710680"/>
    <w:rsid w:val="007112BC"/>
    <w:rsid w:val="00714310"/>
    <w:rsid w:val="007204C9"/>
    <w:rsid w:val="00720E49"/>
    <w:rsid w:val="00721BFB"/>
    <w:rsid w:val="007243C7"/>
    <w:rsid w:val="00725146"/>
    <w:rsid w:val="00725653"/>
    <w:rsid w:val="00725DAA"/>
    <w:rsid w:val="00730BE7"/>
    <w:rsid w:val="00732257"/>
    <w:rsid w:val="007324AB"/>
    <w:rsid w:val="007329BB"/>
    <w:rsid w:val="007335B7"/>
    <w:rsid w:val="00733832"/>
    <w:rsid w:val="00733E64"/>
    <w:rsid w:val="0073555C"/>
    <w:rsid w:val="00736343"/>
    <w:rsid w:val="00737D7B"/>
    <w:rsid w:val="0074066A"/>
    <w:rsid w:val="0074127E"/>
    <w:rsid w:val="007447F3"/>
    <w:rsid w:val="00745908"/>
    <w:rsid w:val="007479EA"/>
    <w:rsid w:val="00753D70"/>
    <w:rsid w:val="00753F81"/>
    <w:rsid w:val="00754275"/>
    <w:rsid w:val="00761C0A"/>
    <w:rsid w:val="00762AB8"/>
    <w:rsid w:val="00765C6A"/>
    <w:rsid w:val="007661AB"/>
    <w:rsid w:val="0076626F"/>
    <w:rsid w:val="00772266"/>
    <w:rsid w:val="00772BF5"/>
    <w:rsid w:val="0077456F"/>
    <w:rsid w:val="00775FC5"/>
    <w:rsid w:val="00777AB0"/>
    <w:rsid w:val="0078322B"/>
    <w:rsid w:val="00783232"/>
    <w:rsid w:val="0078395E"/>
    <w:rsid w:val="007852A6"/>
    <w:rsid w:val="00786C93"/>
    <w:rsid w:val="00786CAD"/>
    <w:rsid w:val="007870B8"/>
    <w:rsid w:val="0078725F"/>
    <w:rsid w:val="00790BB0"/>
    <w:rsid w:val="00792326"/>
    <w:rsid w:val="00793219"/>
    <w:rsid w:val="00794479"/>
    <w:rsid w:val="00794948"/>
    <w:rsid w:val="00797C79"/>
    <w:rsid w:val="007A0C06"/>
    <w:rsid w:val="007A0EDF"/>
    <w:rsid w:val="007A11A7"/>
    <w:rsid w:val="007A3E0B"/>
    <w:rsid w:val="007B013C"/>
    <w:rsid w:val="007B3BB1"/>
    <w:rsid w:val="007B58F8"/>
    <w:rsid w:val="007B5B06"/>
    <w:rsid w:val="007C08C5"/>
    <w:rsid w:val="007C4149"/>
    <w:rsid w:val="007C53BF"/>
    <w:rsid w:val="007C6070"/>
    <w:rsid w:val="007C61FD"/>
    <w:rsid w:val="007C699F"/>
    <w:rsid w:val="007C6B34"/>
    <w:rsid w:val="007D09AE"/>
    <w:rsid w:val="007D47EF"/>
    <w:rsid w:val="007D67C5"/>
    <w:rsid w:val="007D7722"/>
    <w:rsid w:val="007D7F32"/>
    <w:rsid w:val="007E02FA"/>
    <w:rsid w:val="007E2AF7"/>
    <w:rsid w:val="007E4800"/>
    <w:rsid w:val="007E51AE"/>
    <w:rsid w:val="007E561D"/>
    <w:rsid w:val="007E646B"/>
    <w:rsid w:val="007E75C6"/>
    <w:rsid w:val="007F22E9"/>
    <w:rsid w:val="007F24E9"/>
    <w:rsid w:val="007F272F"/>
    <w:rsid w:val="007F3183"/>
    <w:rsid w:val="007F7ABD"/>
    <w:rsid w:val="0080054B"/>
    <w:rsid w:val="00802B0F"/>
    <w:rsid w:val="00803FD0"/>
    <w:rsid w:val="00804213"/>
    <w:rsid w:val="00806D31"/>
    <w:rsid w:val="0081015C"/>
    <w:rsid w:val="008104BC"/>
    <w:rsid w:val="00810A3E"/>
    <w:rsid w:val="00811EB7"/>
    <w:rsid w:val="00812D56"/>
    <w:rsid w:val="00813BC2"/>
    <w:rsid w:val="00814300"/>
    <w:rsid w:val="0081467A"/>
    <w:rsid w:val="00815534"/>
    <w:rsid w:val="0081665B"/>
    <w:rsid w:val="008179DF"/>
    <w:rsid w:val="00817BF6"/>
    <w:rsid w:val="00820108"/>
    <w:rsid w:val="008222D7"/>
    <w:rsid w:val="00824DB6"/>
    <w:rsid w:val="00824F6F"/>
    <w:rsid w:val="00825785"/>
    <w:rsid w:val="008261FE"/>
    <w:rsid w:val="00826B58"/>
    <w:rsid w:val="00831A45"/>
    <w:rsid w:val="008343EB"/>
    <w:rsid w:val="00835BF1"/>
    <w:rsid w:val="00835DDF"/>
    <w:rsid w:val="008365F2"/>
    <w:rsid w:val="00836C17"/>
    <w:rsid w:val="00837C76"/>
    <w:rsid w:val="0084272C"/>
    <w:rsid w:val="0084340D"/>
    <w:rsid w:val="00843D5A"/>
    <w:rsid w:val="008445B4"/>
    <w:rsid w:val="0084685C"/>
    <w:rsid w:val="008468C2"/>
    <w:rsid w:val="0085009D"/>
    <w:rsid w:val="00851FE5"/>
    <w:rsid w:val="00852B47"/>
    <w:rsid w:val="008552A5"/>
    <w:rsid w:val="0085574B"/>
    <w:rsid w:val="00860218"/>
    <w:rsid w:val="0086105E"/>
    <w:rsid w:val="00862511"/>
    <w:rsid w:val="00862569"/>
    <w:rsid w:val="0086677C"/>
    <w:rsid w:val="00870DA9"/>
    <w:rsid w:val="00871396"/>
    <w:rsid w:val="00871E8F"/>
    <w:rsid w:val="008725B9"/>
    <w:rsid w:val="00872EEF"/>
    <w:rsid w:val="00873B9D"/>
    <w:rsid w:val="00874C79"/>
    <w:rsid w:val="00875142"/>
    <w:rsid w:val="00875150"/>
    <w:rsid w:val="00875B85"/>
    <w:rsid w:val="008804EB"/>
    <w:rsid w:val="00885E83"/>
    <w:rsid w:val="00886FC9"/>
    <w:rsid w:val="00890C31"/>
    <w:rsid w:val="008914E0"/>
    <w:rsid w:val="008928FF"/>
    <w:rsid w:val="0089594C"/>
    <w:rsid w:val="00896CBD"/>
    <w:rsid w:val="008970C7"/>
    <w:rsid w:val="008A0AD8"/>
    <w:rsid w:val="008A20D2"/>
    <w:rsid w:val="008A233E"/>
    <w:rsid w:val="008A2C0D"/>
    <w:rsid w:val="008A6475"/>
    <w:rsid w:val="008A7AB6"/>
    <w:rsid w:val="008A7E4C"/>
    <w:rsid w:val="008B00B8"/>
    <w:rsid w:val="008B0BC1"/>
    <w:rsid w:val="008C1911"/>
    <w:rsid w:val="008C2A00"/>
    <w:rsid w:val="008C39C6"/>
    <w:rsid w:val="008C4CB4"/>
    <w:rsid w:val="008C5966"/>
    <w:rsid w:val="008C7762"/>
    <w:rsid w:val="008D0505"/>
    <w:rsid w:val="008D0FF9"/>
    <w:rsid w:val="008D276A"/>
    <w:rsid w:val="008D4375"/>
    <w:rsid w:val="008D6DBA"/>
    <w:rsid w:val="008D708E"/>
    <w:rsid w:val="008E130C"/>
    <w:rsid w:val="008E13D6"/>
    <w:rsid w:val="008E1515"/>
    <w:rsid w:val="008E6C6F"/>
    <w:rsid w:val="008E7670"/>
    <w:rsid w:val="008E7C64"/>
    <w:rsid w:val="008F55C2"/>
    <w:rsid w:val="008F589B"/>
    <w:rsid w:val="009007A5"/>
    <w:rsid w:val="00906251"/>
    <w:rsid w:val="00906632"/>
    <w:rsid w:val="0091108C"/>
    <w:rsid w:val="00911D0C"/>
    <w:rsid w:val="00912E95"/>
    <w:rsid w:val="0091324F"/>
    <w:rsid w:val="00913B79"/>
    <w:rsid w:val="00916D9A"/>
    <w:rsid w:val="00917BBE"/>
    <w:rsid w:val="0092139B"/>
    <w:rsid w:val="0092157E"/>
    <w:rsid w:val="0092188B"/>
    <w:rsid w:val="009225F3"/>
    <w:rsid w:val="00923591"/>
    <w:rsid w:val="0092572D"/>
    <w:rsid w:val="00926582"/>
    <w:rsid w:val="009317C5"/>
    <w:rsid w:val="0093309A"/>
    <w:rsid w:val="00934F70"/>
    <w:rsid w:val="009351CB"/>
    <w:rsid w:val="00935503"/>
    <w:rsid w:val="00936106"/>
    <w:rsid w:val="009364DD"/>
    <w:rsid w:val="009371D5"/>
    <w:rsid w:val="0094162E"/>
    <w:rsid w:val="00942251"/>
    <w:rsid w:val="00943797"/>
    <w:rsid w:val="00943D68"/>
    <w:rsid w:val="00943FAD"/>
    <w:rsid w:val="00944AF6"/>
    <w:rsid w:val="00944C3B"/>
    <w:rsid w:val="00946A77"/>
    <w:rsid w:val="00950964"/>
    <w:rsid w:val="00953889"/>
    <w:rsid w:val="0095630D"/>
    <w:rsid w:val="00956FC4"/>
    <w:rsid w:val="009604CC"/>
    <w:rsid w:val="0096114E"/>
    <w:rsid w:val="00962A1C"/>
    <w:rsid w:val="00964BC8"/>
    <w:rsid w:val="00964EF3"/>
    <w:rsid w:val="009651D8"/>
    <w:rsid w:val="0097075A"/>
    <w:rsid w:val="00971BCE"/>
    <w:rsid w:val="00974528"/>
    <w:rsid w:val="00975113"/>
    <w:rsid w:val="00975A3D"/>
    <w:rsid w:val="00976D44"/>
    <w:rsid w:val="00977260"/>
    <w:rsid w:val="009772EE"/>
    <w:rsid w:val="009806AA"/>
    <w:rsid w:val="009809D5"/>
    <w:rsid w:val="00981215"/>
    <w:rsid w:val="00981906"/>
    <w:rsid w:val="00981E95"/>
    <w:rsid w:val="00984E50"/>
    <w:rsid w:val="009870E2"/>
    <w:rsid w:val="00990F79"/>
    <w:rsid w:val="00990FEA"/>
    <w:rsid w:val="009921CE"/>
    <w:rsid w:val="0099299C"/>
    <w:rsid w:val="00995C63"/>
    <w:rsid w:val="00995C6C"/>
    <w:rsid w:val="009971EF"/>
    <w:rsid w:val="009A0719"/>
    <w:rsid w:val="009A1E5A"/>
    <w:rsid w:val="009A1FF5"/>
    <w:rsid w:val="009A25A1"/>
    <w:rsid w:val="009A66B3"/>
    <w:rsid w:val="009B03A3"/>
    <w:rsid w:val="009B3DC6"/>
    <w:rsid w:val="009B3E91"/>
    <w:rsid w:val="009B5F6C"/>
    <w:rsid w:val="009C30B4"/>
    <w:rsid w:val="009C34BC"/>
    <w:rsid w:val="009C3EF8"/>
    <w:rsid w:val="009C419C"/>
    <w:rsid w:val="009C6038"/>
    <w:rsid w:val="009C7ADB"/>
    <w:rsid w:val="009D4CA8"/>
    <w:rsid w:val="009D4F3B"/>
    <w:rsid w:val="009D50C6"/>
    <w:rsid w:val="009D5451"/>
    <w:rsid w:val="009D5C38"/>
    <w:rsid w:val="009E056B"/>
    <w:rsid w:val="009E2500"/>
    <w:rsid w:val="009E470D"/>
    <w:rsid w:val="009E4F43"/>
    <w:rsid w:val="009F0AA9"/>
    <w:rsid w:val="009F6260"/>
    <w:rsid w:val="009F62A6"/>
    <w:rsid w:val="009F6E20"/>
    <w:rsid w:val="00A0130C"/>
    <w:rsid w:val="00A051E3"/>
    <w:rsid w:val="00A05439"/>
    <w:rsid w:val="00A06D9B"/>
    <w:rsid w:val="00A07405"/>
    <w:rsid w:val="00A078E2"/>
    <w:rsid w:val="00A101CE"/>
    <w:rsid w:val="00A10F85"/>
    <w:rsid w:val="00A12889"/>
    <w:rsid w:val="00A13606"/>
    <w:rsid w:val="00A136ED"/>
    <w:rsid w:val="00A13B1E"/>
    <w:rsid w:val="00A163F7"/>
    <w:rsid w:val="00A16EDB"/>
    <w:rsid w:val="00A2087C"/>
    <w:rsid w:val="00A20DCD"/>
    <w:rsid w:val="00A21A59"/>
    <w:rsid w:val="00A22B24"/>
    <w:rsid w:val="00A2409B"/>
    <w:rsid w:val="00A26899"/>
    <w:rsid w:val="00A27458"/>
    <w:rsid w:val="00A27475"/>
    <w:rsid w:val="00A33D51"/>
    <w:rsid w:val="00A33FC6"/>
    <w:rsid w:val="00A343C9"/>
    <w:rsid w:val="00A371DE"/>
    <w:rsid w:val="00A37601"/>
    <w:rsid w:val="00A41D5D"/>
    <w:rsid w:val="00A43C94"/>
    <w:rsid w:val="00A4431A"/>
    <w:rsid w:val="00A458F8"/>
    <w:rsid w:val="00A46978"/>
    <w:rsid w:val="00A471F0"/>
    <w:rsid w:val="00A478E3"/>
    <w:rsid w:val="00A52B56"/>
    <w:rsid w:val="00A60ABB"/>
    <w:rsid w:val="00A60D4C"/>
    <w:rsid w:val="00A656D0"/>
    <w:rsid w:val="00A66486"/>
    <w:rsid w:val="00A66521"/>
    <w:rsid w:val="00A6754D"/>
    <w:rsid w:val="00A711FE"/>
    <w:rsid w:val="00A72127"/>
    <w:rsid w:val="00A74A7C"/>
    <w:rsid w:val="00A76022"/>
    <w:rsid w:val="00A76E9F"/>
    <w:rsid w:val="00A775C8"/>
    <w:rsid w:val="00A8061B"/>
    <w:rsid w:val="00A8239F"/>
    <w:rsid w:val="00A82ABB"/>
    <w:rsid w:val="00A84FB0"/>
    <w:rsid w:val="00A85151"/>
    <w:rsid w:val="00A85192"/>
    <w:rsid w:val="00A91034"/>
    <w:rsid w:val="00A963B2"/>
    <w:rsid w:val="00A96C5A"/>
    <w:rsid w:val="00A96E0F"/>
    <w:rsid w:val="00A975E8"/>
    <w:rsid w:val="00AA013E"/>
    <w:rsid w:val="00AA0572"/>
    <w:rsid w:val="00AA1749"/>
    <w:rsid w:val="00AA432C"/>
    <w:rsid w:val="00AA555C"/>
    <w:rsid w:val="00AB0FF6"/>
    <w:rsid w:val="00AB1065"/>
    <w:rsid w:val="00AB1F28"/>
    <w:rsid w:val="00AB5620"/>
    <w:rsid w:val="00AB6816"/>
    <w:rsid w:val="00AB72F1"/>
    <w:rsid w:val="00AB7442"/>
    <w:rsid w:val="00AC051C"/>
    <w:rsid w:val="00AC0DC3"/>
    <w:rsid w:val="00AC1CE1"/>
    <w:rsid w:val="00AC263C"/>
    <w:rsid w:val="00AC3FAD"/>
    <w:rsid w:val="00AC406D"/>
    <w:rsid w:val="00AC432E"/>
    <w:rsid w:val="00AC4620"/>
    <w:rsid w:val="00AC7394"/>
    <w:rsid w:val="00AD02F5"/>
    <w:rsid w:val="00AD07C9"/>
    <w:rsid w:val="00AD1461"/>
    <w:rsid w:val="00AD1E80"/>
    <w:rsid w:val="00AD26E1"/>
    <w:rsid w:val="00AD3AE6"/>
    <w:rsid w:val="00AD5158"/>
    <w:rsid w:val="00AD5E98"/>
    <w:rsid w:val="00AD679E"/>
    <w:rsid w:val="00AD7CAD"/>
    <w:rsid w:val="00AD7D19"/>
    <w:rsid w:val="00AE2595"/>
    <w:rsid w:val="00AE3800"/>
    <w:rsid w:val="00AE4189"/>
    <w:rsid w:val="00AE5459"/>
    <w:rsid w:val="00AE6459"/>
    <w:rsid w:val="00AE7ACC"/>
    <w:rsid w:val="00AF0FEE"/>
    <w:rsid w:val="00AF1308"/>
    <w:rsid w:val="00AF1601"/>
    <w:rsid w:val="00AF19DF"/>
    <w:rsid w:val="00AF4770"/>
    <w:rsid w:val="00AF5EA7"/>
    <w:rsid w:val="00AF69AD"/>
    <w:rsid w:val="00AF71A1"/>
    <w:rsid w:val="00AF750A"/>
    <w:rsid w:val="00B01013"/>
    <w:rsid w:val="00B013B7"/>
    <w:rsid w:val="00B03CA6"/>
    <w:rsid w:val="00B07122"/>
    <w:rsid w:val="00B100ED"/>
    <w:rsid w:val="00B123B8"/>
    <w:rsid w:val="00B142A9"/>
    <w:rsid w:val="00B161C4"/>
    <w:rsid w:val="00B24AC3"/>
    <w:rsid w:val="00B2624C"/>
    <w:rsid w:val="00B26A2E"/>
    <w:rsid w:val="00B3018F"/>
    <w:rsid w:val="00B313FB"/>
    <w:rsid w:val="00B33705"/>
    <w:rsid w:val="00B33981"/>
    <w:rsid w:val="00B35899"/>
    <w:rsid w:val="00B36876"/>
    <w:rsid w:val="00B41D1D"/>
    <w:rsid w:val="00B42561"/>
    <w:rsid w:val="00B42D78"/>
    <w:rsid w:val="00B43376"/>
    <w:rsid w:val="00B451B6"/>
    <w:rsid w:val="00B50AF8"/>
    <w:rsid w:val="00B53DB6"/>
    <w:rsid w:val="00B605CA"/>
    <w:rsid w:val="00B60773"/>
    <w:rsid w:val="00B60C31"/>
    <w:rsid w:val="00B61DF2"/>
    <w:rsid w:val="00B71955"/>
    <w:rsid w:val="00B73FEA"/>
    <w:rsid w:val="00B754A7"/>
    <w:rsid w:val="00B80DEE"/>
    <w:rsid w:val="00B840D9"/>
    <w:rsid w:val="00B85BB0"/>
    <w:rsid w:val="00B866EA"/>
    <w:rsid w:val="00B87133"/>
    <w:rsid w:val="00B87564"/>
    <w:rsid w:val="00B9518E"/>
    <w:rsid w:val="00B951C6"/>
    <w:rsid w:val="00B95D09"/>
    <w:rsid w:val="00BA1464"/>
    <w:rsid w:val="00BA2681"/>
    <w:rsid w:val="00BA506F"/>
    <w:rsid w:val="00BB0163"/>
    <w:rsid w:val="00BB050A"/>
    <w:rsid w:val="00BB0C0C"/>
    <w:rsid w:val="00BB3AC4"/>
    <w:rsid w:val="00BB49DA"/>
    <w:rsid w:val="00BB5744"/>
    <w:rsid w:val="00BB7469"/>
    <w:rsid w:val="00BC11C5"/>
    <w:rsid w:val="00BC1A8C"/>
    <w:rsid w:val="00BC27F6"/>
    <w:rsid w:val="00BC6F0E"/>
    <w:rsid w:val="00BD0252"/>
    <w:rsid w:val="00BD03DD"/>
    <w:rsid w:val="00BD1E8B"/>
    <w:rsid w:val="00BD2033"/>
    <w:rsid w:val="00BD4E45"/>
    <w:rsid w:val="00BD60FB"/>
    <w:rsid w:val="00BD7126"/>
    <w:rsid w:val="00BE1751"/>
    <w:rsid w:val="00BE17CB"/>
    <w:rsid w:val="00BE2510"/>
    <w:rsid w:val="00BE4BF9"/>
    <w:rsid w:val="00BE53D9"/>
    <w:rsid w:val="00BE5D4F"/>
    <w:rsid w:val="00BE6DE6"/>
    <w:rsid w:val="00BF0656"/>
    <w:rsid w:val="00BF171E"/>
    <w:rsid w:val="00BF6F0C"/>
    <w:rsid w:val="00BF75CC"/>
    <w:rsid w:val="00C00EF5"/>
    <w:rsid w:val="00C02502"/>
    <w:rsid w:val="00C025AB"/>
    <w:rsid w:val="00C0655F"/>
    <w:rsid w:val="00C07125"/>
    <w:rsid w:val="00C0799D"/>
    <w:rsid w:val="00C104A4"/>
    <w:rsid w:val="00C11209"/>
    <w:rsid w:val="00C11568"/>
    <w:rsid w:val="00C117FC"/>
    <w:rsid w:val="00C126F1"/>
    <w:rsid w:val="00C14145"/>
    <w:rsid w:val="00C1454A"/>
    <w:rsid w:val="00C14E9A"/>
    <w:rsid w:val="00C14FAB"/>
    <w:rsid w:val="00C153BB"/>
    <w:rsid w:val="00C168E5"/>
    <w:rsid w:val="00C16AB2"/>
    <w:rsid w:val="00C16CA0"/>
    <w:rsid w:val="00C22939"/>
    <w:rsid w:val="00C22F9F"/>
    <w:rsid w:val="00C233BC"/>
    <w:rsid w:val="00C300C7"/>
    <w:rsid w:val="00C3064F"/>
    <w:rsid w:val="00C309F7"/>
    <w:rsid w:val="00C32530"/>
    <w:rsid w:val="00C32F35"/>
    <w:rsid w:val="00C33BDD"/>
    <w:rsid w:val="00C34358"/>
    <w:rsid w:val="00C34C65"/>
    <w:rsid w:val="00C34FA4"/>
    <w:rsid w:val="00C353D2"/>
    <w:rsid w:val="00C36F61"/>
    <w:rsid w:val="00C41EC4"/>
    <w:rsid w:val="00C450E1"/>
    <w:rsid w:val="00C456B4"/>
    <w:rsid w:val="00C456E6"/>
    <w:rsid w:val="00C45943"/>
    <w:rsid w:val="00C467F1"/>
    <w:rsid w:val="00C470B2"/>
    <w:rsid w:val="00C5025C"/>
    <w:rsid w:val="00C5031A"/>
    <w:rsid w:val="00C52050"/>
    <w:rsid w:val="00C52844"/>
    <w:rsid w:val="00C542D7"/>
    <w:rsid w:val="00C553FD"/>
    <w:rsid w:val="00C57A10"/>
    <w:rsid w:val="00C57A18"/>
    <w:rsid w:val="00C61CC1"/>
    <w:rsid w:val="00C61DEF"/>
    <w:rsid w:val="00C62AB1"/>
    <w:rsid w:val="00C6443C"/>
    <w:rsid w:val="00C64ECE"/>
    <w:rsid w:val="00C65102"/>
    <w:rsid w:val="00C65334"/>
    <w:rsid w:val="00C673FF"/>
    <w:rsid w:val="00C7241B"/>
    <w:rsid w:val="00C7599D"/>
    <w:rsid w:val="00C76356"/>
    <w:rsid w:val="00C76378"/>
    <w:rsid w:val="00C77BB2"/>
    <w:rsid w:val="00C80C2A"/>
    <w:rsid w:val="00C90087"/>
    <w:rsid w:val="00C9137A"/>
    <w:rsid w:val="00C91E60"/>
    <w:rsid w:val="00C92CDC"/>
    <w:rsid w:val="00C932CF"/>
    <w:rsid w:val="00C93B53"/>
    <w:rsid w:val="00C94D95"/>
    <w:rsid w:val="00C94E4C"/>
    <w:rsid w:val="00C96973"/>
    <w:rsid w:val="00C96A2B"/>
    <w:rsid w:val="00C96D9F"/>
    <w:rsid w:val="00C978D2"/>
    <w:rsid w:val="00CA0C8D"/>
    <w:rsid w:val="00CA17CF"/>
    <w:rsid w:val="00CA1FD8"/>
    <w:rsid w:val="00CA3D09"/>
    <w:rsid w:val="00CA66C6"/>
    <w:rsid w:val="00CA6D24"/>
    <w:rsid w:val="00CA7C64"/>
    <w:rsid w:val="00CA7E6F"/>
    <w:rsid w:val="00CB029A"/>
    <w:rsid w:val="00CB1300"/>
    <w:rsid w:val="00CB1D8F"/>
    <w:rsid w:val="00CB2500"/>
    <w:rsid w:val="00CB3D7A"/>
    <w:rsid w:val="00CB673B"/>
    <w:rsid w:val="00CB6D8E"/>
    <w:rsid w:val="00CC0F83"/>
    <w:rsid w:val="00CC160A"/>
    <w:rsid w:val="00CC20EB"/>
    <w:rsid w:val="00CC49D4"/>
    <w:rsid w:val="00CC700A"/>
    <w:rsid w:val="00CC7D5A"/>
    <w:rsid w:val="00CD2E9A"/>
    <w:rsid w:val="00CD3274"/>
    <w:rsid w:val="00CD3890"/>
    <w:rsid w:val="00CD4D31"/>
    <w:rsid w:val="00CD50A8"/>
    <w:rsid w:val="00CD5289"/>
    <w:rsid w:val="00CE1415"/>
    <w:rsid w:val="00CE53B6"/>
    <w:rsid w:val="00CF0A3C"/>
    <w:rsid w:val="00CF0C65"/>
    <w:rsid w:val="00CF1FF3"/>
    <w:rsid w:val="00CF219F"/>
    <w:rsid w:val="00CF29FD"/>
    <w:rsid w:val="00CF2F09"/>
    <w:rsid w:val="00CF5D13"/>
    <w:rsid w:val="00CF6251"/>
    <w:rsid w:val="00CF7092"/>
    <w:rsid w:val="00D01F46"/>
    <w:rsid w:val="00D032B8"/>
    <w:rsid w:val="00D039BC"/>
    <w:rsid w:val="00D04B1C"/>
    <w:rsid w:val="00D06BE7"/>
    <w:rsid w:val="00D12267"/>
    <w:rsid w:val="00D16156"/>
    <w:rsid w:val="00D164D1"/>
    <w:rsid w:val="00D17BC5"/>
    <w:rsid w:val="00D20258"/>
    <w:rsid w:val="00D202A2"/>
    <w:rsid w:val="00D22A0F"/>
    <w:rsid w:val="00D234D1"/>
    <w:rsid w:val="00D2736E"/>
    <w:rsid w:val="00D31713"/>
    <w:rsid w:val="00D31C7C"/>
    <w:rsid w:val="00D329FD"/>
    <w:rsid w:val="00D32D3C"/>
    <w:rsid w:val="00D368E7"/>
    <w:rsid w:val="00D370AE"/>
    <w:rsid w:val="00D37BD3"/>
    <w:rsid w:val="00D4190F"/>
    <w:rsid w:val="00D434CF"/>
    <w:rsid w:val="00D43A36"/>
    <w:rsid w:val="00D43C28"/>
    <w:rsid w:val="00D44BA1"/>
    <w:rsid w:val="00D45799"/>
    <w:rsid w:val="00D5330A"/>
    <w:rsid w:val="00D53C10"/>
    <w:rsid w:val="00D53D35"/>
    <w:rsid w:val="00D55B75"/>
    <w:rsid w:val="00D55D19"/>
    <w:rsid w:val="00D564B1"/>
    <w:rsid w:val="00D568CF"/>
    <w:rsid w:val="00D606A8"/>
    <w:rsid w:val="00D620CA"/>
    <w:rsid w:val="00D6286C"/>
    <w:rsid w:val="00D62950"/>
    <w:rsid w:val="00D63483"/>
    <w:rsid w:val="00D63B12"/>
    <w:rsid w:val="00D6407A"/>
    <w:rsid w:val="00D653CA"/>
    <w:rsid w:val="00D6751A"/>
    <w:rsid w:val="00D7038B"/>
    <w:rsid w:val="00D718FA"/>
    <w:rsid w:val="00D72D0E"/>
    <w:rsid w:val="00D74129"/>
    <w:rsid w:val="00D743D3"/>
    <w:rsid w:val="00D765D3"/>
    <w:rsid w:val="00D76AAF"/>
    <w:rsid w:val="00D8097D"/>
    <w:rsid w:val="00D84692"/>
    <w:rsid w:val="00D85DE2"/>
    <w:rsid w:val="00D86A6B"/>
    <w:rsid w:val="00D870B4"/>
    <w:rsid w:val="00D9124A"/>
    <w:rsid w:val="00D97A4C"/>
    <w:rsid w:val="00DA5830"/>
    <w:rsid w:val="00DA6F8D"/>
    <w:rsid w:val="00DA709E"/>
    <w:rsid w:val="00DB077C"/>
    <w:rsid w:val="00DB0AEA"/>
    <w:rsid w:val="00DB0C95"/>
    <w:rsid w:val="00DB10F7"/>
    <w:rsid w:val="00DB330B"/>
    <w:rsid w:val="00DB4550"/>
    <w:rsid w:val="00DC182C"/>
    <w:rsid w:val="00DC251D"/>
    <w:rsid w:val="00DC4DED"/>
    <w:rsid w:val="00DC6555"/>
    <w:rsid w:val="00DC71D2"/>
    <w:rsid w:val="00DD0456"/>
    <w:rsid w:val="00DE41AD"/>
    <w:rsid w:val="00DE43EB"/>
    <w:rsid w:val="00DE44A3"/>
    <w:rsid w:val="00DE5AFB"/>
    <w:rsid w:val="00DE5EF2"/>
    <w:rsid w:val="00DE6890"/>
    <w:rsid w:val="00DE6D63"/>
    <w:rsid w:val="00DF125D"/>
    <w:rsid w:val="00DF265F"/>
    <w:rsid w:val="00DF2B41"/>
    <w:rsid w:val="00DF40AE"/>
    <w:rsid w:val="00DF43BE"/>
    <w:rsid w:val="00DF7D6B"/>
    <w:rsid w:val="00E02911"/>
    <w:rsid w:val="00E02F8F"/>
    <w:rsid w:val="00E04B57"/>
    <w:rsid w:val="00E04E43"/>
    <w:rsid w:val="00E06C9D"/>
    <w:rsid w:val="00E06EE8"/>
    <w:rsid w:val="00E109DF"/>
    <w:rsid w:val="00E125A3"/>
    <w:rsid w:val="00E13579"/>
    <w:rsid w:val="00E14038"/>
    <w:rsid w:val="00E14626"/>
    <w:rsid w:val="00E1483F"/>
    <w:rsid w:val="00E17E67"/>
    <w:rsid w:val="00E231BA"/>
    <w:rsid w:val="00E24A7C"/>
    <w:rsid w:val="00E24B5F"/>
    <w:rsid w:val="00E25713"/>
    <w:rsid w:val="00E31147"/>
    <w:rsid w:val="00E31BFB"/>
    <w:rsid w:val="00E32B92"/>
    <w:rsid w:val="00E33703"/>
    <w:rsid w:val="00E346EA"/>
    <w:rsid w:val="00E35895"/>
    <w:rsid w:val="00E35B8F"/>
    <w:rsid w:val="00E4043C"/>
    <w:rsid w:val="00E4147A"/>
    <w:rsid w:val="00E44F7E"/>
    <w:rsid w:val="00E45E5C"/>
    <w:rsid w:val="00E474A6"/>
    <w:rsid w:val="00E55860"/>
    <w:rsid w:val="00E5755B"/>
    <w:rsid w:val="00E621FA"/>
    <w:rsid w:val="00E62C9E"/>
    <w:rsid w:val="00E6428B"/>
    <w:rsid w:val="00E64E6F"/>
    <w:rsid w:val="00E71ACF"/>
    <w:rsid w:val="00E7262F"/>
    <w:rsid w:val="00E75700"/>
    <w:rsid w:val="00E7605E"/>
    <w:rsid w:val="00E76D99"/>
    <w:rsid w:val="00E81882"/>
    <w:rsid w:val="00E831D1"/>
    <w:rsid w:val="00E852B2"/>
    <w:rsid w:val="00E8611A"/>
    <w:rsid w:val="00E86FBB"/>
    <w:rsid w:val="00E930E1"/>
    <w:rsid w:val="00E93EF4"/>
    <w:rsid w:val="00E948FC"/>
    <w:rsid w:val="00E96509"/>
    <w:rsid w:val="00EA139E"/>
    <w:rsid w:val="00EA6618"/>
    <w:rsid w:val="00EA6781"/>
    <w:rsid w:val="00EB35AF"/>
    <w:rsid w:val="00EB413B"/>
    <w:rsid w:val="00EB4362"/>
    <w:rsid w:val="00EB7284"/>
    <w:rsid w:val="00EC0097"/>
    <w:rsid w:val="00EC0A19"/>
    <w:rsid w:val="00EC1B2A"/>
    <w:rsid w:val="00EC2CDD"/>
    <w:rsid w:val="00EC3466"/>
    <w:rsid w:val="00EC3D6C"/>
    <w:rsid w:val="00EC4F9B"/>
    <w:rsid w:val="00EC550B"/>
    <w:rsid w:val="00EC5691"/>
    <w:rsid w:val="00EC583E"/>
    <w:rsid w:val="00EC717F"/>
    <w:rsid w:val="00ED03C9"/>
    <w:rsid w:val="00ED1A96"/>
    <w:rsid w:val="00ED44CC"/>
    <w:rsid w:val="00ED5512"/>
    <w:rsid w:val="00ED6E03"/>
    <w:rsid w:val="00EE0C1D"/>
    <w:rsid w:val="00EE1868"/>
    <w:rsid w:val="00EE30E7"/>
    <w:rsid w:val="00EE36B1"/>
    <w:rsid w:val="00EE4464"/>
    <w:rsid w:val="00EE5C3E"/>
    <w:rsid w:val="00EE5E81"/>
    <w:rsid w:val="00EE6B76"/>
    <w:rsid w:val="00EF0594"/>
    <w:rsid w:val="00EF1068"/>
    <w:rsid w:val="00EF16FA"/>
    <w:rsid w:val="00EF3398"/>
    <w:rsid w:val="00EF4383"/>
    <w:rsid w:val="00EF4557"/>
    <w:rsid w:val="00EF6F7F"/>
    <w:rsid w:val="00EF71EE"/>
    <w:rsid w:val="00EF747C"/>
    <w:rsid w:val="00EF77C3"/>
    <w:rsid w:val="00F003FB"/>
    <w:rsid w:val="00F06931"/>
    <w:rsid w:val="00F12B6E"/>
    <w:rsid w:val="00F1392F"/>
    <w:rsid w:val="00F14B86"/>
    <w:rsid w:val="00F14CC6"/>
    <w:rsid w:val="00F159DF"/>
    <w:rsid w:val="00F17521"/>
    <w:rsid w:val="00F17A20"/>
    <w:rsid w:val="00F208F6"/>
    <w:rsid w:val="00F23BD1"/>
    <w:rsid w:val="00F2596E"/>
    <w:rsid w:val="00F26AB5"/>
    <w:rsid w:val="00F27D6F"/>
    <w:rsid w:val="00F30033"/>
    <w:rsid w:val="00F30428"/>
    <w:rsid w:val="00F306B9"/>
    <w:rsid w:val="00F33AD7"/>
    <w:rsid w:val="00F33DDE"/>
    <w:rsid w:val="00F357ED"/>
    <w:rsid w:val="00F36392"/>
    <w:rsid w:val="00F401D1"/>
    <w:rsid w:val="00F4200D"/>
    <w:rsid w:val="00F426C0"/>
    <w:rsid w:val="00F430F4"/>
    <w:rsid w:val="00F4316D"/>
    <w:rsid w:val="00F4349F"/>
    <w:rsid w:val="00F4498D"/>
    <w:rsid w:val="00F473EA"/>
    <w:rsid w:val="00F50323"/>
    <w:rsid w:val="00F52C62"/>
    <w:rsid w:val="00F53F21"/>
    <w:rsid w:val="00F57956"/>
    <w:rsid w:val="00F627EB"/>
    <w:rsid w:val="00F62CDC"/>
    <w:rsid w:val="00F654DF"/>
    <w:rsid w:val="00F657FF"/>
    <w:rsid w:val="00F6792F"/>
    <w:rsid w:val="00F707EA"/>
    <w:rsid w:val="00F7792F"/>
    <w:rsid w:val="00F81F6B"/>
    <w:rsid w:val="00F82D11"/>
    <w:rsid w:val="00F84805"/>
    <w:rsid w:val="00F84883"/>
    <w:rsid w:val="00F84B55"/>
    <w:rsid w:val="00F86A32"/>
    <w:rsid w:val="00F924D4"/>
    <w:rsid w:val="00F926B1"/>
    <w:rsid w:val="00F94BF9"/>
    <w:rsid w:val="00F96F52"/>
    <w:rsid w:val="00FA0CFB"/>
    <w:rsid w:val="00FA3F9F"/>
    <w:rsid w:val="00FA4DF3"/>
    <w:rsid w:val="00FA7555"/>
    <w:rsid w:val="00FA7CFB"/>
    <w:rsid w:val="00FA7D15"/>
    <w:rsid w:val="00FB0F07"/>
    <w:rsid w:val="00FB5774"/>
    <w:rsid w:val="00FC073C"/>
    <w:rsid w:val="00FC2202"/>
    <w:rsid w:val="00FC3C47"/>
    <w:rsid w:val="00FC3F67"/>
    <w:rsid w:val="00FC621D"/>
    <w:rsid w:val="00FC770A"/>
    <w:rsid w:val="00FD0410"/>
    <w:rsid w:val="00FD130E"/>
    <w:rsid w:val="00FD1ECD"/>
    <w:rsid w:val="00FD49E8"/>
    <w:rsid w:val="00FD6704"/>
    <w:rsid w:val="00FE04A8"/>
    <w:rsid w:val="00FE18CC"/>
    <w:rsid w:val="00FE2A59"/>
    <w:rsid w:val="00FE4624"/>
    <w:rsid w:val="00FE5765"/>
    <w:rsid w:val="00FE5900"/>
    <w:rsid w:val="00FE5F56"/>
    <w:rsid w:val="00FE7A78"/>
    <w:rsid w:val="00FF0AE2"/>
    <w:rsid w:val="00FF1E86"/>
    <w:rsid w:val="00FF20CA"/>
    <w:rsid w:val="00FF3BEB"/>
    <w:rsid w:val="00FF4406"/>
    <w:rsid w:val="00FF5053"/>
    <w:rsid w:val="00FF5560"/>
    <w:rsid w:val="00FF56B9"/>
    <w:rsid w:val="00FF5837"/>
    <w:rsid w:val="00FF5DAF"/>
    <w:rsid w:val="00FF7C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7A4171B"/>
  <w15:docId w15:val="{73388FC7-68B6-4E25-842C-7156AE22DB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5B4FF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654EB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olo2">
    <w:name w:val="heading 2"/>
    <w:basedOn w:val="Normale"/>
    <w:next w:val="Normale"/>
    <w:link w:val="Titolo2Carattere"/>
    <w:unhideWhenUsed/>
    <w:qFormat/>
    <w:rsid w:val="00654EB9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1"/>
    <w:qFormat/>
    <w:rsid w:val="00F208F6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A1384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A1384"/>
    <w:rPr>
      <w:rFonts w:ascii="Tahoma" w:eastAsia="Times New Roman" w:hAnsi="Tahoma" w:cs="Tahoma"/>
      <w:sz w:val="16"/>
      <w:szCs w:val="16"/>
      <w:lang w:eastAsia="it-IT"/>
    </w:rPr>
  </w:style>
  <w:style w:type="character" w:styleId="Collegamentoipertestuale">
    <w:name w:val="Hyperlink"/>
    <w:basedOn w:val="Carpredefinitoparagrafo"/>
    <w:uiPriority w:val="99"/>
    <w:unhideWhenUsed/>
    <w:rsid w:val="00CE53B6"/>
    <w:rPr>
      <w:color w:val="0000FF" w:themeColor="hyperlink"/>
      <w:u w:val="single"/>
    </w:rPr>
  </w:style>
  <w:style w:type="paragraph" w:styleId="Intestazione">
    <w:name w:val="header"/>
    <w:basedOn w:val="Normale"/>
    <w:link w:val="IntestazioneCarattere"/>
    <w:uiPriority w:val="99"/>
    <w:unhideWhenUsed/>
    <w:rsid w:val="00B100ED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100ED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B100ED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100ED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PreformattatoHTML">
    <w:name w:val="HTML Preformatted"/>
    <w:basedOn w:val="Normale"/>
    <w:link w:val="PreformattatoHTMLCarattere"/>
    <w:uiPriority w:val="99"/>
    <w:semiHidden/>
    <w:unhideWhenUsed/>
    <w:rsid w:val="00C91E6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PreformattatoHTMLCarattere">
    <w:name w:val="Preformattato HTML Carattere"/>
    <w:basedOn w:val="Carpredefinitoparagrafo"/>
    <w:link w:val="PreformattatoHTML"/>
    <w:uiPriority w:val="99"/>
    <w:semiHidden/>
    <w:rsid w:val="00C91E60"/>
    <w:rPr>
      <w:rFonts w:ascii="Courier New" w:eastAsia="Times New Roman" w:hAnsi="Courier New" w:cs="Courier New"/>
      <w:sz w:val="20"/>
      <w:szCs w:val="20"/>
      <w:lang w:eastAsia="it-IT"/>
    </w:rPr>
  </w:style>
  <w:style w:type="paragraph" w:customStyle="1" w:styleId="Default">
    <w:name w:val="Default"/>
    <w:rsid w:val="007324AB"/>
    <w:pPr>
      <w:suppressAutoHyphens/>
      <w:spacing w:after="0" w:line="100" w:lineRule="atLeast"/>
    </w:pPr>
    <w:rPr>
      <w:rFonts w:ascii="Times New Roman" w:eastAsia="SimSun" w:hAnsi="Times New Roman" w:cs="Times New Roman"/>
      <w:color w:val="000000"/>
      <w:kern w:val="1"/>
      <w:sz w:val="24"/>
      <w:szCs w:val="24"/>
      <w:lang w:eastAsia="ar-SA"/>
    </w:rPr>
  </w:style>
  <w:style w:type="paragraph" w:styleId="Corpodeltesto3">
    <w:name w:val="Body Text 3"/>
    <w:basedOn w:val="Normale"/>
    <w:link w:val="Corpodeltesto3Carattere"/>
    <w:uiPriority w:val="99"/>
    <w:unhideWhenUsed/>
    <w:rsid w:val="000D33E7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rsid w:val="000D33E7"/>
    <w:rPr>
      <w:rFonts w:ascii="Times New Roman" w:eastAsia="Times New Roman" w:hAnsi="Times New Roman" w:cs="Times New Roman"/>
      <w:sz w:val="16"/>
      <w:szCs w:val="16"/>
      <w:lang w:eastAsia="it-IT"/>
    </w:rPr>
  </w:style>
  <w:style w:type="table" w:styleId="Grigliatabella">
    <w:name w:val="Table Grid"/>
    <w:basedOn w:val="Tabellanormale"/>
    <w:uiPriority w:val="39"/>
    <w:rsid w:val="000D33E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nfasigrassetto">
    <w:name w:val="Strong"/>
    <w:basedOn w:val="Carpredefinitoparagrafo"/>
    <w:uiPriority w:val="22"/>
    <w:qFormat/>
    <w:rsid w:val="000D33E7"/>
    <w:rPr>
      <w:b/>
      <w:bCs/>
    </w:rPr>
  </w:style>
  <w:style w:type="character" w:customStyle="1" w:styleId="Titolo1Carattere">
    <w:name w:val="Titolo 1 Carattere"/>
    <w:basedOn w:val="Carpredefinitoparagrafo"/>
    <w:link w:val="Titolo1"/>
    <w:uiPriority w:val="9"/>
    <w:rsid w:val="00654EB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it-IT"/>
    </w:rPr>
  </w:style>
  <w:style w:type="character" w:customStyle="1" w:styleId="Titolo2Carattere">
    <w:name w:val="Titolo 2 Carattere"/>
    <w:basedOn w:val="Carpredefinitoparagrafo"/>
    <w:link w:val="Titolo2"/>
    <w:rsid w:val="00654EB9"/>
    <w:rPr>
      <w:rFonts w:ascii="Arial" w:eastAsia="Times New Roman" w:hAnsi="Arial" w:cs="Arial"/>
      <w:b/>
      <w:bCs/>
      <w:i/>
      <w:iCs/>
      <w:sz w:val="28"/>
      <w:szCs w:val="28"/>
      <w:lang w:eastAsia="it-IT"/>
    </w:rPr>
  </w:style>
  <w:style w:type="character" w:customStyle="1" w:styleId="grande2">
    <w:name w:val="grande2"/>
    <w:basedOn w:val="Carpredefinitoparagrafo"/>
    <w:rsid w:val="00BD1E8B"/>
    <w:rPr>
      <w:b/>
      <w:bCs/>
      <w:sz w:val="46"/>
      <w:szCs w:val="46"/>
    </w:rPr>
  </w:style>
  <w:style w:type="paragraph" w:styleId="NormaleWeb">
    <w:name w:val="Normal (Web)"/>
    <w:basedOn w:val="Normale"/>
    <w:uiPriority w:val="99"/>
    <w:unhideWhenUsed/>
    <w:rsid w:val="0036292E"/>
    <w:pPr>
      <w:spacing w:before="100" w:beforeAutospacing="1" w:after="100" w:afterAutospacing="1"/>
    </w:pPr>
  </w:style>
  <w:style w:type="table" w:styleId="Tabellagriglia1chiara-colore2">
    <w:name w:val="Grid Table 1 Light Accent 2"/>
    <w:basedOn w:val="Tabellanormale"/>
    <w:uiPriority w:val="46"/>
    <w:rsid w:val="00C353D2"/>
    <w:pPr>
      <w:spacing w:after="0" w:line="240" w:lineRule="auto"/>
    </w:pPr>
    <w:tblPr>
      <w:tblStyleRowBandSize w:val="1"/>
      <w:tblStyleColBandSize w:val="1"/>
      <w:tblBorders>
        <w:top w:val="single" w:sz="4" w:space="0" w:color="E5B8B7" w:themeColor="accent2" w:themeTint="66"/>
        <w:left w:val="single" w:sz="4" w:space="0" w:color="E5B8B7" w:themeColor="accent2" w:themeTint="66"/>
        <w:bottom w:val="single" w:sz="4" w:space="0" w:color="E5B8B7" w:themeColor="accent2" w:themeTint="66"/>
        <w:right w:val="single" w:sz="4" w:space="0" w:color="E5B8B7" w:themeColor="accent2" w:themeTint="66"/>
        <w:insideH w:val="single" w:sz="4" w:space="0" w:color="E5B8B7" w:themeColor="accent2" w:themeTint="66"/>
        <w:insideV w:val="single" w:sz="4" w:space="0" w:color="E5B8B7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customStyle="1" w:styleId="msonormal0">
    <w:name w:val="msonormal"/>
    <w:basedOn w:val="Normale"/>
    <w:rsid w:val="00173845"/>
    <w:pPr>
      <w:spacing w:before="100" w:beforeAutospacing="1" w:after="100" w:afterAutospacing="1"/>
    </w:pPr>
  </w:style>
  <w:style w:type="character" w:customStyle="1" w:styleId="apple-tab-span">
    <w:name w:val="apple-tab-span"/>
    <w:basedOn w:val="Carpredefinitoparagrafo"/>
    <w:rsid w:val="00173845"/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F14B86"/>
    <w:rPr>
      <w:color w:val="605E5C"/>
      <w:shd w:val="clear" w:color="auto" w:fill="E1DFDD"/>
    </w:rPr>
  </w:style>
  <w:style w:type="table" w:customStyle="1" w:styleId="TableGrid">
    <w:name w:val="TableGrid"/>
    <w:rsid w:val="002D2809"/>
    <w:pPr>
      <w:spacing w:after="0" w:line="240" w:lineRule="auto"/>
    </w:pPr>
    <w:rPr>
      <w:rFonts w:ascii="Calibri" w:eastAsia="Times New Roman" w:hAnsi="Calibri" w:cs="Times New Roman"/>
      <w:lang w:eastAsia="it-IT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99"/>
    <w:unhideWhenUsed/>
    <w:rsid w:val="005045D9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rsid w:val="005045D9"/>
    <w:rPr>
      <w:rFonts w:ascii="Times New Roman" w:eastAsia="Times New Roman" w:hAnsi="Times New Roman" w:cs="Times New Roman"/>
      <w:sz w:val="24"/>
      <w:szCs w:val="24"/>
      <w:lang w:eastAsia="it-IT"/>
    </w:rPr>
  </w:style>
  <w:style w:type="table" w:customStyle="1" w:styleId="TableNormal">
    <w:name w:val="Table Normal"/>
    <w:uiPriority w:val="2"/>
    <w:semiHidden/>
    <w:unhideWhenUsed/>
    <w:qFormat/>
    <w:rsid w:val="00211A60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211A60"/>
    <w:pPr>
      <w:widowControl w:val="0"/>
      <w:autoSpaceDE w:val="0"/>
      <w:autoSpaceDN w:val="0"/>
      <w:ind w:left="107"/>
    </w:pPr>
    <w:rPr>
      <w:sz w:val="22"/>
      <w:szCs w:val="22"/>
      <w:lang w:eastAsia="en-US"/>
    </w:rPr>
  </w:style>
  <w:style w:type="character" w:customStyle="1" w:styleId="Menzionenonrisolta2">
    <w:name w:val="Menzione non risolta2"/>
    <w:basedOn w:val="Carpredefinitoparagrafo"/>
    <w:uiPriority w:val="99"/>
    <w:semiHidden/>
    <w:unhideWhenUsed/>
    <w:rsid w:val="00AB1065"/>
    <w:rPr>
      <w:color w:val="605E5C"/>
      <w:shd w:val="clear" w:color="auto" w:fill="E1DFDD"/>
    </w:rPr>
  </w:style>
  <w:style w:type="character" w:styleId="Menzionenonrisolta">
    <w:name w:val="Unresolved Mention"/>
    <w:basedOn w:val="Carpredefinitoparagrafo"/>
    <w:uiPriority w:val="99"/>
    <w:semiHidden/>
    <w:unhideWhenUsed/>
    <w:rsid w:val="00D43A36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0646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957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303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939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40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59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179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085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1685168">
          <w:marLeft w:val="-1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911578">
          <w:marLeft w:val="-1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870132">
          <w:marLeft w:val="-1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383511">
          <w:marLeft w:val="-1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287527">
          <w:marLeft w:val="-1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772802">
          <w:marLeft w:val="-1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641123">
          <w:marLeft w:val="-1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01015">
          <w:marLeft w:val="-1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591201">
          <w:marLeft w:val="-1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710704">
          <w:marLeft w:val="-1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359714">
          <w:marLeft w:val="-1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596281">
          <w:marLeft w:val="-1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889386">
          <w:marLeft w:val="-1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248265">
          <w:marLeft w:val="-1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236281">
          <w:marLeft w:val="-1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838685">
          <w:marLeft w:val="-1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063368">
          <w:marLeft w:val="-1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802528">
          <w:marLeft w:val="-1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933767">
          <w:marLeft w:val="-1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895038">
          <w:marLeft w:val="-1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940862">
          <w:marLeft w:val="-1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4832922">
          <w:marLeft w:val="-1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10331">
          <w:marLeft w:val="-1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853298">
          <w:marLeft w:val="-7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363762">
          <w:marLeft w:val="-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66936">
          <w:marLeft w:val="-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341028">
          <w:marLeft w:val="-7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9424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582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485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581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73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57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731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32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300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8.png"/><Relationship Id="rId1" Type="http://schemas.openxmlformats.org/officeDocument/2006/relationships/image" Target="media/image7.png"/></Relationships>
</file>

<file path=word/_rels/header1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ccasali.edu.it" TargetMode="External"/><Relationship Id="rId3" Type="http://schemas.openxmlformats.org/officeDocument/2006/relationships/image" Target="media/image3.jpeg"/><Relationship Id="rId7" Type="http://schemas.openxmlformats.org/officeDocument/2006/relationships/hyperlink" Target="mailto:csic8%205400e@istruzione.it" TargetMode="External"/><Relationship Id="rId2" Type="http://schemas.openxmlformats.org/officeDocument/2006/relationships/image" Target="media/image2.png"/><Relationship Id="rId1" Type="http://schemas.openxmlformats.org/officeDocument/2006/relationships/image" Target="media/image1.jpg"/><Relationship Id="rId6" Type="http://schemas.openxmlformats.org/officeDocument/2006/relationships/image" Target="media/image6.jpeg"/><Relationship Id="rId5" Type="http://schemas.openxmlformats.org/officeDocument/2006/relationships/image" Target="media/image5.png"/><Relationship Id="rId4" Type="http://schemas.openxmlformats.org/officeDocument/2006/relationships/image" Target="media/image4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nprov\Downloads\INTESTAZIONE.dotx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65842EA-5AA6-4D18-9337-D3D3BC9ECB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INTESTAZIONE</Template>
  <TotalTime>26</TotalTime>
  <Pages>2</Pages>
  <Words>196</Words>
  <Characters>1122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Annunziata Provenzano</dc:creator>
  <cp:lastModifiedBy>Annunziata Provenzano</cp:lastModifiedBy>
  <cp:revision>5</cp:revision>
  <cp:lastPrinted>2025-09-05T08:14:00Z</cp:lastPrinted>
  <dcterms:created xsi:type="dcterms:W3CDTF">2025-09-11T11:10:00Z</dcterms:created>
  <dcterms:modified xsi:type="dcterms:W3CDTF">2026-03-13T11:29:00Z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769692240</vt:i4>
  </property>
</Properties>
</file>