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F8" w:rsidRDefault="00A458F8" w:rsidP="00725653">
      <w:pPr>
        <w:jc w:val="both"/>
      </w:pPr>
      <w:bookmarkStart w:id="0" w:name="_Hlk42011933"/>
    </w:p>
    <w:p w:rsidR="00962E5E" w:rsidRDefault="00962E5E" w:rsidP="00962E5E">
      <w:pPr>
        <w:jc w:val="center"/>
        <w:rPr>
          <w:rFonts w:ascii="Garamond" w:hAnsi="Garamond"/>
          <w:b/>
          <w:sz w:val="20"/>
          <w:szCs w:val="20"/>
        </w:rPr>
      </w:pPr>
      <w:r w:rsidRPr="003708AE">
        <w:rPr>
          <w:rFonts w:ascii="Garamond" w:hAnsi="Garamond"/>
          <w:b/>
          <w:sz w:val="20"/>
          <w:szCs w:val="20"/>
        </w:rPr>
        <w:t>Allegato A</w:t>
      </w:r>
    </w:p>
    <w:p w:rsidR="00962E5E" w:rsidRDefault="00962E5E" w:rsidP="00962E5E">
      <w:pPr>
        <w:jc w:val="center"/>
        <w:rPr>
          <w:rFonts w:ascii="Garamond" w:hAnsi="Garamond"/>
          <w:b/>
          <w:sz w:val="20"/>
          <w:szCs w:val="20"/>
        </w:rPr>
      </w:pPr>
    </w:p>
    <w:p w:rsidR="00962E5E" w:rsidRPr="003708AE" w:rsidRDefault="00962E5E" w:rsidP="00962E5E">
      <w:pPr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POSTO COMUNE</w:t>
      </w:r>
    </w:p>
    <w:p w:rsidR="00962E5E" w:rsidRDefault="00962E5E" w:rsidP="00962E5E">
      <w:pPr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 (da duplicare per ogni sessione di osservazione)</w:t>
      </w:r>
    </w:p>
    <w:p w:rsidR="00962E5E" w:rsidRPr="00DF0EE7" w:rsidRDefault="00962E5E" w:rsidP="00962E5E">
      <w:pPr>
        <w:jc w:val="center"/>
        <w:rPr>
          <w:rFonts w:cs="Calibri"/>
          <w:sz w:val="20"/>
          <w:szCs w:val="20"/>
        </w:rPr>
      </w:pPr>
      <w:bookmarkStart w:id="1" w:name="_GoBack"/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962E5E" w:rsidRPr="00DF0EE7" w:rsidTr="00534B9E">
        <w:trPr>
          <w:jc w:val="center"/>
        </w:trPr>
        <w:tc>
          <w:tcPr>
            <w:tcW w:w="2269" w:type="dxa"/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secondaria di </w:t>
            </w:r>
            <w:r>
              <w:rPr>
                <w:rFonts w:cs="Calibri"/>
                <w:sz w:val="20"/>
                <w:szCs w:val="20"/>
              </w:rPr>
              <w:t>ii</w:t>
            </w:r>
            <w:r w:rsidRPr="00DF0EE7">
              <w:rPr>
                <w:rFonts w:cs="Calibri"/>
                <w:sz w:val="20"/>
                <w:szCs w:val="20"/>
              </w:rPr>
              <w:t xml:space="preserve"> grado</w:t>
            </w:r>
          </w:p>
        </w:tc>
      </w:tr>
      <w:tr w:rsidR="00962E5E" w:rsidRPr="00DF0EE7" w:rsidTr="00534B9E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vMerge w:val="restart"/>
            <w:vAlign w:val="center"/>
          </w:tcPr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</w:t>
            </w:r>
            <w:r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Effettuata in data </w:t>
            </w:r>
            <w:r>
              <w:rPr>
                <w:rFonts w:eastAsia="Arial" w:cs="Calibri"/>
                <w:sz w:val="20"/>
                <w:szCs w:val="20"/>
              </w:rPr>
              <w:t>…. /….. / 2026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</w:t>
            </w:r>
            <w:r>
              <w:rPr>
                <w:rFonts w:cs="Calibri"/>
                <w:sz w:val="20"/>
                <w:szCs w:val="20"/>
              </w:rPr>
              <w:t xml:space="preserve">…… </w:t>
            </w:r>
            <w:r w:rsidRPr="00DF0EE7">
              <w:rPr>
                <w:rFonts w:cs="Calibri"/>
                <w:sz w:val="20"/>
                <w:szCs w:val="20"/>
              </w:rPr>
              <w:t>di ………</w:t>
            </w:r>
            <w:proofErr w:type="gramStart"/>
            <w:r w:rsidRPr="00DF0EE7">
              <w:rPr>
                <w:rFonts w:cs="Calibri"/>
                <w:sz w:val="20"/>
                <w:szCs w:val="20"/>
              </w:rPr>
              <w:t>…….</w:t>
            </w:r>
            <w:proofErr w:type="gramEnd"/>
          </w:p>
        </w:tc>
      </w:tr>
      <w:tr w:rsidR="00962E5E" w:rsidRPr="00DF0EE7" w:rsidTr="00534B9E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:rsidR="00962E5E" w:rsidRPr="00DF0EE7" w:rsidRDefault="00962E5E" w:rsidP="00534B9E">
            <w:pPr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alunni </w:t>
            </w:r>
          </w:p>
        </w:tc>
        <w:tc>
          <w:tcPr>
            <w:tcW w:w="4394" w:type="dxa"/>
            <w:gridSpan w:val="4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maschi </w:t>
            </w:r>
            <w:r>
              <w:rPr>
                <w:rFonts w:cs="Calibri"/>
                <w:sz w:val="20"/>
                <w:szCs w:val="20"/>
              </w:rPr>
              <w:t>…</w:t>
            </w:r>
            <w:r w:rsidRPr="00DF0EE7">
              <w:rPr>
                <w:rFonts w:cs="Calibri"/>
                <w:sz w:val="20"/>
                <w:szCs w:val="20"/>
              </w:rPr>
              <w:t xml:space="preserve"> femmine </w:t>
            </w:r>
            <w:r>
              <w:rPr>
                <w:rFonts w:cs="Calibri"/>
                <w:sz w:val="20"/>
                <w:szCs w:val="20"/>
              </w:rPr>
              <w:t>…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</w:t>
            </w:r>
            <w:proofErr w:type="gramStart"/>
            <w:r w:rsidRPr="00DF0EE7">
              <w:rPr>
                <w:rFonts w:cs="Calibri"/>
                <w:sz w:val="20"/>
                <w:szCs w:val="20"/>
              </w:rPr>
              <w:t xml:space="preserve">cui </w:t>
            </w:r>
            <w:r>
              <w:rPr>
                <w:rFonts w:cs="Calibri"/>
                <w:sz w:val="20"/>
                <w:szCs w:val="20"/>
              </w:rPr>
              <w:t xml:space="preserve"> …</w:t>
            </w:r>
            <w:proofErr w:type="gramEnd"/>
            <w:r>
              <w:rPr>
                <w:rFonts w:cs="Calibri"/>
                <w:sz w:val="20"/>
                <w:szCs w:val="20"/>
              </w:rPr>
              <w:t xml:space="preserve"> </w:t>
            </w:r>
            <w:r w:rsidRPr="00DF0EE7">
              <w:rPr>
                <w:rFonts w:cs="Calibri"/>
                <w:sz w:val="20"/>
                <w:szCs w:val="20"/>
              </w:rPr>
              <w:t>stranieri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Laboratorio di 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spacing w:before="120" w:after="120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</w:tbl>
    <w:p w:rsidR="00962E5E" w:rsidRDefault="00962E5E" w:rsidP="00962E5E">
      <w:pPr>
        <w:jc w:val="both"/>
        <w:rPr>
          <w:rFonts w:cs="Calibri"/>
          <w:b/>
          <w:sz w:val="20"/>
          <w:szCs w:val="20"/>
        </w:rPr>
      </w:pPr>
    </w:p>
    <w:p w:rsidR="00962E5E" w:rsidRDefault="00962E5E" w:rsidP="00962E5E">
      <w:pPr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:rsidR="00962E5E" w:rsidRDefault="00962E5E" w:rsidP="00962E5E">
      <w:pPr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t>Indicatori ai fini dell’osservazione nonché della valutazione prevista all’articolo 13, comma 3 del decreto</w:t>
      </w:r>
    </w:p>
    <w:p w:rsidR="00962E5E" w:rsidRPr="00DF0EE7" w:rsidRDefault="00962E5E" w:rsidP="00962E5E">
      <w:pPr>
        <w:jc w:val="both"/>
        <w:rPr>
          <w:rFonts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133"/>
        <w:gridCol w:w="3133"/>
        <w:gridCol w:w="1252"/>
      </w:tblGrid>
      <w:tr w:rsidR="00962E5E" w:rsidRPr="00DF0EE7" w:rsidTr="00534B9E">
        <w:trPr>
          <w:jc w:val="center"/>
        </w:trPr>
        <w:tc>
          <w:tcPr>
            <w:tcW w:w="9351" w:type="dxa"/>
            <w:gridSpan w:val="4"/>
            <w:shd w:val="clear" w:color="auto" w:fill="D9D9D9"/>
          </w:tcPr>
          <w:p w:rsidR="00962E5E" w:rsidRPr="00DF0EE7" w:rsidRDefault="00962E5E" w:rsidP="00534B9E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:rsidR="00962E5E" w:rsidRPr="00DF0EE7" w:rsidRDefault="00962E5E" w:rsidP="00534B9E">
            <w:pPr>
              <w:spacing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spacing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252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 w:val="restart"/>
          </w:tcPr>
          <w:p w:rsidR="00962E5E" w:rsidRPr="00DF0EE7" w:rsidRDefault="00962E5E" w:rsidP="00534B9E">
            <w:pPr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 </w:t>
            </w:r>
            <w:r>
              <w:rPr>
                <w:rFonts w:eastAsia="Arial" w:cs="Calibri"/>
                <w:sz w:val="20"/>
                <w:szCs w:val="20"/>
              </w:rPr>
              <w:t>Tutti g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li alunni… 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mostrano attenzione 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coinvolti in modo attivo nelle attività proposte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a proprio agio nel chiedere spiegazioni, nell’effettuare interventi e nel rispondere alle domande dell’insegnante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incoraggiati a manifestare le proprie conoscenze e abilità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 w:val="restart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Il docente conosce i profili di ogni alunno, anche con riferimento alle dinamiche interculturali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state condivise regole di comportamento comuni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/>
            <w:tcBorders>
              <w:bottom w:val="nil"/>
            </w:tcBorders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le regole sono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rispettat</w:t>
            </w:r>
            <w:r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da tutti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tcBorders>
              <w:top w:val="nil"/>
            </w:tcBorders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eventuali episodi problematici sono affrontati con efficacia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Le figure presenti (colleghi curricolari, insegnante di sostegno, educatore, assistenti)  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coinvolte in modo attivo nelle attività proposte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 w:val="restart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Lo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DF0EE7">
              <w:rPr>
                <w:rFonts w:cs="Calibri"/>
                <w:sz w:val="20"/>
                <w:szCs w:val="20"/>
              </w:rPr>
              <w:t xml:space="preserve"> è gestito in maniera </w:t>
            </w: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funzionale alle attività proposte.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Il setting </w:t>
            </w:r>
            <w:proofErr w:type="gramStart"/>
            <w:r w:rsidRPr="00DF0EE7">
              <w:rPr>
                <w:rFonts w:eastAsia="Arial" w:cs="Calibri"/>
                <w:sz w:val="20"/>
                <w:szCs w:val="20"/>
              </w:rPr>
              <w:t>d’aula….</w:t>
            </w:r>
            <w:proofErr w:type="gramEnd"/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è correlato alle attività progettate ed è variato in funzione alle modalità didattiche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 xml:space="preserve">□ Non pertinente all’attività osservata 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vMerge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tiene conto delle esigenze degli alunni con </w:t>
            </w:r>
            <w:r>
              <w:rPr>
                <w:rFonts w:eastAsia="Arial" w:cs="Calibri"/>
                <w:sz w:val="20"/>
                <w:szCs w:val="20"/>
              </w:rPr>
              <w:t>BES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e li include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tcBorders>
              <w:bottom w:val="nil"/>
            </w:tcBorders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scandito e diversificato tenendo conto delle soglie di attenzione di tutti gli alunni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833" w:type="dxa"/>
            <w:tcBorders>
              <w:top w:val="nil"/>
            </w:tcBorders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congruo rispetto agli obiettivi di apprendimento e alla programmazione generale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</w:tbl>
    <w:p w:rsidR="00962E5E" w:rsidRPr="00DF0EE7" w:rsidRDefault="00962E5E" w:rsidP="00962E5E">
      <w:pPr>
        <w:tabs>
          <w:tab w:val="left" w:pos="2254"/>
          <w:tab w:val="left" w:pos="5387"/>
          <w:tab w:val="left" w:pos="8520"/>
        </w:tabs>
        <w:rPr>
          <w:rFonts w:cs="Calibri"/>
          <w:sz w:val="20"/>
          <w:szCs w:val="20"/>
        </w:rPr>
      </w:pPr>
    </w:p>
    <w:p w:rsidR="00962E5E" w:rsidRPr="00DF0EE7" w:rsidRDefault="00962E5E" w:rsidP="00962E5E">
      <w:pPr>
        <w:tabs>
          <w:tab w:val="left" w:pos="2254"/>
          <w:tab w:val="left" w:pos="5387"/>
          <w:tab w:val="left" w:pos="8520"/>
        </w:tabs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  <w:r w:rsidRPr="00DF0EE7">
        <w:rPr>
          <w:rFonts w:cs="Calibri"/>
          <w:sz w:val="20"/>
          <w:szCs w:val="20"/>
        </w:rPr>
        <w:lastRenderedPageBreak/>
        <w:tab/>
      </w:r>
      <w:r w:rsidRPr="00DF0EE7">
        <w:rPr>
          <w:rFonts w:eastAsia="Arial" w:cs="Calibri"/>
          <w:sz w:val="20"/>
          <w:szCs w:val="20"/>
        </w:rPr>
        <w:tab/>
      </w:r>
      <w:r w:rsidRPr="00DF0EE7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33"/>
        <w:gridCol w:w="3133"/>
        <w:gridCol w:w="1681"/>
      </w:tblGrid>
      <w:tr w:rsidR="00962E5E" w:rsidRPr="00DF0EE7" w:rsidTr="00534B9E">
        <w:trPr>
          <w:jc w:val="center"/>
        </w:trPr>
        <w:tc>
          <w:tcPr>
            <w:tcW w:w="9218" w:type="dxa"/>
            <w:gridSpan w:val="4"/>
            <w:shd w:val="clear" w:color="auto" w:fill="D9D9D9"/>
          </w:tcPr>
          <w:p w:rsidR="00962E5E" w:rsidRPr="00DF0EE7" w:rsidRDefault="00962E5E" w:rsidP="00534B9E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:rsidR="00962E5E" w:rsidRPr="00DF0EE7" w:rsidRDefault="00962E5E" w:rsidP="00534B9E">
            <w:pPr>
              <w:spacing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spacing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 w:val="restart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docente ha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DF0EE7">
              <w:rPr>
                <w:rFonts w:cs="Calibri"/>
                <w:sz w:val="20"/>
                <w:szCs w:val="20"/>
              </w:rPr>
              <w:t xml:space="preserve"> l’attività didattica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gli obiettivi di apprendimento propri del percorso di educazione civica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proofErr w:type="spellStart"/>
            <w:r w:rsidRPr="00DF0EE7">
              <w:rPr>
                <w:rFonts w:eastAsia="Arial" w:cs="Calibri"/>
                <w:sz w:val="20"/>
                <w:szCs w:val="20"/>
              </w:rPr>
              <w:t>coprogettandola</w:t>
            </w:r>
            <w:proofErr w:type="spellEnd"/>
            <w:r w:rsidRPr="00DF0EE7">
              <w:rPr>
                <w:rFonts w:eastAsia="Arial" w:cs="Calibri"/>
                <w:sz w:val="20"/>
                <w:szCs w:val="20"/>
              </w:rPr>
              <w:t xml:space="preserve"> con l’insegnante di sostegno e le eventuali altre figure di riferimento, visto il PEI, al fine di favorire l’inclusione degli alunni con disabilità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tcBorders>
              <w:top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 w:val="restart"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valorizzando, in modalità inclusiva e sviluppando processi di personalizzazione, l’eventuale presenza di alunni </w:t>
            </w:r>
            <w:proofErr w:type="spellStart"/>
            <w:r w:rsidRPr="00DF0EE7">
              <w:rPr>
                <w:rFonts w:eastAsia="Arial" w:cs="Calibri"/>
                <w:sz w:val="20"/>
                <w:szCs w:val="20"/>
              </w:rPr>
              <w:t>plusdotati</w:t>
            </w:r>
            <w:proofErr w:type="spellEnd"/>
            <w:r w:rsidRPr="00DF0EE7">
              <w:rPr>
                <w:rFonts w:eastAsia="Arial" w:cs="Calibri"/>
                <w:sz w:val="20"/>
                <w:szCs w:val="20"/>
              </w:rPr>
              <w:t xml:space="preserve"> o che abbiano già raggiunto in modo ottimale gli obiettivi di apprendimento previsti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gli appropriati strumenti compensativi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una tempistica congrua rispetto agli obiettivi di apprendimento da raggiungere e alla programmazione complessiva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degli obiettivi di apprendimento raggiunti dal gruppo classe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scegliendo nuclei disciplinari significativi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vAlign w:val="center"/>
          </w:tcPr>
          <w:p w:rsidR="00962E5E" w:rsidRPr="00DF0EE7" w:rsidRDefault="00962E5E" w:rsidP="00534B9E">
            <w:pPr>
              <w:pStyle w:val="Titolo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nel caso della secondaria di secondo grado, correlando gli argomenti specifici al PECUP proprio dei distinti indirizzi di studio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prevedendo appropriati strumenti di </w:t>
            </w:r>
            <w:r>
              <w:rPr>
                <w:rFonts w:eastAsia="Arial" w:cs="Calibri"/>
                <w:sz w:val="20"/>
                <w:szCs w:val="20"/>
              </w:rPr>
              <w:t>osservazione/</w:t>
            </w:r>
            <w:r w:rsidRPr="00DF0EE7">
              <w:rPr>
                <w:rFonts w:eastAsia="Arial" w:cs="Calibri"/>
                <w:sz w:val="20"/>
                <w:szCs w:val="20"/>
              </w:rPr>
              <w:t>verifica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 w:val="restart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chiarendo prioritariamente al gruppo classe le modalità e gli obiettivi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dando istruzioni sulle strategie e i metodi da seguire e verificando che gli alunni abbiano compreso le consegne e le spiegazioni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 X: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Spiegazione frontale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 xml:space="preserve">Brain </w:t>
            </w:r>
            <w:proofErr w:type="spellStart"/>
            <w:r w:rsidRPr="00DF0EE7">
              <w:rPr>
                <w:rFonts w:cs="Calibri"/>
                <w:i/>
                <w:sz w:val="20"/>
                <w:szCs w:val="20"/>
              </w:rPr>
              <w:t>storming</w:t>
            </w:r>
            <w:proofErr w:type="spellEnd"/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proofErr w:type="spellStart"/>
            <w:r w:rsidRPr="00DF0EE7">
              <w:rPr>
                <w:rFonts w:cs="Calibri"/>
                <w:i/>
                <w:sz w:val="20"/>
                <w:szCs w:val="20"/>
              </w:rPr>
              <w:t>Problem</w:t>
            </w:r>
            <w:proofErr w:type="spellEnd"/>
            <w:r w:rsidRPr="00DF0EE7">
              <w:rPr>
                <w:rFonts w:cs="Calibri"/>
                <w:i/>
                <w:sz w:val="20"/>
                <w:szCs w:val="20"/>
              </w:rPr>
              <w:t xml:space="preserve"> solving</w:t>
            </w:r>
            <w:r w:rsidRPr="00DF0EE7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Momenti di verifica formativa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Attività di manipolazione</w:t>
            </w:r>
          </w:p>
          <w:p w:rsidR="00962E5E" w:rsidRPr="001E083B" w:rsidRDefault="00962E5E" w:rsidP="00534B9E">
            <w:pPr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:rsidR="00962E5E" w:rsidRPr="001E083B" w:rsidRDefault="00962E5E" w:rsidP="00534B9E">
            <w:pPr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:rsidR="00962E5E" w:rsidRPr="001E083B" w:rsidRDefault="00962E5E" w:rsidP="00534B9E">
            <w:pPr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 xml:space="preserve">Cooperative </w:t>
            </w:r>
            <w:proofErr w:type="spellStart"/>
            <w:r w:rsidRPr="00DF0EE7">
              <w:rPr>
                <w:rFonts w:cs="Calibri"/>
                <w:i/>
                <w:sz w:val="20"/>
                <w:szCs w:val="20"/>
              </w:rPr>
              <w:t>learning</w:t>
            </w:r>
            <w:proofErr w:type="spellEnd"/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Lavoro di gruppo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Peer tutoring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</w:t>
            </w:r>
            <w:r w:rsidRPr="00DF0EE7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_______________________</w:t>
            </w:r>
          </w:p>
          <w:p w:rsidR="00962E5E" w:rsidRPr="00DF0EE7" w:rsidRDefault="00962E5E" w:rsidP="00534B9E">
            <w:pPr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una X: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LIM, prevalentemente per proiezione 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LIM, in modo interattivo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Tablet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DF0EE7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Navigazione in internet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Libro digitale/espansioni online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con attenzione all’individualizzazione dei percorsi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con attenzione alla personalizzazione dei percorsi 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fornendo agli alunni </w:t>
            </w:r>
            <w:r w:rsidRPr="00DF0EE7">
              <w:rPr>
                <w:rFonts w:cs="Calibri"/>
                <w:i/>
                <w:sz w:val="20"/>
                <w:szCs w:val="20"/>
              </w:rPr>
              <w:t>feedback</w:t>
            </w:r>
            <w:r w:rsidRPr="00DF0EE7">
              <w:rPr>
                <w:rFonts w:cs="Calibri"/>
                <w:sz w:val="20"/>
                <w:szCs w:val="20"/>
              </w:rPr>
              <w:t xml:space="preserve"> sullo svolgimento delle attività 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1271" w:type="dxa"/>
            <w:vMerge/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assegna</w:t>
            </w:r>
            <w:r>
              <w:rPr>
                <w:rFonts w:eastAsia="Arial" w:cs="Calibri"/>
                <w:sz w:val="20"/>
                <w:szCs w:val="20"/>
              </w:rPr>
              <w:t>ndo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compiti coerenti rispetto alle attività svolte con attenzione all’individualizzazione e a eventuali percorsi personalizzati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</w:tbl>
    <w:p w:rsidR="00962E5E" w:rsidRPr="00DF0EE7" w:rsidRDefault="00962E5E" w:rsidP="00962E5E">
      <w:pPr>
        <w:rPr>
          <w:rFonts w:cs="Calibri"/>
          <w:sz w:val="20"/>
          <w:szCs w:val="20"/>
        </w:rPr>
      </w:pPr>
    </w:p>
    <w:p w:rsidR="00962E5E" w:rsidRPr="00DF0EE7" w:rsidRDefault="00962E5E" w:rsidP="00962E5E">
      <w:pPr>
        <w:jc w:val="both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133"/>
        <w:gridCol w:w="1681"/>
      </w:tblGrid>
      <w:tr w:rsidR="00962E5E" w:rsidRPr="00DF0EE7" w:rsidTr="00534B9E">
        <w:trPr>
          <w:jc w:val="center"/>
        </w:trPr>
        <w:tc>
          <w:tcPr>
            <w:tcW w:w="10201" w:type="dxa"/>
            <w:gridSpan w:val="4"/>
            <w:shd w:val="clear" w:color="auto" w:fill="D9D9D9"/>
          </w:tcPr>
          <w:p w:rsidR="00962E5E" w:rsidRPr="00DF0EE7" w:rsidRDefault="00962E5E" w:rsidP="00534B9E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lastRenderedPageBreak/>
              <w:t>Processi di valutazione</w:t>
            </w: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:rsidR="00962E5E" w:rsidRPr="00DF0EE7" w:rsidRDefault="00962E5E" w:rsidP="00534B9E">
            <w:pPr>
              <w:spacing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spacing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:rsidR="00962E5E" w:rsidRPr="00DF0EE7" w:rsidRDefault="00962E5E" w:rsidP="00534B9E">
            <w:pPr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 w:val="restart"/>
          </w:tcPr>
          <w:p w:rsidR="00962E5E" w:rsidRPr="00DF0EE7" w:rsidRDefault="00962E5E" w:rsidP="00534B9E">
            <w:pPr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i risultati di apprendimento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correlando le tipologie di verifica formalizzate alle attività progettate e realizzate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  <w:tcBorders>
              <w:bottom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proofErr w:type="spellStart"/>
            <w:r w:rsidRPr="00DF0EE7">
              <w:rPr>
                <w:rFonts w:eastAsia="Arial" w:cs="Calibri"/>
                <w:sz w:val="20"/>
                <w:szCs w:val="20"/>
              </w:rPr>
              <w:t>coprogettando</w:t>
            </w:r>
            <w:proofErr w:type="spellEnd"/>
            <w:r w:rsidRPr="00DF0EE7">
              <w:rPr>
                <w:rFonts w:eastAsia="Arial" w:cs="Calibri"/>
                <w:sz w:val="20"/>
                <w:szCs w:val="20"/>
              </w:rPr>
              <w:t xml:space="preserve"> le prove con l’insegnante di sostegno e le eventuali altre figure di riferimento in stretto raccordo con gli obiettivi previsti dai PEI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vAlign w:val="center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chiarendo alla classe le consegne e i criteri di valutazione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cadenzando le verifiche in maniera congrua nel corso dei periodi didattici di riferimento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restituendo le prove valutate e corrette tempestivamente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 w:val="restart"/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tcBorders>
              <w:bottom w:val="nil"/>
            </w:tcBorders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le competenze trasversali</w:t>
            </w: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specific</w:t>
            </w:r>
            <w:r>
              <w:rPr>
                <w:rFonts w:eastAsia="Arial" w:cs="Calibri"/>
                <w:sz w:val="20"/>
                <w:szCs w:val="20"/>
              </w:rPr>
              <w:t>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>
              <w:rPr>
                <w:rFonts w:eastAsia="Arial" w:cs="Calibri"/>
                <w:sz w:val="20"/>
                <w:szCs w:val="20"/>
              </w:rPr>
              <w:t>strumenti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valutazione 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  <w:tr w:rsidR="00962E5E" w:rsidRPr="00DF0EE7" w:rsidTr="00534B9E">
        <w:trPr>
          <w:jc w:val="center"/>
        </w:trPr>
        <w:tc>
          <w:tcPr>
            <w:tcW w:w="2254" w:type="dxa"/>
            <w:vMerge/>
            <w:vAlign w:val="center"/>
          </w:tcPr>
          <w:p w:rsidR="00962E5E" w:rsidRPr="00DF0EE7" w:rsidRDefault="00962E5E" w:rsidP="00534B9E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vAlign w:val="center"/>
          </w:tcPr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962E5E" w:rsidRPr="00DF0EE7" w:rsidRDefault="00962E5E" w:rsidP="00534B9E">
            <w:pPr>
              <w:spacing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:rsidR="00962E5E" w:rsidRPr="00DF0EE7" w:rsidRDefault="00962E5E" w:rsidP="00534B9E">
            <w:pPr>
              <w:rPr>
                <w:rFonts w:cs="Calibri"/>
                <w:sz w:val="20"/>
                <w:szCs w:val="20"/>
              </w:rPr>
            </w:pPr>
          </w:p>
        </w:tc>
      </w:tr>
    </w:tbl>
    <w:p w:rsidR="00962E5E" w:rsidRPr="00DF0EE7" w:rsidRDefault="00962E5E" w:rsidP="00962E5E">
      <w:pPr>
        <w:spacing w:after="120"/>
        <w:jc w:val="right"/>
        <w:rPr>
          <w:rFonts w:cs="Calibri"/>
          <w:sz w:val="20"/>
          <w:szCs w:val="20"/>
        </w:rPr>
      </w:pPr>
    </w:p>
    <w:p w:rsidR="00962E5E" w:rsidRDefault="00962E5E" w:rsidP="00962E5E">
      <w:pPr>
        <w:spacing w:after="120"/>
        <w:jc w:val="both"/>
        <w:rPr>
          <w:rFonts w:cs="Calibri"/>
        </w:rPr>
      </w:pPr>
    </w:p>
    <w:p w:rsidR="00962E5E" w:rsidRDefault="00962E5E" w:rsidP="00962E5E">
      <w:pPr>
        <w:spacing w:after="120"/>
        <w:jc w:val="both"/>
        <w:rPr>
          <w:rFonts w:cs="Calibri"/>
        </w:rPr>
      </w:pPr>
      <w:r>
        <w:rPr>
          <w:rFonts w:cs="Calibri"/>
        </w:rPr>
        <w:t>Casali del Manco lì</w:t>
      </w:r>
      <w:proofErr w:type="gramStart"/>
      <w:r>
        <w:rPr>
          <w:rFonts w:cs="Calibri"/>
        </w:rPr>
        <w:t xml:space="preserve"> ….</w:t>
      </w:r>
      <w:proofErr w:type="gramEnd"/>
      <w:r>
        <w:rPr>
          <w:rFonts w:cs="Calibri"/>
        </w:rPr>
        <w:t xml:space="preserve">. / ….. / 2026 </w:t>
      </w:r>
    </w:p>
    <w:p w:rsidR="00962E5E" w:rsidRDefault="00962E5E" w:rsidP="00962E5E">
      <w:pPr>
        <w:spacing w:after="120"/>
        <w:jc w:val="right"/>
        <w:rPr>
          <w:rFonts w:cs="Calibri"/>
        </w:rPr>
      </w:pPr>
    </w:p>
    <w:p w:rsidR="00962E5E" w:rsidRDefault="00962E5E" w:rsidP="00962E5E">
      <w:pPr>
        <w:spacing w:after="120"/>
        <w:jc w:val="right"/>
        <w:rPr>
          <w:rFonts w:cs="Calibri"/>
        </w:rPr>
      </w:pPr>
      <w:r>
        <w:rPr>
          <w:rFonts w:cs="Calibri"/>
        </w:rPr>
        <w:t>Il Tutor</w:t>
      </w:r>
    </w:p>
    <w:p w:rsidR="00962E5E" w:rsidRDefault="00962E5E" w:rsidP="00962E5E">
      <w:pPr>
        <w:spacing w:after="120"/>
        <w:jc w:val="both"/>
        <w:rPr>
          <w:rFonts w:cs="Calibri"/>
        </w:rPr>
      </w:pPr>
    </w:p>
    <w:p w:rsidR="00962E5E" w:rsidRDefault="00962E5E" w:rsidP="00962E5E">
      <w:pPr>
        <w:spacing w:after="120"/>
        <w:jc w:val="both"/>
        <w:rPr>
          <w:rFonts w:cs="Calibri"/>
        </w:rPr>
      </w:pPr>
    </w:p>
    <w:p w:rsidR="00962E5E" w:rsidRDefault="00962E5E" w:rsidP="00725653">
      <w:pPr>
        <w:jc w:val="both"/>
      </w:pPr>
    </w:p>
    <w:p w:rsidR="00962E5E" w:rsidRDefault="00962E5E" w:rsidP="00725653">
      <w:pPr>
        <w:jc w:val="both"/>
      </w:pPr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5B4FF7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Il D</w:t>
      </w:r>
      <w:r>
        <w:rPr>
          <w:rFonts w:eastAsia="Calibri"/>
          <w:b/>
          <w:color w:val="000000"/>
          <w:sz w:val="22"/>
          <w:szCs w:val="22"/>
        </w:rPr>
        <w:t xml:space="preserve">IRIGENTE </w:t>
      </w:r>
      <w:r w:rsidRPr="00875150">
        <w:rPr>
          <w:rFonts w:eastAsia="Calibri"/>
          <w:b/>
          <w:color w:val="000000"/>
          <w:sz w:val="22"/>
          <w:szCs w:val="22"/>
        </w:rPr>
        <w:t>S</w:t>
      </w:r>
      <w:r>
        <w:rPr>
          <w:rFonts w:eastAsia="Calibri"/>
          <w:b/>
          <w:color w:val="000000"/>
          <w:sz w:val="22"/>
          <w:szCs w:val="22"/>
        </w:rPr>
        <w:t>COLASTICO</w:t>
      </w:r>
    </w:p>
    <w:p w:rsidR="005B4FF7" w:rsidRPr="00875150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dott. Andrea CODISPOTI</w:t>
      </w:r>
    </w:p>
    <w:p w:rsidR="005B4FF7" w:rsidRPr="0046493C" w:rsidRDefault="005B4FF7" w:rsidP="005B4FF7">
      <w:pPr>
        <w:ind w:left="10" w:right="183" w:hanging="10"/>
        <w:jc w:val="right"/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</w:pPr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(firma autografa sostituita a mezzo stampa ex art.3 c.2 </w:t>
      </w:r>
      <w:proofErr w:type="spellStart"/>
      <w:proofErr w:type="gramStart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D.Lgs</w:t>
      </w:r>
      <w:proofErr w:type="gram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.</w:t>
      </w:r>
      <w:proofErr w:type="spell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 39/93)</w:t>
      </w: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bookmarkEnd w:id="0"/>
    <w:p w:rsidR="00772266" w:rsidRPr="0027310E" w:rsidRDefault="00772266" w:rsidP="00772266">
      <w:pPr>
        <w:jc w:val="both"/>
      </w:pPr>
    </w:p>
    <w:sectPr w:rsidR="00772266" w:rsidRPr="0027310E" w:rsidSect="00836C1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766" w:rsidRDefault="00875766" w:rsidP="00B100ED">
      <w:r>
        <w:separator/>
      </w:r>
    </w:p>
  </w:endnote>
  <w:endnote w:type="continuationSeparator" w:id="0">
    <w:p w:rsidR="00875766" w:rsidRDefault="00875766" w:rsidP="00B1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033" w:rsidRDefault="00F30033">
    <w:pPr>
      <w:pStyle w:val="Pidipagina"/>
    </w:pPr>
    <w:r>
      <w:rPr>
        <w:noProof/>
      </w:rPr>
      <mc:AlternateContent>
        <mc:Choice Requires="wps">
          <w:drawing>
            <wp:inline distT="0" distB="0" distL="0" distR="0" wp14:anchorId="6680F6AB" wp14:editId="7C83E106">
              <wp:extent cx="304800" cy="304800"/>
              <wp:effectExtent l="0" t="0" r="0" b="0"/>
              <wp:docPr id="11" name="AutoShap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824285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r+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DlK/r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05ECD29A" wp14:editId="75FF17D7">
          <wp:extent cx="4727007" cy="248261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7007" cy="248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6C2F">
      <w:rPr>
        <w:noProof/>
      </w:rPr>
      <w:drawing>
        <wp:inline distT="0" distB="0" distL="0" distR="0" wp14:anchorId="6F3372CF" wp14:editId="241AF568">
          <wp:extent cx="575945" cy="262982"/>
          <wp:effectExtent l="0" t="0" r="0" b="381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29" cy="271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289E5BA" wp14:editId="0BBB13A1">
              <wp:extent cx="304800" cy="304800"/>
              <wp:effectExtent l="0" t="0" r="0" b="0"/>
              <wp:docPr id="1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392605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pv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Axqb7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766" w:rsidRDefault="00875766" w:rsidP="00B100ED">
      <w:r>
        <w:separator/>
      </w:r>
    </w:p>
  </w:footnote>
  <w:footnote w:type="continuationSeparator" w:id="0">
    <w:p w:rsidR="00875766" w:rsidRDefault="00875766" w:rsidP="00B1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834" w:rsidRDefault="00273F66" w:rsidP="00E346EA">
    <w:pPr>
      <w:jc w:val="right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A5A9A04" wp14:editId="7B295765">
          <wp:simplePos x="0" y="0"/>
          <wp:positionH relativeFrom="margin">
            <wp:posOffset>2442210</wp:posOffset>
          </wp:positionH>
          <wp:positionV relativeFrom="paragraph">
            <wp:posOffset>-201930</wp:posOffset>
          </wp:positionV>
          <wp:extent cx="947635" cy="962949"/>
          <wp:effectExtent l="0" t="0" r="5080" b="8890"/>
          <wp:wrapNone/>
          <wp:docPr id="204267390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73905" name="Immagine 2042673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919" cy="963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4CC4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2C2D5084" wp14:editId="1C2B5B28">
          <wp:simplePos x="0" y="0"/>
          <wp:positionH relativeFrom="column">
            <wp:posOffset>5366385</wp:posOffset>
          </wp:positionH>
          <wp:positionV relativeFrom="paragraph">
            <wp:posOffset>-78105</wp:posOffset>
          </wp:positionV>
          <wp:extent cx="633730" cy="69088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36C3"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4FEC08A" wp14:editId="2BF57AD3">
          <wp:simplePos x="0" y="0"/>
          <wp:positionH relativeFrom="column">
            <wp:posOffset>4261485</wp:posOffset>
          </wp:positionH>
          <wp:positionV relativeFrom="paragraph">
            <wp:posOffset>-28575</wp:posOffset>
          </wp:positionV>
          <wp:extent cx="918845" cy="697230"/>
          <wp:effectExtent l="0" t="0" r="0" b="762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65D3"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E8B3044" wp14:editId="6CA73FFE">
          <wp:simplePos x="0" y="0"/>
          <wp:positionH relativeFrom="column">
            <wp:posOffset>1832610</wp:posOffset>
          </wp:positionH>
          <wp:positionV relativeFrom="paragraph">
            <wp:posOffset>-40005</wp:posOffset>
          </wp:positionV>
          <wp:extent cx="525145" cy="728980"/>
          <wp:effectExtent l="0" t="0" r="8255" b="0"/>
          <wp:wrapNone/>
          <wp:docPr id="13" name="Immagine 13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5F3A">
      <w:rPr>
        <w:noProof/>
      </w:rPr>
      <w:drawing>
        <wp:anchor distT="0" distB="0" distL="114300" distR="114300" simplePos="0" relativeHeight="251659264" behindDoc="0" locked="0" layoutInCell="1" allowOverlap="1" wp14:anchorId="6B8F8D39" wp14:editId="271990F5">
          <wp:simplePos x="0" y="0"/>
          <wp:positionH relativeFrom="column">
            <wp:posOffset>51436</wp:posOffset>
          </wp:positionH>
          <wp:positionV relativeFrom="paragraph">
            <wp:posOffset>7620</wp:posOffset>
          </wp:positionV>
          <wp:extent cx="1619250" cy="661035"/>
          <wp:effectExtent l="0" t="0" r="0" b="5715"/>
          <wp:wrapNone/>
          <wp:docPr id="15" name="Immagine 15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346EA"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686307C" wp14:editId="70B0EC03">
          <wp:simplePos x="0" y="0"/>
          <wp:positionH relativeFrom="column">
            <wp:posOffset>3509010</wp:posOffset>
          </wp:positionH>
          <wp:positionV relativeFrom="paragraph">
            <wp:posOffset>-1905</wp:posOffset>
          </wp:positionV>
          <wp:extent cx="751205" cy="72898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346EA" w:rsidRDefault="00E346EA" w:rsidP="00E346EA">
    <w:pPr>
      <w:jc w:val="center"/>
      <w:rPr>
        <w:sz w:val="28"/>
        <w:szCs w:val="28"/>
      </w:rPr>
    </w:pPr>
    <w:r>
      <w:rPr>
        <w:sz w:val="28"/>
        <w:szCs w:val="28"/>
      </w:rPr>
      <w:t>ISTITUTO COMPRENSIVO CASALI DEL MANCO PIETRAFITTA</w:t>
    </w:r>
  </w:p>
  <w:p w:rsidR="00E346EA" w:rsidRDefault="00E346EA" w:rsidP="00E346EA">
    <w:pPr>
      <w:tabs>
        <w:tab w:val="left" w:pos="450"/>
        <w:tab w:val="center" w:pos="4819"/>
      </w:tabs>
      <w:jc w:val="center"/>
      <w:rPr>
        <w:sz w:val="22"/>
        <w:szCs w:val="22"/>
        <w:u w:val="single"/>
      </w:rPr>
    </w:pPr>
    <w:r>
      <w:rPr>
        <w:color w:val="3F3F3F"/>
        <w:w w:val="105"/>
        <w:sz w:val="18"/>
        <w:szCs w:val="18"/>
      </w:rPr>
      <w:t>Via Roma, 49</w:t>
    </w:r>
    <w:r>
      <w:rPr>
        <w:color w:val="3F3F3F"/>
        <w:spacing w:val="32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-</w:t>
    </w:r>
    <w:r>
      <w:rPr>
        <w:color w:val="3F3F3F"/>
        <w:spacing w:val="26"/>
        <w:w w:val="105"/>
        <w:sz w:val="18"/>
        <w:szCs w:val="18"/>
      </w:rPr>
      <w:t xml:space="preserve"> </w:t>
    </w:r>
    <w:r>
      <w:rPr>
        <w:color w:val="2F2D2D"/>
        <w:w w:val="105"/>
        <w:sz w:val="18"/>
        <w:szCs w:val="18"/>
      </w:rPr>
      <w:t>87059</w:t>
    </w:r>
    <w:r>
      <w:rPr>
        <w:color w:val="2F2D2D"/>
        <w:spacing w:val="-8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CASALI</w:t>
    </w:r>
    <w:r>
      <w:rPr>
        <w:color w:val="3F3F3F"/>
        <w:spacing w:val="10"/>
        <w:w w:val="105"/>
        <w:sz w:val="18"/>
        <w:szCs w:val="18"/>
      </w:rPr>
      <w:t xml:space="preserve"> </w:t>
    </w:r>
    <w:r>
      <w:rPr>
        <w:color w:val="1C1C1C"/>
        <w:spacing w:val="7"/>
        <w:w w:val="105"/>
        <w:sz w:val="18"/>
        <w:szCs w:val="18"/>
      </w:rPr>
      <w:t>D</w:t>
    </w:r>
    <w:r>
      <w:rPr>
        <w:color w:val="3F3F3F"/>
        <w:w w:val="105"/>
        <w:sz w:val="18"/>
        <w:szCs w:val="18"/>
      </w:rPr>
      <w:t>EL</w:t>
    </w:r>
    <w:r>
      <w:rPr>
        <w:color w:val="3F3F3F"/>
        <w:spacing w:val="-5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MANCO</w:t>
    </w:r>
    <w:r>
      <w:rPr>
        <w:color w:val="3F3F3F"/>
        <w:spacing w:val="7"/>
        <w:w w:val="105"/>
        <w:sz w:val="18"/>
        <w:szCs w:val="18"/>
      </w:rPr>
      <w:t xml:space="preserve"> </w:t>
    </w:r>
    <w:r>
      <w:rPr>
        <w:color w:val="4F4F4F"/>
        <w:w w:val="105"/>
        <w:sz w:val="18"/>
        <w:szCs w:val="18"/>
      </w:rPr>
      <w:t>(CS)</w:t>
    </w:r>
  </w:p>
  <w:p w:rsidR="00E346EA" w:rsidRDefault="003D4F83" w:rsidP="00E346EA">
    <w:pPr>
      <w:spacing w:before="16" w:line="247" w:lineRule="auto"/>
      <w:ind w:right="-143"/>
      <w:jc w:val="center"/>
      <w:rPr>
        <w:color w:val="2F2D2D"/>
        <w:w w:val="103"/>
        <w:sz w:val="18"/>
        <w:szCs w:val="18"/>
      </w:rPr>
    </w:pPr>
    <w:r>
      <w:rPr>
        <w:color w:val="3F3F3F"/>
        <w:w w:val="105"/>
        <w:sz w:val="18"/>
        <w:szCs w:val="18"/>
      </w:rPr>
      <w:t xml:space="preserve">CSIC85400E - </w:t>
    </w:r>
    <w:r w:rsidR="00E346EA">
      <w:rPr>
        <w:color w:val="3F3F3F"/>
        <w:w w:val="105"/>
        <w:sz w:val="18"/>
        <w:szCs w:val="18"/>
      </w:rPr>
      <w:t>C</w:t>
    </w:r>
    <w:r w:rsidR="00984E50">
      <w:rPr>
        <w:color w:val="3F3F3F"/>
        <w:w w:val="105"/>
        <w:sz w:val="18"/>
        <w:szCs w:val="18"/>
      </w:rPr>
      <w:t>F</w:t>
    </w:r>
    <w:r>
      <w:rPr>
        <w:color w:val="1C1C1C"/>
        <w:spacing w:val="9"/>
        <w:w w:val="105"/>
        <w:sz w:val="18"/>
        <w:szCs w:val="18"/>
      </w:rPr>
      <w:t>.</w:t>
    </w:r>
    <w:r w:rsidR="00E346EA">
      <w:rPr>
        <w:color w:val="2F2D2D"/>
        <w:spacing w:val="-22"/>
        <w:w w:val="105"/>
        <w:sz w:val="18"/>
        <w:szCs w:val="18"/>
      </w:rPr>
      <w:t xml:space="preserve"> </w:t>
    </w:r>
    <w:r w:rsidR="00E346EA">
      <w:rPr>
        <w:color w:val="2F2D2D"/>
        <w:w w:val="105"/>
        <w:sz w:val="18"/>
        <w:szCs w:val="18"/>
      </w:rPr>
      <w:t>80011710789</w:t>
    </w:r>
    <w:r w:rsidR="00E346EA">
      <w:rPr>
        <w:color w:val="2F2D2D"/>
        <w:w w:val="103"/>
        <w:sz w:val="18"/>
        <w:szCs w:val="18"/>
      </w:rPr>
      <w:t xml:space="preserve"> - Codice Univoco Fatturazione Elettronica UFRUNG</w:t>
    </w:r>
  </w:p>
  <w:p w:rsidR="00E346EA" w:rsidRDefault="00875766" w:rsidP="00E346EA">
    <w:pPr>
      <w:spacing w:before="7"/>
      <w:ind w:left="249"/>
      <w:jc w:val="center"/>
      <w:rPr>
        <w:color w:val="1C1C1C"/>
        <w:spacing w:val="5"/>
        <w:sz w:val="20"/>
        <w:szCs w:val="20"/>
        <w:lang w:val="en-US"/>
      </w:rPr>
    </w:pPr>
    <w:hyperlink r:id="rId7" w:history="1">
      <w:r w:rsidR="00E346EA">
        <w:rPr>
          <w:rStyle w:val="Collegamentoipertestuale"/>
          <w:sz w:val="20"/>
          <w:szCs w:val="20"/>
          <w:lang w:val="en-US"/>
        </w:rPr>
        <w:t>c</w:t>
      </w:r>
      <w:r w:rsidR="00E346EA">
        <w:rPr>
          <w:rStyle w:val="Collegamentoipertestuale"/>
          <w:spacing w:val="8"/>
          <w:sz w:val="20"/>
          <w:szCs w:val="20"/>
          <w:lang w:val="en-US"/>
        </w:rPr>
        <w:t>s</w:t>
      </w:r>
      <w:r w:rsidR="00E346EA">
        <w:rPr>
          <w:rStyle w:val="Collegamentoipertestuale"/>
          <w:sz w:val="20"/>
          <w:szCs w:val="20"/>
          <w:lang w:val="en-US"/>
        </w:rPr>
        <w:t>ic8</w:t>
      </w:r>
      <w:r w:rsidR="00E346EA">
        <w:rPr>
          <w:rStyle w:val="Collegamentoipertestuale"/>
          <w:spacing w:val="-29"/>
          <w:sz w:val="20"/>
          <w:szCs w:val="20"/>
          <w:lang w:val="en-US"/>
        </w:rPr>
        <w:t xml:space="preserve"> </w:t>
      </w:r>
      <w:r w:rsidR="00E346EA">
        <w:rPr>
          <w:rStyle w:val="Collegamentoipertestuale"/>
          <w:sz w:val="20"/>
          <w:szCs w:val="20"/>
          <w:lang w:val="en-US"/>
        </w:rPr>
        <w:t>5400e</w:t>
      </w:r>
      <w:r w:rsidR="00E346EA">
        <w:rPr>
          <w:rStyle w:val="Collegamentoipertestuale"/>
          <w:spacing w:val="3"/>
          <w:sz w:val="20"/>
          <w:szCs w:val="20"/>
          <w:lang w:val="en-US"/>
        </w:rPr>
        <w:t>@</w:t>
      </w:r>
      <w:r w:rsidR="00E346EA">
        <w:rPr>
          <w:rStyle w:val="Collegamentoipertestuale"/>
          <w:sz w:val="20"/>
          <w:szCs w:val="20"/>
          <w:lang w:val="en-US"/>
        </w:rPr>
        <w:t>istru</w:t>
      </w:r>
      <w:r w:rsidR="00E346EA">
        <w:rPr>
          <w:rStyle w:val="Collegamentoipertestuale"/>
          <w:spacing w:val="5"/>
          <w:sz w:val="20"/>
          <w:szCs w:val="20"/>
          <w:lang w:val="en-US"/>
        </w:rPr>
        <w:t>z</w:t>
      </w:r>
      <w:r w:rsidR="00E346EA">
        <w:rPr>
          <w:rStyle w:val="Collegamentoipertestuale"/>
          <w:sz w:val="20"/>
          <w:szCs w:val="20"/>
          <w:lang w:val="en-US"/>
        </w:rPr>
        <w:t>i</w:t>
      </w:r>
      <w:r w:rsidR="00E346EA">
        <w:rPr>
          <w:rStyle w:val="Collegamentoipertestuale"/>
          <w:spacing w:val="12"/>
          <w:sz w:val="20"/>
          <w:szCs w:val="20"/>
          <w:lang w:val="en-US"/>
        </w:rPr>
        <w:t>o</w:t>
      </w:r>
      <w:r w:rsidR="00E346EA">
        <w:rPr>
          <w:rStyle w:val="Collegamentoipertestuale"/>
          <w:spacing w:val="7"/>
          <w:sz w:val="20"/>
          <w:szCs w:val="20"/>
          <w:lang w:val="en-US"/>
        </w:rPr>
        <w:t>n</w:t>
      </w:r>
      <w:r w:rsidR="00E346EA">
        <w:rPr>
          <w:rStyle w:val="Collegamentoipertestuale"/>
          <w:sz w:val="20"/>
          <w:szCs w:val="20"/>
          <w:lang w:val="en-US"/>
        </w:rPr>
        <w:t>e.</w:t>
      </w:r>
      <w:r w:rsidR="00E346EA">
        <w:rPr>
          <w:rStyle w:val="Collegamentoipertestuale"/>
          <w:spacing w:val="11"/>
          <w:sz w:val="20"/>
          <w:szCs w:val="20"/>
          <w:lang w:val="en-US"/>
        </w:rPr>
        <w:t>i</w:t>
      </w:r>
      <w:r w:rsidR="00E346EA">
        <w:rPr>
          <w:rStyle w:val="Collegamentoipertestuale"/>
          <w:sz w:val="20"/>
          <w:szCs w:val="20"/>
          <w:lang w:val="en-US"/>
        </w:rPr>
        <w:t>t</w:t>
      </w:r>
    </w:hyperlink>
    <w:r w:rsidR="00E346EA">
      <w:rPr>
        <w:sz w:val="20"/>
        <w:szCs w:val="20"/>
        <w:lang w:val="en-US"/>
      </w:rPr>
      <w:t xml:space="preserve"> - </w:t>
    </w:r>
    <w:r w:rsidR="00E346EA">
      <w:rPr>
        <w:color w:val="1C1C1C"/>
        <w:spacing w:val="5"/>
        <w:sz w:val="20"/>
        <w:szCs w:val="20"/>
        <w:lang w:val="en-US"/>
      </w:rPr>
      <w:t>csic85400e@pec.istruzione.it</w:t>
    </w:r>
  </w:p>
  <w:p w:rsidR="00E346EA" w:rsidRDefault="00E346EA" w:rsidP="00E346EA">
    <w:pPr>
      <w:spacing w:line="276" w:lineRule="exact"/>
      <w:ind w:left="127" w:right="230"/>
      <w:jc w:val="center"/>
      <w:rPr>
        <w:rStyle w:val="Collegamentoipertestuale"/>
        <w:spacing w:val="-2"/>
        <w:sz w:val="22"/>
        <w:szCs w:val="22"/>
        <w:lang w:val="en-US"/>
      </w:rPr>
    </w:pPr>
    <w:proofErr w:type="spellStart"/>
    <w:r>
      <w:rPr>
        <w:spacing w:val="-2"/>
        <w:sz w:val="22"/>
        <w:szCs w:val="22"/>
        <w:lang w:val="en-US"/>
      </w:rPr>
      <w:t>sito</w:t>
    </w:r>
    <w:proofErr w:type="spellEnd"/>
    <w:r>
      <w:rPr>
        <w:spacing w:val="-2"/>
        <w:sz w:val="22"/>
        <w:szCs w:val="22"/>
        <w:lang w:val="en-US"/>
      </w:rPr>
      <w:t xml:space="preserve"> web: </w:t>
    </w:r>
    <w:hyperlink r:id="rId8" w:history="1">
      <w:r w:rsidR="00D43A36" w:rsidRPr="00FD6F08">
        <w:rPr>
          <w:rStyle w:val="Collegamentoipertestuale"/>
          <w:spacing w:val="-2"/>
          <w:sz w:val="22"/>
          <w:szCs w:val="22"/>
          <w:lang w:val="en-US"/>
        </w:rPr>
        <w:t>www.iccasali.edu.it</w:t>
      </w:r>
    </w:hyperlink>
  </w:p>
  <w:p w:rsidR="00BB7469" w:rsidRPr="00E346EA" w:rsidRDefault="003D4F83" w:rsidP="002F2312">
    <w:pPr>
      <w:spacing w:before="16" w:line="247" w:lineRule="auto"/>
      <w:ind w:right="-143"/>
      <w:jc w:val="center"/>
      <w:rPr>
        <w:rFonts w:ascii="Tahoma" w:hAnsi="Tahoma" w:cs="Tahoma"/>
        <w:color w:val="0563C1"/>
        <w:sz w:val="20"/>
        <w:szCs w:val="20"/>
        <w:u w:val="single"/>
        <w:lang w:val="en-US"/>
      </w:rPr>
    </w:pPr>
    <w:r>
      <w:rPr>
        <w:color w:val="2F2D2D"/>
        <w:w w:val="105"/>
        <w:sz w:val="18"/>
        <w:szCs w:val="18"/>
        <w:lang w:val="en-US"/>
      </w:rPr>
      <w:t>Tel.0984</w:t>
    </w:r>
    <w:r>
      <w:rPr>
        <w:color w:val="757575"/>
        <w:spacing w:val="-5"/>
        <w:w w:val="105"/>
        <w:sz w:val="18"/>
        <w:szCs w:val="18"/>
        <w:lang w:val="en-US"/>
      </w:rPr>
      <w:t>/</w:t>
    </w:r>
    <w:r>
      <w:rPr>
        <w:color w:val="2F2D2D"/>
        <w:w w:val="105"/>
        <w:sz w:val="18"/>
        <w:szCs w:val="18"/>
        <w:lang w:val="en-US"/>
      </w:rPr>
      <w:t>435111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31E8"/>
    <w:multiLevelType w:val="multilevel"/>
    <w:tmpl w:val="7FFC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D3704"/>
    <w:multiLevelType w:val="hybridMultilevel"/>
    <w:tmpl w:val="C4C41E2A"/>
    <w:lvl w:ilvl="0" w:tplc="BCE2B0F6">
      <w:start w:val="1"/>
      <w:numFmt w:val="bullet"/>
      <w:lvlText w:val="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52E48A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41243E4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A0656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DF02EB0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EAC402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5A7966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3A0088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2C3204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58178CA"/>
    <w:multiLevelType w:val="hybridMultilevel"/>
    <w:tmpl w:val="5C7C6014"/>
    <w:lvl w:ilvl="0" w:tplc="571AFB2C">
      <w:numFmt w:val="bullet"/>
      <w:lvlText w:val=""/>
      <w:lvlJc w:val="left"/>
      <w:pPr>
        <w:ind w:left="112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FA2034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B8A2450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98C2D778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ABAC64F4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4D984E4C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5000A706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33DA8C8C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6E0AD6B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4B47D9"/>
    <w:multiLevelType w:val="hybridMultilevel"/>
    <w:tmpl w:val="F9E0A81C"/>
    <w:lvl w:ilvl="0" w:tplc="6FD0105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24AA7"/>
    <w:multiLevelType w:val="hybridMultilevel"/>
    <w:tmpl w:val="58227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23CB4"/>
    <w:multiLevelType w:val="hybridMultilevel"/>
    <w:tmpl w:val="FA5E92A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375623C1"/>
    <w:multiLevelType w:val="hybridMultilevel"/>
    <w:tmpl w:val="BE9CF71E"/>
    <w:lvl w:ilvl="0" w:tplc="BBA89556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BDE349A">
      <w:numFmt w:val="bullet"/>
      <w:lvlText w:val="-"/>
      <w:lvlJc w:val="left"/>
      <w:pPr>
        <w:ind w:left="1531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867A9BB8">
      <w:numFmt w:val="bullet"/>
      <w:lvlText w:val="•"/>
      <w:lvlJc w:val="left"/>
      <w:pPr>
        <w:ind w:left="2500" w:hanging="418"/>
      </w:pPr>
      <w:rPr>
        <w:rFonts w:hint="default"/>
        <w:lang w:val="it-IT" w:eastAsia="en-US" w:bidi="ar-SA"/>
      </w:rPr>
    </w:lvl>
    <w:lvl w:ilvl="3" w:tplc="604CC30A">
      <w:numFmt w:val="bullet"/>
      <w:lvlText w:val="•"/>
      <w:lvlJc w:val="left"/>
      <w:pPr>
        <w:ind w:left="3460" w:hanging="418"/>
      </w:pPr>
      <w:rPr>
        <w:rFonts w:hint="default"/>
        <w:lang w:val="it-IT" w:eastAsia="en-US" w:bidi="ar-SA"/>
      </w:rPr>
    </w:lvl>
    <w:lvl w:ilvl="4" w:tplc="0AFA8EAA">
      <w:numFmt w:val="bullet"/>
      <w:lvlText w:val="•"/>
      <w:lvlJc w:val="left"/>
      <w:pPr>
        <w:ind w:left="4420" w:hanging="418"/>
      </w:pPr>
      <w:rPr>
        <w:rFonts w:hint="default"/>
        <w:lang w:val="it-IT" w:eastAsia="en-US" w:bidi="ar-SA"/>
      </w:rPr>
    </w:lvl>
    <w:lvl w:ilvl="5" w:tplc="7B389770">
      <w:numFmt w:val="bullet"/>
      <w:lvlText w:val="•"/>
      <w:lvlJc w:val="left"/>
      <w:pPr>
        <w:ind w:left="5380" w:hanging="418"/>
      </w:pPr>
      <w:rPr>
        <w:rFonts w:hint="default"/>
        <w:lang w:val="it-IT" w:eastAsia="en-US" w:bidi="ar-SA"/>
      </w:rPr>
    </w:lvl>
    <w:lvl w:ilvl="6" w:tplc="218C3880">
      <w:numFmt w:val="bullet"/>
      <w:lvlText w:val="•"/>
      <w:lvlJc w:val="left"/>
      <w:pPr>
        <w:ind w:left="6340" w:hanging="418"/>
      </w:pPr>
      <w:rPr>
        <w:rFonts w:hint="default"/>
        <w:lang w:val="it-IT" w:eastAsia="en-US" w:bidi="ar-SA"/>
      </w:rPr>
    </w:lvl>
    <w:lvl w:ilvl="7" w:tplc="E1B67F0E">
      <w:numFmt w:val="bullet"/>
      <w:lvlText w:val="•"/>
      <w:lvlJc w:val="left"/>
      <w:pPr>
        <w:ind w:left="7300" w:hanging="418"/>
      </w:pPr>
      <w:rPr>
        <w:rFonts w:hint="default"/>
        <w:lang w:val="it-IT" w:eastAsia="en-US" w:bidi="ar-SA"/>
      </w:rPr>
    </w:lvl>
    <w:lvl w:ilvl="8" w:tplc="A70CFA50">
      <w:numFmt w:val="bullet"/>
      <w:lvlText w:val="•"/>
      <w:lvlJc w:val="left"/>
      <w:pPr>
        <w:ind w:left="8260" w:hanging="418"/>
      </w:pPr>
      <w:rPr>
        <w:rFonts w:hint="default"/>
        <w:lang w:val="it-IT" w:eastAsia="en-US" w:bidi="ar-SA"/>
      </w:rPr>
    </w:lvl>
  </w:abstractNum>
  <w:abstractNum w:abstractNumId="7" w15:restartNumberingAfterBreak="0">
    <w:nsid w:val="3DC312A9"/>
    <w:multiLevelType w:val="hybridMultilevel"/>
    <w:tmpl w:val="1E563864"/>
    <w:lvl w:ilvl="0" w:tplc="AE14DBFC">
      <w:numFmt w:val="bullet"/>
      <w:lvlText w:val=""/>
      <w:lvlJc w:val="left"/>
      <w:pPr>
        <w:ind w:left="821" w:hanging="360"/>
      </w:pPr>
      <w:rPr>
        <w:rFonts w:hint="default"/>
        <w:w w:val="100"/>
        <w:lang w:val="it-IT" w:eastAsia="en-US" w:bidi="ar-SA"/>
      </w:rPr>
    </w:lvl>
    <w:lvl w:ilvl="1" w:tplc="F130742A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EE247A0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3" w:tplc="B89E18E2">
      <w:numFmt w:val="bullet"/>
      <w:lvlText w:val="•"/>
      <w:lvlJc w:val="left"/>
      <w:pPr>
        <w:ind w:left="2637" w:hanging="360"/>
      </w:pPr>
      <w:rPr>
        <w:rFonts w:hint="default"/>
        <w:lang w:val="it-IT" w:eastAsia="en-US" w:bidi="ar-SA"/>
      </w:rPr>
    </w:lvl>
    <w:lvl w:ilvl="4" w:tplc="F8C8D982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5" w:tplc="D584DA98">
      <w:numFmt w:val="bullet"/>
      <w:lvlText w:val="•"/>
      <w:lvlJc w:val="left"/>
      <w:pPr>
        <w:ind w:left="4792" w:hanging="360"/>
      </w:pPr>
      <w:rPr>
        <w:rFonts w:hint="default"/>
        <w:lang w:val="it-IT" w:eastAsia="en-US" w:bidi="ar-SA"/>
      </w:rPr>
    </w:lvl>
    <w:lvl w:ilvl="6" w:tplc="873209D8">
      <w:numFmt w:val="bullet"/>
      <w:lvlText w:val="•"/>
      <w:lvlJc w:val="left"/>
      <w:pPr>
        <w:ind w:left="5870" w:hanging="360"/>
      </w:pPr>
      <w:rPr>
        <w:rFonts w:hint="default"/>
        <w:lang w:val="it-IT" w:eastAsia="en-US" w:bidi="ar-SA"/>
      </w:rPr>
    </w:lvl>
    <w:lvl w:ilvl="7" w:tplc="DE96AEB6">
      <w:numFmt w:val="bullet"/>
      <w:lvlText w:val="•"/>
      <w:lvlJc w:val="left"/>
      <w:pPr>
        <w:ind w:left="6948" w:hanging="360"/>
      </w:pPr>
      <w:rPr>
        <w:rFonts w:hint="default"/>
        <w:lang w:val="it-IT" w:eastAsia="en-US" w:bidi="ar-SA"/>
      </w:rPr>
    </w:lvl>
    <w:lvl w:ilvl="8" w:tplc="0BB6BC54">
      <w:numFmt w:val="bullet"/>
      <w:lvlText w:val="•"/>
      <w:lvlJc w:val="left"/>
      <w:pPr>
        <w:ind w:left="802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E0621FD"/>
    <w:multiLevelType w:val="hybridMultilevel"/>
    <w:tmpl w:val="259077E0"/>
    <w:lvl w:ilvl="0" w:tplc="3B64CFD2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1" w:tplc="335A517E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150C7CA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3954AECE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9E90960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656EC2C8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1E028230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FC084172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00A64ABA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06B5380"/>
    <w:multiLevelType w:val="hybridMultilevel"/>
    <w:tmpl w:val="8C2A954C"/>
    <w:lvl w:ilvl="0" w:tplc="DFD46B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A45CA"/>
    <w:multiLevelType w:val="hybridMultilevel"/>
    <w:tmpl w:val="E06E7BE2"/>
    <w:lvl w:ilvl="0" w:tplc="2392F6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C2E42"/>
    <w:multiLevelType w:val="hybridMultilevel"/>
    <w:tmpl w:val="8F9A7BE8"/>
    <w:lvl w:ilvl="0" w:tplc="20162D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31549"/>
    <w:multiLevelType w:val="hybridMultilevel"/>
    <w:tmpl w:val="962ED4E0"/>
    <w:lvl w:ilvl="0" w:tplc="4CC2317E">
      <w:start w:val="1"/>
      <w:numFmt w:val="decimal"/>
      <w:lvlText w:val="%1.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3E63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2" w:tplc="66CC195C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3" w:tplc="2C4AA116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3ACAD7F4">
      <w:numFmt w:val="bullet"/>
      <w:lvlText w:val="•"/>
      <w:lvlJc w:val="left"/>
      <w:pPr>
        <w:ind w:left="4174" w:hanging="360"/>
      </w:pPr>
      <w:rPr>
        <w:rFonts w:hint="default"/>
        <w:lang w:val="it-IT" w:eastAsia="en-US" w:bidi="ar-SA"/>
      </w:rPr>
    </w:lvl>
    <w:lvl w:ilvl="5" w:tplc="2D1CD2E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10D2A056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6994C864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8" w:tplc="3B604A44">
      <w:numFmt w:val="bullet"/>
      <w:lvlText w:val="•"/>
      <w:lvlJc w:val="left"/>
      <w:pPr>
        <w:ind w:left="788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92159C5"/>
    <w:multiLevelType w:val="multilevel"/>
    <w:tmpl w:val="548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3853EE"/>
    <w:multiLevelType w:val="hybridMultilevel"/>
    <w:tmpl w:val="22BCC9CE"/>
    <w:lvl w:ilvl="0" w:tplc="3DC047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13"/>
  </w:num>
  <w:num w:numId="11">
    <w:abstractNumId w:val="4"/>
  </w:num>
  <w:num w:numId="12">
    <w:abstractNumId w:val="11"/>
  </w:num>
  <w:num w:numId="13">
    <w:abstractNumId w:val="5"/>
  </w:num>
  <w:num w:numId="14">
    <w:abstractNumId w:val="3"/>
  </w:num>
  <w:num w:numId="15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5C"/>
    <w:rsid w:val="00002854"/>
    <w:rsid w:val="00002BAF"/>
    <w:rsid w:val="00003FC8"/>
    <w:rsid w:val="000054DF"/>
    <w:rsid w:val="00005623"/>
    <w:rsid w:val="00007E7A"/>
    <w:rsid w:val="000107CE"/>
    <w:rsid w:val="00010FE1"/>
    <w:rsid w:val="00011F49"/>
    <w:rsid w:val="00012143"/>
    <w:rsid w:val="00012DD1"/>
    <w:rsid w:val="00013682"/>
    <w:rsid w:val="00014ABF"/>
    <w:rsid w:val="000157D3"/>
    <w:rsid w:val="00015982"/>
    <w:rsid w:val="000173E0"/>
    <w:rsid w:val="00017E34"/>
    <w:rsid w:val="00020ABA"/>
    <w:rsid w:val="00021922"/>
    <w:rsid w:val="00023193"/>
    <w:rsid w:val="0002566D"/>
    <w:rsid w:val="00026490"/>
    <w:rsid w:val="0002661D"/>
    <w:rsid w:val="0002697E"/>
    <w:rsid w:val="000273AC"/>
    <w:rsid w:val="00027B18"/>
    <w:rsid w:val="000347D5"/>
    <w:rsid w:val="00035BD6"/>
    <w:rsid w:val="00036D68"/>
    <w:rsid w:val="0004074D"/>
    <w:rsid w:val="00040796"/>
    <w:rsid w:val="000426E2"/>
    <w:rsid w:val="00042F55"/>
    <w:rsid w:val="000432A8"/>
    <w:rsid w:val="00044159"/>
    <w:rsid w:val="0004420D"/>
    <w:rsid w:val="000442CD"/>
    <w:rsid w:val="00045A45"/>
    <w:rsid w:val="00046473"/>
    <w:rsid w:val="00047E3C"/>
    <w:rsid w:val="0005148B"/>
    <w:rsid w:val="00052002"/>
    <w:rsid w:val="000524F1"/>
    <w:rsid w:val="00053A15"/>
    <w:rsid w:val="00053B41"/>
    <w:rsid w:val="00053BDC"/>
    <w:rsid w:val="00054751"/>
    <w:rsid w:val="00057DA8"/>
    <w:rsid w:val="00062377"/>
    <w:rsid w:val="00065B0E"/>
    <w:rsid w:val="00066467"/>
    <w:rsid w:val="00067345"/>
    <w:rsid w:val="00067CF3"/>
    <w:rsid w:val="00071C2D"/>
    <w:rsid w:val="00073751"/>
    <w:rsid w:val="000802FC"/>
    <w:rsid w:val="000804B3"/>
    <w:rsid w:val="00082718"/>
    <w:rsid w:val="00090256"/>
    <w:rsid w:val="000905D4"/>
    <w:rsid w:val="000926DE"/>
    <w:rsid w:val="00092C69"/>
    <w:rsid w:val="00095867"/>
    <w:rsid w:val="00095C3F"/>
    <w:rsid w:val="000964E7"/>
    <w:rsid w:val="000A1384"/>
    <w:rsid w:val="000A1AEF"/>
    <w:rsid w:val="000A78DE"/>
    <w:rsid w:val="000B1C26"/>
    <w:rsid w:val="000B2653"/>
    <w:rsid w:val="000B3BB6"/>
    <w:rsid w:val="000B4BB2"/>
    <w:rsid w:val="000B4CA8"/>
    <w:rsid w:val="000B5405"/>
    <w:rsid w:val="000B56E0"/>
    <w:rsid w:val="000C00EC"/>
    <w:rsid w:val="000C15DA"/>
    <w:rsid w:val="000C1983"/>
    <w:rsid w:val="000C6B13"/>
    <w:rsid w:val="000C6D35"/>
    <w:rsid w:val="000C6ED1"/>
    <w:rsid w:val="000C75B3"/>
    <w:rsid w:val="000C7B8B"/>
    <w:rsid w:val="000D0046"/>
    <w:rsid w:val="000D1146"/>
    <w:rsid w:val="000D33E7"/>
    <w:rsid w:val="000D68F5"/>
    <w:rsid w:val="000E3E4A"/>
    <w:rsid w:val="000E4A33"/>
    <w:rsid w:val="000E51E2"/>
    <w:rsid w:val="000F0C87"/>
    <w:rsid w:val="000F183C"/>
    <w:rsid w:val="000F4782"/>
    <w:rsid w:val="000F51F3"/>
    <w:rsid w:val="000F5BBB"/>
    <w:rsid w:val="000F6387"/>
    <w:rsid w:val="00100A43"/>
    <w:rsid w:val="00103168"/>
    <w:rsid w:val="00103512"/>
    <w:rsid w:val="00105952"/>
    <w:rsid w:val="001060A9"/>
    <w:rsid w:val="001060D7"/>
    <w:rsid w:val="001061B7"/>
    <w:rsid w:val="00121EF5"/>
    <w:rsid w:val="00122860"/>
    <w:rsid w:val="00126016"/>
    <w:rsid w:val="0012688A"/>
    <w:rsid w:val="00131585"/>
    <w:rsid w:val="001328CA"/>
    <w:rsid w:val="00134955"/>
    <w:rsid w:val="00136ED7"/>
    <w:rsid w:val="0013772B"/>
    <w:rsid w:val="0014174C"/>
    <w:rsid w:val="001417FC"/>
    <w:rsid w:val="001438EC"/>
    <w:rsid w:val="00144936"/>
    <w:rsid w:val="00146F68"/>
    <w:rsid w:val="001537F5"/>
    <w:rsid w:val="001541A7"/>
    <w:rsid w:val="001566A9"/>
    <w:rsid w:val="00160E2B"/>
    <w:rsid w:val="00160EF2"/>
    <w:rsid w:val="00162341"/>
    <w:rsid w:val="001628D3"/>
    <w:rsid w:val="00162CFF"/>
    <w:rsid w:val="00163E96"/>
    <w:rsid w:val="001645D5"/>
    <w:rsid w:val="00166300"/>
    <w:rsid w:val="00171645"/>
    <w:rsid w:val="00173845"/>
    <w:rsid w:val="001778F5"/>
    <w:rsid w:val="00177A69"/>
    <w:rsid w:val="00177E08"/>
    <w:rsid w:val="00180B83"/>
    <w:rsid w:val="001813E8"/>
    <w:rsid w:val="00181EB5"/>
    <w:rsid w:val="00182B2E"/>
    <w:rsid w:val="001838B2"/>
    <w:rsid w:val="001850D8"/>
    <w:rsid w:val="0018537A"/>
    <w:rsid w:val="00186D6C"/>
    <w:rsid w:val="0019115D"/>
    <w:rsid w:val="00191FC0"/>
    <w:rsid w:val="00193B48"/>
    <w:rsid w:val="0019476E"/>
    <w:rsid w:val="00194A40"/>
    <w:rsid w:val="00195261"/>
    <w:rsid w:val="0019632C"/>
    <w:rsid w:val="00196EB5"/>
    <w:rsid w:val="001A02FF"/>
    <w:rsid w:val="001A1CA3"/>
    <w:rsid w:val="001A2C52"/>
    <w:rsid w:val="001A4A48"/>
    <w:rsid w:val="001A5755"/>
    <w:rsid w:val="001A5B4D"/>
    <w:rsid w:val="001A7AAD"/>
    <w:rsid w:val="001B32F6"/>
    <w:rsid w:val="001B4724"/>
    <w:rsid w:val="001B684A"/>
    <w:rsid w:val="001B750C"/>
    <w:rsid w:val="001C0209"/>
    <w:rsid w:val="001C02DF"/>
    <w:rsid w:val="001C1FE6"/>
    <w:rsid w:val="001C40AE"/>
    <w:rsid w:val="001C5A7A"/>
    <w:rsid w:val="001C6BC0"/>
    <w:rsid w:val="001D18F6"/>
    <w:rsid w:val="001D1C5F"/>
    <w:rsid w:val="001D23EE"/>
    <w:rsid w:val="001D3A9F"/>
    <w:rsid w:val="001D60A5"/>
    <w:rsid w:val="001D7C91"/>
    <w:rsid w:val="001E4933"/>
    <w:rsid w:val="001E4F6C"/>
    <w:rsid w:val="001E58E3"/>
    <w:rsid w:val="001E6340"/>
    <w:rsid w:val="001F0CE8"/>
    <w:rsid w:val="001F2F64"/>
    <w:rsid w:val="001F401A"/>
    <w:rsid w:val="001F65F9"/>
    <w:rsid w:val="001F6969"/>
    <w:rsid w:val="001F6F08"/>
    <w:rsid w:val="001F73DD"/>
    <w:rsid w:val="002002C9"/>
    <w:rsid w:val="00201988"/>
    <w:rsid w:val="00202872"/>
    <w:rsid w:val="00205E31"/>
    <w:rsid w:val="00207AFD"/>
    <w:rsid w:val="0021178B"/>
    <w:rsid w:val="002117D1"/>
    <w:rsid w:val="0021182A"/>
    <w:rsid w:val="00211870"/>
    <w:rsid w:val="00211A60"/>
    <w:rsid w:val="00212B5B"/>
    <w:rsid w:val="0021433D"/>
    <w:rsid w:val="00215C48"/>
    <w:rsid w:val="0021624D"/>
    <w:rsid w:val="002165C6"/>
    <w:rsid w:val="00216DED"/>
    <w:rsid w:val="00223332"/>
    <w:rsid w:val="00225009"/>
    <w:rsid w:val="00225285"/>
    <w:rsid w:val="00230005"/>
    <w:rsid w:val="00230137"/>
    <w:rsid w:val="0023096F"/>
    <w:rsid w:val="002310FF"/>
    <w:rsid w:val="00232A48"/>
    <w:rsid w:val="00232FA8"/>
    <w:rsid w:val="0023512D"/>
    <w:rsid w:val="00240B29"/>
    <w:rsid w:val="00241A6C"/>
    <w:rsid w:val="00242281"/>
    <w:rsid w:val="0024277F"/>
    <w:rsid w:val="002432E0"/>
    <w:rsid w:val="00243DF9"/>
    <w:rsid w:val="002459FA"/>
    <w:rsid w:val="002462BF"/>
    <w:rsid w:val="0025010E"/>
    <w:rsid w:val="00250931"/>
    <w:rsid w:val="00255183"/>
    <w:rsid w:val="00255441"/>
    <w:rsid w:val="002576CD"/>
    <w:rsid w:val="00270C31"/>
    <w:rsid w:val="002728CB"/>
    <w:rsid w:val="002729BC"/>
    <w:rsid w:val="00272AD5"/>
    <w:rsid w:val="0027310E"/>
    <w:rsid w:val="00273F66"/>
    <w:rsid w:val="002760AA"/>
    <w:rsid w:val="00280A76"/>
    <w:rsid w:val="002815AC"/>
    <w:rsid w:val="002836CA"/>
    <w:rsid w:val="00283951"/>
    <w:rsid w:val="00284256"/>
    <w:rsid w:val="00286AA9"/>
    <w:rsid w:val="00286D83"/>
    <w:rsid w:val="00291DEE"/>
    <w:rsid w:val="002924E9"/>
    <w:rsid w:val="002A03EB"/>
    <w:rsid w:val="002A04EF"/>
    <w:rsid w:val="002A08F2"/>
    <w:rsid w:val="002A4A06"/>
    <w:rsid w:val="002A7817"/>
    <w:rsid w:val="002B17FD"/>
    <w:rsid w:val="002B351A"/>
    <w:rsid w:val="002B3932"/>
    <w:rsid w:val="002B51B6"/>
    <w:rsid w:val="002B6D69"/>
    <w:rsid w:val="002B7165"/>
    <w:rsid w:val="002C135B"/>
    <w:rsid w:val="002C149A"/>
    <w:rsid w:val="002C167D"/>
    <w:rsid w:val="002C2224"/>
    <w:rsid w:val="002C4580"/>
    <w:rsid w:val="002C60B4"/>
    <w:rsid w:val="002C67BF"/>
    <w:rsid w:val="002C69C2"/>
    <w:rsid w:val="002C7A04"/>
    <w:rsid w:val="002D169F"/>
    <w:rsid w:val="002D2809"/>
    <w:rsid w:val="002D4D98"/>
    <w:rsid w:val="002D5037"/>
    <w:rsid w:val="002E38FA"/>
    <w:rsid w:val="002E585A"/>
    <w:rsid w:val="002E6634"/>
    <w:rsid w:val="002E6C2F"/>
    <w:rsid w:val="002E6C66"/>
    <w:rsid w:val="002F031E"/>
    <w:rsid w:val="002F038E"/>
    <w:rsid w:val="002F2312"/>
    <w:rsid w:val="002F525E"/>
    <w:rsid w:val="00301AC7"/>
    <w:rsid w:val="00301F11"/>
    <w:rsid w:val="00302CB6"/>
    <w:rsid w:val="00302FE8"/>
    <w:rsid w:val="0030428F"/>
    <w:rsid w:val="003054AC"/>
    <w:rsid w:val="003054DB"/>
    <w:rsid w:val="003055DF"/>
    <w:rsid w:val="00306947"/>
    <w:rsid w:val="0031194A"/>
    <w:rsid w:val="0031319C"/>
    <w:rsid w:val="0031328F"/>
    <w:rsid w:val="0031485F"/>
    <w:rsid w:val="00317045"/>
    <w:rsid w:val="00320B72"/>
    <w:rsid w:val="003213B1"/>
    <w:rsid w:val="0032245E"/>
    <w:rsid w:val="00323631"/>
    <w:rsid w:val="003246CC"/>
    <w:rsid w:val="0032512E"/>
    <w:rsid w:val="00327925"/>
    <w:rsid w:val="003309E0"/>
    <w:rsid w:val="00331266"/>
    <w:rsid w:val="00332743"/>
    <w:rsid w:val="003329D4"/>
    <w:rsid w:val="00332FB1"/>
    <w:rsid w:val="00333073"/>
    <w:rsid w:val="00337935"/>
    <w:rsid w:val="00340BE1"/>
    <w:rsid w:val="00341204"/>
    <w:rsid w:val="00341CDD"/>
    <w:rsid w:val="003424E8"/>
    <w:rsid w:val="00342685"/>
    <w:rsid w:val="00342749"/>
    <w:rsid w:val="0034360B"/>
    <w:rsid w:val="00345B0A"/>
    <w:rsid w:val="00345CC4"/>
    <w:rsid w:val="00347C7B"/>
    <w:rsid w:val="003501AC"/>
    <w:rsid w:val="00351811"/>
    <w:rsid w:val="00351AB5"/>
    <w:rsid w:val="003530FE"/>
    <w:rsid w:val="00353BAC"/>
    <w:rsid w:val="0035564C"/>
    <w:rsid w:val="00355E23"/>
    <w:rsid w:val="00357061"/>
    <w:rsid w:val="00360F49"/>
    <w:rsid w:val="0036292E"/>
    <w:rsid w:val="00365834"/>
    <w:rsid w:val="00365AFC"/>
    <w:rsid w:val="003663DE"/>
    <w:rsid w:val="003668DF"/>
    <w:rsid w:val="00366D13"/>
    <w:rsid w:val="00373295"/>
    <w:rsid w:val="00374A40"/>
    <w:rsid w:val="00375B5D"/>
    <w:rsid w:val="003779AB"/>
    <w:rsid w:val="00380ADD"/>
    <w:rsid w:val="003828DE"/>
    <w:rsid w:val="0038416B"/>
    <w:rsid w:val="00384757"/>
    <w:rsid w:val="00385E19"/>
    <w:rsid w:val="003906F0"/>
    <w:rsid w:val="00391232"/>
    <w:rsid w:val="00395C89"/>
    <w:rsid w:val="003A0192"/>
    <w:rsid w:val="003A0731"/>
    <w:rsid w:val="003A0A2A"/>
    <w:rsid w:val="003A3EBE"/>
    <w:rsid w:val="003A412D"/>
    <w:rsid w:val="003A6449"/>
    <w:rsid w:val="003A6604"/>
    <w:rsid w:val="003A7601"/>
    <w:rsid w:val="003B16E7"/>
    <w:rsid w:val="003B1927"/>
    <w:rsid w:val="003B356A"/>
    <w:rsid w:val="003B3E90"/>
    <w:rsid w:val="003B4E6A"/>
    <w:rsid w:val="003B6AF4"/>
    <w:rsid w:val="003B6D8F"/>
    <w:rsid w:val="003C0D8A"/>
    <w:rsid w:val="003C0E21"/>
    <w:rsid w:val="003C208F"/>
    <w:rsid w:val="003C264C"/>
    <w:rsid w:val="003C2A9D"/>
    <w:rsid w:val="003C3AE5"/>
    <w:rsid w:val="003C6CE8"/>
    <w:rsid w:val="003D0550"/>
    <w:rsid w:val="003D1A98"/>
    <w:rsid w:val="003D28FD"/>
    <w:rsid w:val="003D346A"/>
    <w:rsid w:val="003D4F83"/>
    <w:rsid w:val="003D5A1B"/>
    <w:rsid w:val="003D5BC7"/>
    <w:rsid w:val="003D6909"/>
    <w:rsid w:val="003D725B"/>
    <w:rsid w:val="003E43A4"/>
    <w:rsid w:val="003E4CC4"/>
    <w:rsid w:val="003E7B2A"/>
    <w:rsid w:val="003E7F28"/>
    <w:rsid w:val="003E7FB2"/>
    <w:rsid w:val="003F1435"/>
    <w:rsid w:val="003F1733"/>
    <w:rsid w:val="003F2302"/>
    <w:rsid w:val="003F33B4"/>
    <w:rsid w:val="003F3CDA"/>
    <w:rsid w:val="0040236C"/>
    <w:rsid w:val="004033CB"/>
    <w:rsid w:val="00403A0B"/>
    <w:rsid w:val="0040433F"/>
    <w:rsid w:val="004067B7"/>
    <w:rsid w:val="004116C9"/>
    <w:rsid w:val="00413060"/>
    <w:rsid w:val="00415434"/>
    <w:rsid w:val="004157E6"/>
    <w:rsid w:val="004201DB"/>
    <w:rsid w:val="004220CC"/>
    <w:rsid w:val="00422D32"/>
    <w:rsid w:val="004242E5"/>
    <w:rsid w:val="004247E5"/>
    <w:rsid w:val="00424C01"/>
    <w:rsid w:val="004259CF"/>
    <w:rsid w:val="00426290"/>
    <w:rsid w:val="0042656B"/>
    <w:rsid w:val="0042659F"/>
    <w:rsid w:val="004267C0"/>
    <w:rsid w:val="00430236"/>
    <w:rsid w:val="00431024"/>
    <w:rsid w:val="00431310"/>
    <w:rsid w:val="00442C9B"/>
    <w:rsid w:val="00443694"/>
    <w:rsid w:val="0044560B"/>
    <w:rsid w:val="004472C7"/>
    <w:rsid w:val="0045008B"/>
    <w:rsid w:val="00450CDA"/>
    <w:rsid w:val="00451462"/>
    <w:rsid w:val="00451B29"/>
    <w:rsid w:val="004526C7"/>
    <w:rsid w:val="0045320D"/>
    <w:rsid w:val="0045446A"/>
    <w:rsid w:val="00455236"/>
    <w:rsid w:val="0045658C"/>
    <w:rsid w:val="004611A6"/>
    <w:rsid w:val="0046146D"/>
    <w:rsid w:val="00461C59"/>
    <w:rsid w:val="0046493C"/>
    <w:rsid w:val="0046518B"/>
    <w:rsid w:val="00467363"/>
    <w:rsid w:val="00470291"/>
    <w:rsid w:val="00470960"/>
    <w:rsid w:val="00472775"/>
    <w:rsid w:val="00472CA2"/>
    <w:rsid w:val="00474717"/>
    <w:rsid w:val="0047696C"/>
    <w:rsid w:val="00481E68"/>
    <w:rsid w:val="00484851"/>
    <w:rsid w:val="004856EF"/>
    <w:rsid w:val="00485F3A"/>
    <w:rsid w:val="00490ACE"/>
    <w:rsid w:val="004922F4"/>
    <w:rsid w:val="004940A3"/>
    <w:rsid w:val="00496CF1"/>
    <w:rsid w:val="00497701"/>
    <w:rsid w:val="004A01E1"/>
    <w:rsid w:val="004A074C"/>
    <w:rsid w:val="004A1217"/>
    <w:rsid w:val="004A29C8"/>
    <w:rsid w:val="004A2C5D"/>
    <w:rsid w:val="004A3B85"/>
    <w:rsid w:val="004A51FB"/>
    <w:rsid w:val="004A5378"/>
    <w:rsid w:val="004A5516"/>
    <w:rsid w:val="004A6C61"/>
    <w:rsid w:val="004A7010"/>
    <w:rsid w:val="004B0166"/>
    <w:rsid w:val="004B01A1"/>
    <w:rsid w:val="004B0718"/>
    <w:rsid w:val="004B4371"/>
    <w:rsid w:val="004B7599"/>
    <w:rsid w:val="004C04A7"/>
    <w:rsid w:val="004C188C"/>
    <w:rsid w:val="004C5951"/>
    <w:rsid w:val="004C671E"/>
    <w:rsid w:val="004C6B4C"/>
    <w:rsid w:val="004D39D1"/>
    <w:rsid w:val="004D683B"/>
    <w:rsid w:val="004D7A6D"/>
    <w:rsid w:val="004E1391"/>
    <w:rsid w:val="004E2129"/>
    <w:rsid w:val="004E223C"/>
    <w:rsid w:val="004E6241"/>
    <w:rsid w:val="004E62C3"/>
    <w:rsid w:val="004E7DBD"/>
    <w:rsid w:val="004F4174"/>
    <w:rsid w:val="004F46DF"/>
    <w:rsid w:val="004F4C04"/>
    <w:rsid w:val="004F5078"/>
    <w:rsid w:val="004F7833"/>
    <w:rsid w:val="00500205"/>
    <w:rsid w:val="00501308"/>
    <w:rsid w:val="00502C00"/>
    <w:rsid w:val="00503465"/>
    <w:rsid w:val="00504186"/>
    <w:rsid w:val="005045D9"/>
    <w:rsid w:val="00504997"/>
    <w:rsid w:val="0050510A"/>
    <w:rsid w:val="0050546F"/>
    <w:rsid w:val="00505E49"/>
    <w:rsid w:val="00507251"/>
    <w:rsid w:val="00507664"/>
    <w:rsid w:val="00513E03"/>
    <w:rsid w:val="00515F32"/>
    <w:rsid w:val="00523695"/>
    <w:rsid w:val="00524877"/>
    <w:rsid w:val="00525D69"/>
    <w:rsid w:val="005271A2"/>
    <w:rsid w:val="005317F6"/>
    <w:rsid w:val="00535A42"/>
    <w:rsid w:val="00536836"/>
    <w:rsid w:val="0053694D"/>
    <w:rsid w:val="00543565"/>
    <w:rsid w:val="00544617"/>
    <w:rsid w:val="00544EA4"/>
    <w:rsid w:val="00551073"/>
    <w:rsid w:val="0055319B"/>
    <w:rsid w:val="005542C2"/>
    <w:rsid w:val="00555331"/>
    <w:rsid w:val="005602EC"/>
    <w:rsid w:val="00561D10"/>
    <w:rsid w:val="00561FF2"/>
    <w:rsid w:val="00562EB9"/>
    <w:rsid w:val="00563151"/>
    <w:rsid w:val="00563EA6"/>
    <w:rsid w:val="0056496E"/>
    <w:rsid w:val="00565B5A"/>
    <w:rsid w:val="005668DC"/>
    <w:rsid w:val="00566E13"/>
    <w:rsid w:val="00567754"/>
    <w:rsid w:val="005705C4"/>
    <w:rsid w:val="005711C3"/>
    <w:rsid w:val="00571841"/>
    <w:rsid w:val="00571A6B"/>
    <w:rsid w:val="005728D7"/>
    <w:rsid w:val="00573316"/>
    <w:rsid w:val="00573960"/>
    <w:rsid w:val="00573AEE"/>
    <w:rsid w:val="00575649"/>
    <w:rsid w:val="00577C16"/>
    <w:rsid w:val="0058084F"/>
    <w:rsid w:val="00580964"/>
    <w:rsid w:val="005827EB"/>
    <w:rsid w:val="0058503F"/>
    <w:rsid w:val="005851ED"/>
    <w:rsid w:val="005852D4"/>
    <w:rsid w:val="00587F76"/>
    <w:rsid w:val="00587F78"/>
    <w:rsid w:val="00590797"/>
    <w:rsid w:val="00591268"/>
    <w:rsid w:val="0059261D"/>
    <w:rsid w:val="005942B7"/>
    <w:rsid w:val="00594E52"/>
    <w:rsid w:val="00597B1B"/>
    <w:rsid w:val="005A0808"/>
    <w:rsid w:val="005A4415"/>
    <w:rsid w:val="005A64F5"/>
    <w:rsid w:val="005B003B"/>
    <w:rsid w:val="005B03E4"/>
    <w:rsid w:val="005B2230"/>
    <w:rsid w:val="005B2966"/>
    <w:rsid w:val="005B2BEC"/>
    <w:rsid w:val="005B2D67"/>
    <w:rsid w:val="005B3A6F"/>
    <w:rsid w:val="005B4FF7"/>
    <w:rsid w:val="005B6EAE"/>
    <w:rsid w:val="005B7C04"/>
    <w:rsid w:val="005C3CF8"/>
    <w:rsid w:val="005C41E3"/>
    <w:rsid w:val="005C4F49"/>
    <w:rsid w:val="005C5EB7"/>
    <w:rsid w:val="005C66C5"/>
    <w:rsid w:val="005C793C"/>
    <w:rsid w:val="005D0A6F"/>
    <w:rsid w:val="005D443F"/>
    <w:rsid w:val="005D5117"/>
    <w:rsid w:val="005D6C06"/>
    <w:rsid w:val="005D742A"/>
    <w:rsid w:val="005D75CB"/>
    <w:rsid w:val="005E22B4"/>
    <w:rsid w:val="005E2621"/>
    <w:rsid w:val="005E2737"/>
    <w:rsid w:val="005E4804"/>
    <w:rsid w:val="005E4BF4"/>
    <w:rsid w:val="005E500C"/>
    <w:rsid w:val="005E7967"/>
    <w:rsid w:val="005F0634"/>
    <w:rsid w:val="005F299F"/>
    <w:rsid w:val="005F2B23"/>
    <w:rsid w:val="005F327D"/>
    <w:rsid w:val="005F4687"/>
    <w:rsid w:val="005F63BA"/>
    <w:rsid w:val="006038A8"/>
    <w:rsid w:val="00605E8D"/>
    <w:rsid w:val="0060737A"/>
    <w:rsid w:val="00607BF4"/>
    <w:rsid w:val="00607E85"/>
    <w:rsid w:val="00611CAA"/>
    <w:rsid w:val="00613D7B"/>
    <w:rsid w:val="006148B2"/>
    <w:rsid w:val="00615624"/>
    <w:rsid w:val="00615D15"/>
    <w:rsid w:val="0061735F"/>
    <w:rsid w:val="006210AB"/>
    <w:rsid w:val="00621201"/>
    <w:rsid w:val="00622A28"/>
    <w:rsid w:val="00623E59"/>
    <w:rsid w:val="00625C9D"/>
    <w:rsid w:val="006270B5"/>
    <w:rsid w:val="00630F04"/>
    <w:rsid w:val="006313FF"/>
    <w:rsid w:val="00631B03"/>
    <w:rsid w:val="00631C0C"/>
    <w:rsid w:val="006337F0"/>
    <w:rsid w:val="0063578C"/>
    <w:rsid w:val="006503CD"/>
    <w:rsid w:val="0065124C"/>
    <w:rsid w:val="006527C7"/>
    <w:rsid w:val="00653A34"/>
    <w:rsid w:val="00654193"/>
    <w:rsid w:val="00654546"/>
    <w:rsid w:val="00654EB9"/>
    <w:rsid w:val="006553FF"/>
    <w:rsid w:val="0065575B"/>
    <w:rsid w:val="00660B7C"/>
    <w:rsid w:val="00661711"/>
    <w:rsid w:val="00663F4A"/>
    <w:rsid w:val="00664D39"/>
    <w:rsid w:val="00667719"/>
    <w:rsid w:val="006701AF"/>
    <w:rsid w:val="00670524"/>
    <w:rsid w:val="00674D13"/>
    <w:rsid w:val="00674D2A"/>
    <w:rsid w:val="006755CA"/>
    <w:rsid w:val="0067572A"/>
    <w:rsid w:val="00675ADB"/>
    <w:rsid w:val="00680A47"/>
    <w:rsid w:val="00680F11"/>
    <w:rsid w:val="006811F3"/>
    <w:rsid w:val="00681654"/>
    <w:rsid w:val="00685748"/>
    <w:rsid w:val="0068604D"/>
    <w:rsid w:val="00690AA5"/>
    <w:rsid w:val="006920D7"/>
    <w:rsid w:val="006933CE"/>
    <w:rsid w:val="00694C26"/>
    <w:rsid w:val="00695127"/>
    <w:rsid w:val="006962CC"/>
    <w:rsid w:val="006A2218"/>
    <w:rsid w:val="006A334C"/>
    <w:rsid w:val="006A36C3"/>
    <w:rsid w:val="006A39B7"/>
    <w:rsid w:val="006A3BC7"/>
    <w:rsid w:val="006A41A4"/>
    <w:rsid w:val="006A5597"/>
    <w:rsid w:val="006A5809"/>
    <w:rsid w:val="006A6A66"/>
    <w:rsid w:val="006A6B80"/>
    <w:rsid w:val="006B0829"/>
    <w:rsid w:val="006B0960"/>
    <w:rsid w:val="006B3144"/>
    <w:rsid w:val="006B3260"/>
    <w:rsid w:val="006B4929"/>
    <w:rsid w:val="006B6BF3"/>
    <w:rsid w:val="006B7F4C"/>
    <w:rsid w:val="006C6803"/>
    <w:rsid w:val="006D25D9"/>
    <w:rsid w:val="006D40F6"/>
    <w:rsid w:val="006D4FA6"/>
    <w:rsid w:val="006D602A"/>
    <w:rsid w:val="006D64F1"/>
    <w:rsid w:val="006E4E9A"/>
    <w:rsid w:val="006E54BC"/>
    <w:rsid w:val="006E58E7"/>
    <w:rsid w:val="006E5994"/>
    <w:rsid w:val="006E5F39"/>
    <w:rsid w:val="006E7341"/>
    <w:rsid w:val="006F17CF"/>
    <w:rsid w:val="006F5036"/>
    <w:rsid w:val="006F523A"/>
    <w:rsid w:val="006F7931"/>
    <w:rsid w:val="006F7A49"/>
    <w:rsid w:val="007004EA"/>
    <w:rsid w:val="007012F1"/>
    <w:rsid w:val="00701619"/>
    <w:rsid w:val="00702B28"/>
    <w:rsid w:val="00703209"/>
    <w:rsid w:val="007037CF"/>
    <w:rsid w:val="00710680"/>
    <w:rsid w:val="007112BC"/>
    <w:rsid w:val="00714310"/>
    <w:rsid w:val="007204C9"/>
    <w:rsid w:val="00720E49"/>
    <w:rsid w:val="00721BFB"/>
    <w:rsid w:val="007243C7"/>
    <w:rsid w:val="00725146"/>
    <w:rsid w:val="00725653"/>
    <w:rsid w:val="00725DAA"/>
    <w:rsid w:val="00730BE7"/>
    <w:rsid w:val="00732257"/>
    <w:rsid w:val="007324AB"/>
    <w:rsid w:val="007329BB"/>
    <w:rsid w:val="007335B7"/>
    <w:rsid w:val="00733832"/>
    <w:rsid w:val="00733E64"/>
    <w:rsid w:val="0073555C"/>
    <w:rsid w:val="00736343"/>
    <w:rsid w:val="00737D7B"/>
    <w:rsid w:val="0074066A"/>
    <w:rsid w:val="0074127E"/>
    <w:rsid w:val="007447F3"/>
    <w:rsid w:val="00745908"/>
    <w:rsid w:val="007479EA"/>
    <w:rsid w:val="00753D70"/>
    <w:rsid w:val="00753F81"/>
    <w:rsid w:val="00754275"/>
    <w:rsid w:val="00761C0A"/>
    <w:rsid w:val="00762AB8"/>
    <w:rsid w:val="00765C6A"/>
    <w:rsid w:val="007661AB"/>
    <w:rsid w:val="0076626F"/>
    <w:rsid w:val="00772266"/>
    <w:rsid w:val="00772BF5"/>
    <w:rsid w:val="0077456F"/>
    <w:rsid w:val="00775FC5"/>
    <w:rsid w:val="00777AB0"/>
    <w:rsid w:val="0078322B"/>
    <w:rsid w:val="00783232"/>
    <w:rsid w:val="0078395E"/>
    <w:rsid w:val="007852A6"/>
    <w:rsid w:val="00786C93"/>
    <w:rsid w:val="00786CAD"/>
    <w:rsid w:val="007870B8"/>
    <w:rsid w:val="0078725F"/>
    <w:rsid w:val="00790BB0"/>
    <w:rsid w:val="00792326"/>
    <w:rsid w:val="00793219"/>
    <w:rsid w:val="00794479"/>
    <w:rsid w:val="00794948"/>
    <w:rsid w:val="00797C79"/>
    <w:rsid w:val="007A0C06"/>
    <w:rsid w:val="007A0EDF"/>
    <w:rsid w:val="007A11A7"/>
    <w:rsid w:val="007A3E0B"/>
    <w:rsid w:val="007B013C"/>
    <w:rsid w:val="007B3BB1"/>
    <w:rsid w:val="007B58F8"/>
    <w:rsid w:val="007B5B06"/>
    <w:rsid w:val="007C08C5"/>
    <w:rsid w:val="007C4149"/>
    <w:rsid w:val="007C53BF"/>
    <w:rsid w:val="007C6070"/>
    <w:rsid w:val="007C61FD"/>
    <w:rsid w:val="007C699F"/>
    <w:rsid w:val="007C6B34"/>
    <w:rsid w:val="007D09AE"/>
    <w:rsid w:val="007D47EF"/>
    <w:rsid w:val="007D67C5"/>
    <w:rsid w:val="007D7722"/>
    <w:rsid w:val="007D7F32"/>
    <w:rsid w:val="007E02FA"/>
    <w:rsid w:val="007E2AF7"/>
    <w:rsid w:val="007E4800"/>
    <w:rsid w:val="007E51AE"/>
    <w:rsid w:val="007E561D"/>
    <w:rsid w:val="007E646B"/>
    <w:rsid w:val="007E75C6"/>
    <w:rsid w:val="007F22E9"/>
    <w:rsid w:val="007F24E9"/>
    <w:rsid w:val="007F272F"/>
    <w:rsid w:val="007F3183"/>
    <w:rsid w:val="007F7ABD"/>
    <w:rsid w:val="0080054B"/>
    <w:rsid w:val="00802B0F"/>
    <w:rsid w:val="00803FD0"/>
    <w:rsid w:val="00804213"/>
    <w:rsid w:val="00806D31"/>
    <w:rsid w:val="0081015C"/>
    <w:rsid w:val="008104BC"/>
    <w:rsid w:val="00810A3E"/>
    <w:rsid w:val="00811EB7"/>
    <w:rsid w:val="00812D56"/>
    <w:rsid w:val="00813BC2"/>
    <w:rsid w:val="00814300"/>
    <w:rsid w:val="0081467A"/>
    <w:rsid w:val="00815534"/>
    <w:rsid w:val="0081665B"/>
    <w:rsid w:val="008179DF"/>
    <w:rsid w:val="00817BF6"/>
    <w:rsid w:val="00820108"/>
    <w:rsid w:val="008222D7"/>
    <w:rsid w:val="00824DB6"/>
    <w:rsid w:val="00824F6F"/>
    <w:rsid w:val="00825785"/>
    <w:rsid w:val="008261FE"/>
    <w:rsid w:val="00826B58"/>
    <w:rsid w:val="00831A45"/>
    <w:rsid w:val="008343EB"/>
    <w:rsid w:val="00835BF1"/>
    <w:rsid w:val="00835DDF"/>
    <w:rsid w:val="008365F2"/>
    <w:rsid w:val="00836C17"/>
    <w:rsid w:val="00837C76"/>
    <w:rsid w:val="0084272C"/>
    <w:rsid w:val="0084340D"/>
    <w:rsid w:val="00843D5A"/>
    <w:rsid w:val="008445B4"/>
    <w:rsid w:val="0084685C"/>
    <w:rsid w:val="008468C2"/>
    <w:rsid w:val="0085009D"/>
    <w:rsid w:val="00851FE5"/>
    <w:rsid w:val="00852B47"/>
    <w:rsid w:val="008552A5"/>
    <w:rsid w:val="0085574B"/>
    <w:rsid w:val="00860218"/>
    <w:rsid w:val="0086105E"/>
    <w:rsid w:val="00862511"/>
    <w:rsid w:val="00862569"/>
    <w:rsid w:val="0086677C"/>
    <w:rsid w:val="00870DA9"/>
    <w:rsid w:val="00871396"/>
    <w:rsid w:val="00871E8F"/>
    <w:rsid w:val="008725B9"/>
    <w:rsid w:val="00872EEF"/>
    <w:rsid w:val="00873B9D"/>
    <w:rsid w:val="00874C79"/>
    <w:rsid w:val="00875142"/>
    <w:rsid w:val="00875150"/>
    <w:rsid w:val="00875766"/>
    <w:rsid w:val="00875B85"/>
    <w:rsid w:val="008804EB"/>
    <w:rsid w:val="00885E83"/>
    <w:rsid w:val="00886FC9"/>
    <w:rsid w:val="00890C31"/>
    <w:rsid w:val="008914E0"/>
    <w:rsid w:val="008928FF"/>
    <w:rsid w:val="0089594C"/>
    <w:rsid w:val="00896CBD"/>
    <w:rsid w:val="008970C7"/>
    <w:rsid w:val="008A0AD8"/>
    <w:rsid w:val="008A20D2"/>
    <w:rsid w:val="008A233E"/>
    <w:rsid w:val="008A2C0D"/>
    <w:rsid w:val="008A6475"/>
    <w:rsid w:val="008A7AB6"/>
    <w:rsid w:val="008A7E4C"/>
    <w:rsid w:val="008B00B8"/>
    <w:rsid w:val="008B0BC1"/>
    <w:rsid w:val="008C1911"/>
    <w:rsid w:val="008C2A00"/>
    <w:rsid w:val="008C39C6"/>
    <w:rsid w:val="008C4CB4"/>
    <w:rsid w:val="008C5966"/>
    <w:rsid w:val="008C7762"/>
    <w:rsid w:val="008D0505"/>
    <w:rsid w:val="008D0FF9"/>
    <w:rsid w:val="008D276A"/>
    <w:rsid w:val="008D4375"/>
    <w:rsid w:val="008D6DBA"/>
    <w:rsid w:val="008D708E"/>
    <w:rsid w:val="008E130C"/>
    <w:rsid w:val="008E13D6"/>
    <w:rsid w:val="008E1515"/>
    <w:rsid w:val="008E6C6F"/>
    <w:rsid w:val="008E7670"/>
    <w:rsid w:val="008E7C64"/>
    <w:rsid w:val="008F55C2"/>
    <w:rsid w:val="008F589B"/>
    <w:rsid w:val="009007A5"/>
    <w:rsid w:val="00906251"/>
    <w:rsid w:val="00906632"/>
    <w:rsid w:val="0091108C"/>
    <w:rsid w:val="00911D0C"/>
    <w:rsid w:val="00912E95"/>
    <w:rsid w:val="0091324F"/>
    <w:rsid w:val="00913B79"/>
    <w:rsid w:val="00916D9A"/>
    <w:rsid w:val="00917BBE"/>
    <w:rsid w:val="0092139B"/>
    <w:rsid w:val="0092157E"/>
    <w:rsid w:val="0092188B"/>
    <w:rsid w:val="009225F3"/>
    <w:rsid w:val="00923591"/>
    <w:rsid w:val="0092572D"/>
    <w:rsid w:val="00926582"/>
    <w:rsid w:val="009317C5"/>
    <w:rsid w:val="0093309A"/>
    <w:rsid w:val="00934F70"/>
    <w:rsid w:val="009351CB"/>
    <w:rsid w:val="00935503"/>
    <w:rsid w:val="00936106"/>
    <w:rsid w:val="009364DD"/>
    <w:rsid w:val="009371D5"/>
    <w:rsid w:val="0094162E"/>
    <w:rsid w:val="00942251"/>
    <w:rsid w:val="00943797"/>
    <w:rsid w:val="00943D68"/>
    <w:rsid w:val="00943FAD"/>
    <w:rsid w:val="00944AF6"/>
    <w:rsid w:val="00944C3B"/>
    <w:rsid w:val="00950964"/>
    <w:rsid w:val="00953889"/>
    <w:rsid w:val="0095630D"/>
    <w:rsid w:val="00956FC4"/>
    <w:rsid w:val="009604CC"/>
    <w:rsid w:val="0096114E"/>
    <w:rsid w:val="00962A1C"/>
    <w:rsid w:val="00962E5E"/>
    <w:rsid w:val="00964BC8"/>
    <w:rsid w:val="00964EF3"/>
    <w:rsid w:val="009651D8"/>
    <w:rsid w:val="0097075A"/>
    <w:rsid w:val="00971BCE"/>
    <w:rsid w:val="00974528"/>
    <w:rsid w:val="00975113"/>
    <w:rsid w:val="00975A3D"/>
    <w:rsid w:val="00976D44"/>
    <w:rsid w:val="00977260"/>
    <w:rsid w:val="009772EE"/>
    <w:rsid w:val="009806AA"/>
    <w:rsid w:val="009809D5"/>
    <w:rsid w:val="00981215"/>
    <w:rsid w:val="00981906"/>
    <w:rsid w:val="00981E95"/>
    <w:rsid w:val="00984E50"/>
    <w:rsid w:val="009870E2"/>
    <w:rsid w:val="00990F79"/>
    <w:rsid w:val="00990FEA"/>
    <w:rsid w:val="009921CE"/>
    <w:rsid w:val="0099299C"/>
    <w:rsid w:val="00995C63"/>
    <w:rsid w:val="00995C6C"/>
    <w:rsid w:val="009971EF"/>
    <w:rsid w:val="009A0719"/>
    <w:rsid w:val="009A1E5A"/>
    <w:rsid w:val="009A1FF5"/>
    <w:rsid w:val="009A25A1"/>
    <w:rsid w:val="009A66B3"/>
    <w:rsid w:val="009B03A3"/>
    <w:rsid w:val="009B3DC6"/>
    <w:rsid w:val="009B3E91"/>
    <w:rsid w:val="009B5F6C"/>
    <w:rsid w:val="009C30B4"/>
    <w:rsid w:val="009C34BC"/>
    <w:rsid w:val="009C3EF8"/>
    <w:rsid w:val="009C419C"/>
    <w:rsid w:val="009C6038"/>
    <w:rsid w:val="009C7ADB"/>
    <w:rsid w:val="009D4CA8"/>
    <w:rsid w:val="009D4F3B"/>
    <w:rsid w:val="009D50C6"/>
    <w:rsid w:val="009D5451"/>
    <w:rsid w:val="009D5C38"/>
    <w:rsid w:val="009E056B"/>
    <w:rsid w:val="009E2500"/>
    <w:rsid w:val="009E470D"/>
    <w:rsid w:val="009E4F43"/>
    <w:rsid w:val="009F0AA9"/>
    <w:rsid w:val="009F6260"/>
    <w:rsid w:val="009F62A6"/>
    <w:rsid w:val="009F6E20"/>
    <w:rsid w:val="00A0130C"/>
    <w:rsid w:val="00A051E3"/>
    <w:rsid w:val="00A05439"/>
    <w:rsid w:val="00A06D9B"/>
    <w:rsid w:val="00A07405"/>
    <w:rsid w:val="00A078E2"/>
    <w:rsid w:val="00A101CE"/>
    <w:rsid w:val="00A10F85"/>
    <w:rsid w:val="00A12889"/>
    <w:rsid w:val="00A13606"/>
    <w:rsid w:val="00A136ED"/>
    <w:rsid w:val="00A13B1E"/>
    <w:rsid w:val="00A163F7"/>
    <w:rsid w:val="00A16EDB"/>
    <w:rsid w:val="00A2087C"/>
    <w:rsid w:val="00A20DCD"/>
    <w:rsid w:val="00A21A59"/>
    <w:rsid w:val="00A22B24"/>
    <w:rsid w:val="00A2409B"/>
    <w:rsid w:val="00A26899"/>
    <w:rsid w:val="00A27458"/>
    <w:rsid w:val="00A27475"/>
    <w:rsid w:val="00A33D51"/>
    <w:rsid w:val="00A33FC6"/>
    <w:rsid w:val="00A343C9"/>
    <w:rsid w:val="00A371DE"/>
    <w:rsid w:val="00A37601"/>
    <w:rsid w:val="00A41D5D"/>
    <w:rsid w:val="00A43C94"/>
    <w:rsid w:val="00A4431A"/>
    <w:rsid w:val="00A458F8"/>
    <w:rsid w:val="00A46978"/>
    <w:rsid w:val="00A471F0"/>
    <w:rsid w:val="00A478E3"/>
    <w:rsid w:val="00A52B56"/>
    <w:rsid w:val="00A60ABB"/>
    <w:rsid w:val="00A60D4C"/>
    <w:rsid w:val="00A656D0"/>
    <w:rsid w:val="00A66486"/>
    <w:rsid w:val="00A66521"/>
    <w:rsid w:val="00A6754D"/>
    <w:rsid w:val="00A711FE"/>
    <w:rsid w:val="00A72127"/>
    <w:rsid w:val="00A74A7C"/>
    <w:rsid w:val="00A76022"/>
    <w:rsid w:val="00A76E9F"/>
    <w:rsid w:val="00A775C8"/>
    <w:rsid w:val="00A8061B"/>
    <w:rsid w:val="00A8239F"/>
    <w:rsid w:val="00A82ABB"/>
    <w:rsid w:val="00A84FB0"/>
    <w:rsid w:val="00A85151"/>
    <w:rsid w:val="00A85192"/>
    <w:rsid w:val="00A91034"/>
    <w:rsid w:val="00A963B2"/>
    <w:rsid w:val="00A96C5A"/>
    <w:rsid w:val="00A96E0F"/>
    <w:rsid w:val="00A975E8"/>
    <w:rsid w:val="00AA013E"/>
    <w:rsid w:val="00AA0572"/>
    <w:rsid w:val="00AA1749"/>
    <w:rsid w:val="00AA432C"/>
    <w:rsid w:val="00AA555C"/>
    <w:rsid w:val="00AB0FF6"/>
    <w:rsid w:val="00AB1065"/>
    <w:rsid w:val="00AB1F28"/>
    <w:rsid w:val="00AB5620"/>
    <w:rsid w:val="00AB6816"/>
    <w:rsid w:val="00AB72F1"/>
    <w:rsid w:val="00AB7442"/>
    <w:rsid w:val="00AC051C"/>
    <w:rsid w:val="00AC0DC3"/>
    <w:rsid w:val="00AC1CE1"/>
    <w:rsid w:val="00AC263C"/>
    <w:rsid w:val="00AC3FAD"/>
    <w:rsid w:val="00AC406D"/>
    <w:rsid w:val="00AC432E"/>
    <w:rsid w:val="00AC4620"/>
    <w:rsid w:val="00AC7394"/>
    <w:rsid w:val="00AD02F5"/>
    <w:rsid w:val="00AD07C9"/>
    <w:rsid w:val="00AD1461"/>
    <w:rsid w:val="00AD1E80"/>
    <w:rsid w:val="00AD26E1"/>
    <w:rsid w:val="00AD3AE6"/>
    <w:rsid w:val="00AD5158"/>
    <w:rsid w:val="00AD5E98"/>
    <w:rsid w:val="00AD679E"/>
    <w:rsid w:val="00AD7CAD"/>
    <w:rsid w:val="00AD7D19"/>
    <w:rsid w:val="00AE2595"/>
    <w:rsid w:val="00AE3800"/>
    <w:rsid w:val="00AE4189"/>
    <w:rsid w:val="00AE5459"/>
    <w:rsid w:val="00AE6459"/>
    <w:rsid w:val="00AE7ACC"/>
    <w:rsid w:val="00AF0FEE"/>
    <w:rsid w:val="00AF1308"/>
    <w:rsid w:val="00AF1601"/>
    <w:rsid w:val="00AF19DF"/>
    <w:rsid w:val="00AF4770"/>
    <w:rsid w:val="00AF5EA7"/>
    <w:rsid w:val="00AF69AD"/>
    <w:rsid w:val="00AF71A1"/>
    <w:rsid w:val="00AF750A"/>
    <w:rsid w:val="00B01013"/>
    <w:rsid w:val="00B013B7"/>
    <w:rsid w:val="00B03CA6"/>
    <w:rsid w:val="00B07122"/>
    <w:rsid w:val="00B100ED"/>
    <w:rsid w:val="00B123B8"/>
    <w:rsid w:val="00B142A9"/>
    <w:rsid w:val="00B161C4"/>
    <w:rsid w:val="00B24AC3"/>
    <w:rsid w:val="00B2624C"/>
    <w:rsid w:val="00B26A2E"/>
    <w:rsid w:val="00B3018F"/>
    <w:rsid w:val="00B313FB"/>
    <w:rsid w:val="00B33705"/>
    <w:rsid w:val="00B33981"/>
    <w:rsid w:val="00B35899"/>
    <w:rsid w:val="00B36876"/>
    <w:rsid w:val="00B41D1D"/>
    <w:rsid w:val="00B42561"/>
    <w:rsid w:val="00B42D78"/>
    <w:rsid w:val="00B43376"/>
    <w:rsid w:val="00B451B6"/>
    <w:rsid w:val="00B50AF8"/>
    <w:rsid w:val="00B53DB6"/>
    <w:rsid w:val="00B605CA"/>
    <w:rsid w:val="00B60773"/>
    <w:rsid w:val="00B60C31"/>
    <w:rsid w:val="00B61DF2"/>
    <w:rsid w:val="00B71955"/>
    <w:rsid w:val="00B73FEA"/>
    <w:rsid w:val="00B754A7"/>
    <w:rsid w:val="00B80DEE"/>
    <w:rsid w:val="00B840D9"/>
    <w:rsid w:val="00B85BB0"/>
    <w:rsid w:val="00B866EA"/>
    <w:rsid w:val="00B87133"/>
    <w:rsid w:val="00B87564"/>
    <w:rsid w:val="00B9518E"/>
    <w:rsid w:val="00B951C6"/>
    <w:rsid w:val="00B95D09"/>
    <w:rsid w:val="00BA1464"/>
    <w:rsid w:val="00BA2681"/>
    <w:rsid w:val="00BA506F"/>
    <w:rsid w:val="00BB0163"/>
    <w:rsid w:val="00BB050A"/>
    <w:rsid w:val="00BB0C0C"/>
    <w:rsid w:val="00BB3AC4"/>
    <w:rsid w:val="00BB49DA"/>
    <w:rsid w:val="00BB5744"/>
    <w:rsid w:val="00BB7469"/>
    <w:rsid w:val="00BC11C5"/>
    <w:rsid w:val="00BC1A8C"/>
    <w:rsid w:val="00BC27F6"/>
    <w:rsid w:val="00BC6F0E"/>
    <w:rsid w:val="00BD0252"/>
    <w:rsid w:val="00BD03DD"/>
    <w:rsid w:val="00BD1E8B"/>
    <w:rsid w:val="00BD2033"/>
    <w:rsid w:val="00BD4E45"/>
    <w:rsid w:val="00BD60FB"/>
    <w:rsid w:val="00BD7126"/>
    <w:rsid w:val="00BE1751"/>
    <w:rsid w:val="00BE17CB"/>
    <w:rsid w:val="00BE2510"/>
    <w:rsid w:val="00BE4BF9"/>
    <w:rsid w:val="00BE53D9"/>
    <w:rsid w:val="00BE5D4F"/>
    <w:rsid w:val="00BE6DE6"/>
    <w:rsid w:val="00BF0656"/>
    <w:rsid w:val="00BF171E"/>
    <w:rsid w:val="00BF6F0C"/>
    <w:rsid w:val="00BF75CC"/>
    <w:rsid w:val="00C00EF5"/>
    <w:rsid w:val="00C02502"/>
    <w:rsid w:val="00C025AB"/>
    <w:rsid w:val="00C0655F"/>
    <w:rsid w:val="00C07125"/>
    <w:rsid w:val="00C0799D"/>
    <w:rsid w:val="00C104A4"/>
    <w:rsid w:val="00C11209"/>
    <w:rsid w:val="00C11568"/>
    <w:rsid w:val="00C117FC"/>
    <w:rsid w:val="00C126F1"/>
    <w:rsid w:val="00C14145"/>
    <w:rsid w:val="00C1454A"/>
    <w:rsid w:val="00C14E9A"/>
    <w:rsid w:val="00C14FAB"/>
    <w:rsid w:val="00C153BB"/>
    <w:rsid w:val="00C168E5"/>
    <w:rsid w:val="00C16AB2"/>
    <w:rsid w:val="00C16CA0"/>
    <w:rsid w:val="00C22939"/>
    <w:rsid w:val="00C22F9F"/>
    <w:rsid w:val="00C233BC"/>
    <w:rsid w:val="00C300C7"/>
    <w:rsid w:val="00C3064F"/>
    <w:rsid w:val="00C309F7"/>
    <w:rsid w:val="00C32530"/>
    <w:rsid w:val="00C32F35"/>
    <w:rsid w:val="00C33BDD"/>
    <w:rsid w:val="00C34358"/>
    <w:rsid w:val="00C34C65"/>
    <w:rsid w:val="00C34FA4"/>
    <w:rsid w:val="00C353D2"/>
    <w:rsid w:val="00C36F61"/>
    <w:rsid w:val="00C41EC4"/>
    <w:rsid w:val="00C450E1"/>
    <w:rsid w:val="00C456B4"/>
    <w:rsid w:val="00C456E6"/>
    <w:rsid w:val="00C45943"/>
    <w:rsid w:val="00C467F1"/>
    <w:rsid w:val="00C470B2"/>
    <w:rsid w:val="00C5025C"/>
    <w:rsid w:val="00C5031A"/>
    <w:rsid w:val="00C52050"/>
    <w:rsid w:val="00C52844"/>
    <w:rsid w:val="00C542D7"/>
    <w:rsid w:val="00C553FD"/>
    <w:rsid w:val="00C57A10"/>
    <w:rsid w:val="00C57A18"/>
    <w:rsid w:val="00C61CC1"/>
    <w:rsid w:val="00C61DEF"/>
    <w:rsid w:val="00C62AB1"/>
    <w:rsid w:val="00C6443C"/>
    <w:rsid w:val="00C64ECE"/>
    <w:rsid w:val="00C65102"/>
    <w:rsid w:val="00C65334"/>
    <w:rsid w:val="00C673FF"/>
    <w:rsid w:val="00C7241B"/>
    <w:rsid w:val="00C7599D"/>
    <w:rsid w:val="00C76356"/>
    <w:rsid w:val="00C76378"/>
    <w:rsid w:val="00C77BB2"/>
    <w:rsid w:val="00C80C2A"/>
    <w:rsid w:val="00C90087"/>
    <w:rsid w:val="00C9137A"/>
    <w:rsid w:val="00C91E60"/>
    <w:rsid w:val="00C92CDC"/>
    <w:rsid w:val="00C932CF"/>
    <w:rsid w:val="00C93B53"/>
    <w:rsid w:val="00C94D95"/>
    <w:rsid w:val="00C94E4C"/>
    <w:rsid w:val="00C96973"/>
    <w:rsid w:val="00C96A2B"/>
    <w:rsid w:val="00C96D9F"/>
    <w:rsid w:val="00C978D2"/>
    <w:rsid w:val="00CA0C8D"/>
    <w:rsid w:val="00CA17CF"/>
    <w:rsid w:val="00CA1FD8"/>
    <w:rsid w:val="00CA3D09"/>
    <w:rsid w:val="00CA66C6"/>
    <w:rsid w:val="00CA6D24"/>
    <w:rsid w:val="00CA7C64"/>
    <w:rsid w:val="00CA7E6F"/>
    <w:rsid w:val="00CB1300"/>
    <w:rsid w:val="00CB1D8F"/>
    <w:rsid w:val="00CB2500"/>
    <w:rsid w:val="00CB3D7A"/>
    <w:rsid w:val="00CB673B"/>
    <w:rsid w:val="00CB6D8E"/>
    <w:rsid w:val="00CC0F83"/>
    <w:rsid w:val="00CC160A"/>
    <w:rsid w:val="00CC20EB"/>
    <w:rsid w:val="00CC49D4"/>
    <w:rsid w:val="00CC700A"/>
    <w:rsid w:val="00CC7D5A"/>
    <w:rsid w:val="00CD2E9A"/>
    <w:rsid w:val="00CD3274"/>
    <w:rsid w:val="00CD3890"/>
    <w:rsid w:val="00CD4D31"/>
    <w:rsid w:val="00CD50A8"/>
    <w:rsid w:val="00CD5289"/>
    <w:rsid w:val="00CE1415"/>
    <w:rsid w:val="00CE53B6"/>
    <w:rsid w:val="00CF0A3C"/>
    <w:rsid w:val="00CF0C65"/>
    <w:rsid w:val="00CF1FF3"/>
    <w:rsid w:val="00CF219F"/>
    <w:rsid w:val="00CF29FD"/>
    <w:rsid w:val="00CF2F09"/>
    <w:rsid w:val="00CF5D13"/>
    <w:rsid w:val="00CF6251"/>
    <w:rsid w:val="00CF7092"/>
    <w:rsid w:val="00D01F46"/>
    <w:rsid w:val="00D032B8"/>
    <w:rsid w:val="00D039BC"/>
    <w:rsid w:val="00D04B1C"/>
    <w:rsid w:val="00D06BE7"/>
    <w:rsid w:val="00D12267"/>
    <w:rsid w:val="00D16156"/>
    <w:rsid w:val="00D164D1"/>
    <w:rsid w:val="00D17BC5"/>
    <w:rsid w:val="00D20258"/>
    <w:rsid w:val="00D202A2"/>
    <w:rsid w:val="00D22A0F"/>
    <w:rsid w:val="00D234D1"/>
    <w:rsid w:val="00D2736E"/>
    <w:rsid w:val="00D31713"/>
    <w:rsid w:val="00D31C7C"/>
    <w:rsid w:val="00D329FD"/>
    <w:rsid w:val="00D32D3C"/>
    <w:rsid w:val="00D368E7"/>
    <w:rsid w:val="00D370AE"/>
    <w:rsid w:val="00D37BD3"/>
    <w:rsid w:val="00D4190F"/>
    <w:rsid w:val="00D434CF"/>
    <w:rsid w:val="00D43A36"/>
    <w:rsid w:val="00D43C28"/>
    <w:rsid w:val="00D44BA1"/>
    <w:rsid w:val="00D45799"/>
    <w:rsid w:val="00D5330A"/>
    <w:rsid w:val="00D53C10"/>
    <w:rsid w:val="00D53D35"/>
    <w:rsid w:val="00D55B75"/>
    <w:rsid w:val="00D55D19"/>
    <w:rsid w:val="00D564B1"/>
    <w:rsid w:val="00D568CF"/>
    <w:rsid w:val="00D606A8"/>
    <w:rsid w:val="00D620CA"/>
    <w:rsid w:val="00D6286C"/>
    <w:rsid w:val="00D62950"/>
    <w:rsid w:val="00D63483"/>
    <w:rsid w:val="00D63B12"/>
    <w:rsid w:val="00D6407A"/>
    <w:rsid w:val="00D653CA"/>
    <w:rsid w:val="00D6751A"/>
    <w:rsid w:val="00D7038B"/>
    <w:rsid w:val="00D718FA"/>
    <w:rsid w:val="00D72D0E"/>
    <w:rsid w:val="00D74129"/>
    <w:rsid w:val="00D743D3"/>
    <w:rsid w:val="00D765D3"/>
    <w:rsid w:val="00D76AAF"/>
    <w:rsid w:val="00D8097D"/>
    <w:rsid w:val="00D84692"/>
    <w:rsid w:val="00D85DE2"/>
    <w:rsid w:val="00D86A6B"/>
    <w:rsid w:val="00D870B4"/>
    <w:rsid w:val="00D9124A"/>
    <w:rsid w:val="00D97A4C"/>
    <w:rsid w:val="00DA5830"/>
    <w:rsid w:val="00DA6F8D"/>
    <w:rsid w:val="00DA709E"/>
    <w:rsid w:val="00DB077C"/>
    <w:rsid w:val="00DB0AEA"/>
    <w:rsid w:val="00DB0C95"/>
    <w:rsid w:val="00DB10F7"/>
    <w:rsid w:val="00DB330B"/>
    <w:rsid w:val="00DB4550"/>
    <w:rsid w:val="00DC182C"/>
    <w:rsid w:val="00DC251D"/>
    <w:rsid w:val="00DC4DED"/>
    <w:rsid w:val="00DC6555"/>
    <w:rsid w:val="00DC71D2"/>
    <w:rsid w:val="00DD0456"/>
    <w:rsid w:val="00DE41AD"/>
    <w:rsid w:val="00DE43EB"/>
    <w:rsid w:val="00DE44A3"/>
    <w:rsid w:val="00DE5AFB"/>
    <w:rsid w:val="00DE5EF2"/>
    <w:rsid w:val="00DE6890"/>
    <w:rsid w:val="00DE6D63"/>
    <w:rsid w:val="00DF125D"/>
    <w:rsid w:val="00DF265F"/>
    <w:rsid w:val="00DF2B41"/>
    <w:rsid w:val="00DF40AE"/>
    <w:rsid w:val="00DF43BE"/>
    <w:rsid w:val="00DF7D6B"/>
    <w:rsid w:val="00E02911"/>
    <w:rsid w:val="00E02F8F"/>
    <w:rsid w:val="00E04B57"/>
    <w:rsid w:val="00E04E43"/>
    <w:rsid w:val="00E06C9D"/>
    <w:rsid w:val="00E06EE8"/>
    <w:rsid w:val="00E109DF"/>
    <w:rsid w:val="00E125A3"/>
    <w:rsid w:val="00E13579"/>
    <w:rsid w:val="00E14038"/>
    <w:rsid w:val="00E14626"/>
    <w:rsid w:val="00E1483F"/>
    <w:rsid w:val="00E17E67"/>
    <w:rsid w:val="00E231BA"/>
    <w:rsid w:val="00E24A7C"/>
    <w:rsid w:val="00E24B5F"/>
    <w:rsid w:val="00E25713"/>
    <w:rsid w:val="00E31147"/>
    <w:rsid w:val="00E31BFB"/>
    <w:rsid w:val="00E32B92"/>
    <w:rsid w:val="00E33703"/>
    <w:rsid w:val="00E346EA"/>
    <w:rsid w:val="00E35895"/>
    <w:rsid w:val="00E35B8F"/>
    <w:rsid w:val="00E4043C"/>
    <w:rsid w:val="00E4147A"/>
    <w:rsid w:val="00E44F7E"/>
    <w:rsid w:val="00E45E5C"/>
    <w:rsid w:val="00E474A6"/>
    <w:rsid w:val="00E55860"/>
    <w:rsid w:val="00E5755B"/>
    <w:rsid w:val="00E621FA"/>
    <w:rsid w:val="00E6428B"/>
    <w:rsid w:val="00E64E6F"/>
    <w:rsid w:val="00E71ACF"/>
    <w:rsid w:val="00E7262F"/>
    <w:rsid w:val="00E75700"/>
    <w:rsid w:val="00E7605E"/>
    <w:rsid w:val="00E76D99"/>
    <w:rsid w:val="00E81882"/>
    <w:rsid w:val="00E831D1"/>
    <w:rsid w:val="00E852B2"/>
    <w:rsid w:val="00E8611A"/>
    <w:rsid w:val="00E86FBB"/>
    <w:rsid w:val="00E930E1"/>
    <w:rsid w:val="00E93EF4"/>
    <w:rsid w:val="00E948FC"/>
    <w:rsid w:val="00E96509"/>
    <w:rsid w:val="00EA139E"/>
    <w:rsid w:val="00EA6618"/>
    <w:rsid w:val="00EA6781"/>
    <w:rsid w:val="00EB35AF"/>
    <w:rsid w:val="00EB413B"/>
    <w:rsid w:val="00EB4362"/>
    <w:rsid w:val="00EB7284"/>
    <w:rsid w:val="00EC0097"/>
    <w:rsid w:val="00EC0A19"/>
    <w:rsid w:val="00EC1B2A"/>
    <w:rsid w:val="00EC2CDD"/>
    <w:rsid w:val="00EC3466"/>
    <w:rsid w:val="00EC3D6C"/>
    <w:rsid w:val="00EC4F9B"/>
    <w:rsid w:val="00EC550B"/>
    <w:rsid w:val="00EC5691"/>
    <w:rsid w:val="00EC583E"/>
    <w:rsid w:val="00EC717F"/>
    <w:rsid w:val="00ED03C9"/>
    <w:rsid w:val="00ED1A96"/>
    <w:rsid w:val="00ED44CC"/>
    <w:rsid w:val="00ED5512"/>
    <w:rsid w:val="00ED6E03"/>
    <w:rsid w:val="00EE0C1D"/>
    <w:rsid w:val="00EE1868"/>
    <w:rsid w:val="00EE30E7"/>
    <w:rsid w:val="00EE36B1"/>
    <w:rsid w:val="00EE4464"/>
    <w:rsid w:val="00EE5C3E"/>
    <w:rsid w:val="00EE5E81"/>
    <w:rsid w:val="00EE6B76"/>
    <w:rsid w:val="00EF0594"/>
    <w:rsid w:val="00EF1068"/>
    <w:rsid w:val="00EF16FA"/>
    <w:rsid w:val="00EF3398"/>
    <w:rsid w:val="00EF4383"/>
    <w:rsid w:val="00EF4557"/>
    <w:rsid w:val="00EF6F7F"/>
    <w:rsid w:val="00EF71EE"/>
    <w:rsid w:val="00EF747C"/>
    <w:rsid w:val="00EF77C3"/>
    <w:rsid w:val="00F003FB"/>
    <w:rsid w:val="00F06931"/>
    <w:rsid w:val="00F12B6E"/>
    <w:rsid w:val="00F1392F"/>
    <w:rsid w:val="00F14B86"/>
    <w:rsid w:val="00F14CC6"/>
    <w:rsid w:val="00F159DF"/>
    <w:rsid w:val="00F17521"/>
    <w:rsid w:val="00F17A20"/>
    <w:rsid w:val="00F208F6"/>
    <w:rsid w:val="00F23BD1"/>
    <w:rsid w:val="00F2596E"/>
    <w:rsid w:val="00F26AB5"/>
    <w:rsid w:val="00F27D6F"/>
    <w:rsid w:val="00F30033"/>
    <w:rsid w:val="00F30428"/>
    <w:rsid w:val="00F306B9"/>
    <w:rsid w:val="00F33AD7"/>
    <w:rsid w:val="00F33DDE"/>
    <w:rsid w:val="00F357ED"/>
    <w:rsid w:val="00F36392"/>
    <w:rsid w:val="00F401D1"/>
    <w:rsid w:val="00F4200D"/>
    <w:rsid w:val="00F426C0"/>
    <w:rsid w:val="00F430F4"/>
    <w:rsid w:val="00F4316D"/>
    <w:rsid w:val="00F4349F"/>
    <w:rsid w:val="00F4498D"/>
    <w:rsid w:val="00F473EA"/>
    <w:rsid w:val="00F50323"/>
    <w:rsid w:val="00F52C62"/>
    <w:rsid w:val="00F53F21"/>
    <w:rsid w:val="00F57956"/>
    <w:rsid w:val="00F627EB"/>
    <w:rsid w:val="00F62CDC"/>
    <w:rsid w:val="00F654DF"/>
    <w:rsid w:val="00F657FF"/>
    <w:rsid w:val="00F6792F"/>
    <w:rsid w:val="00F707EA"/>
    <w:rsid w:val="00F7792F"/>
    <w:rsid w:val="00F81F6B"/>
    <w:rsid w:val="00F82D11"/>
    <w:rsid w:val="00F84805"/>
    <w:rsid w:val="00F84883"/>
    <w:rsid w:val="00F84B55"/>
    <w:rsid w:val="00F86A32"/>
    <w:rsid w:val="00F924D4"/>
    <w:rsid w:val="00F926B1"/>
    <w:rsid w:val="00F94BF9"/>
    <w:rsid w:val="00F96F52"/>
    <w:rsid w:val="00FA0CFB"/>
    <w:rsid w:val="00FA3F9F"/>
    <w:rsid w:val="00FA4DF3"/>
    <w:rsid w:val="00FA7555"/>
    <w:rsid w:val="00FA7CFB"/>
    <w:rsid w:val="00FA7D15"/>
    <w:rsid w:val="00FB0F07"/>
    <w:rsid w:val="00FB5774"/>
    <w:rsid w:val="00FC073C"/>
    <w:rsid w:val="00FC2202"/>
    <w:rsid w:val="00FC3C47"/>
    <w:rsid w:val="00FC3F67"/>
    <w:rsid w:val="00FC621D"/>
    <w:rsid w:val="00FC770A"/>
    <w:rsid w:val="00FD0410"/>
    <w:rsid w:val="00FD130E"/>
    <w:rsid w:val="00FD1ECD"/>
    <w:rsid w:val="00FD49E8"/>
    <w:rsid w:val="00FD6704"/>
    <w:rsid w:val="00FE04A8"/>
    <w:rsid w:val="00FE18CC"/>
    <w:rsid w:val="00FE2A59"/>
    <w:rsid w:val="00FE4624"/>
    <w:rsid w:val="00FE5765"/>
    <w:rsid w:val="00FE5900"/>
    <w:rsid w:val="00FE5F56"/>
    <w:rsid w:val="00FE7A78"/>
    <w:rsid w:val="00FF0AE2"/>
    <w:rsid w:val="00FF1E86"/>
    <w:rsid w:val="00FF20CA"/>
    <w:rsid w:val="00FF3BEB"/>
    <w:rsid w:val="00FF4406"/>
    <w:rsid w:val="00FF5053"/>
    <w:rsid w:val="00FF5560"/>
    <w:rsid w:val="00FF56B9"/>
    <w:rsid w:val="00FF5837"/>
    <w:rsid w:val="00FF5DAF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973A9"/>
  <w15:docId w15:val="{73388FC7-68B6-4E25-842C-7156AE22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B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4B86"/>
    <w:rPr>
      <w:color w:val="605E5C"/>
      <w:shd w:val="clear" w:color="auto" w:fill="E1DFDD"/>
    </w:rPr>
  </w:style>
  <w:style w:type="table" w:customStyle="1" w:styleId="TableGrid">
    <w:name w:val="TableGrid"/>
    <w:rsid w:val="002D2809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5045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045D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11A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1A6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B10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1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57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5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80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112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01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2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7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7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8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2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33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5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7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50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8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92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33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9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9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02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ali.edu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sic8%2054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prov\Downloads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C0300-3D5A-4D74-927F-1515C42E2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22</TotalTime>
  <Pages>8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Annunziata Provenzano</dc:creator>
  <cp:lastModifiedBy>Annunziata Provenzano</cp:lastModifiedBy>
  <cp:revision>4</cp:revision>
  <cp:lastPrinted>2025-09-05T08:14:00Z</cp:lastPrinted>
  <dcterms:created xsi:type="dcterms:W3CDTF">2025-09-11T11:10:00Z</dcterms:created>
  <dcterms:modified xsi:type="dcterms:W3CDTF">2026-03-12T21:10:00Z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769692240</vt:i4>
  </property>
</Properties>
</file>